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852"/>
        <w:gridCol w:w="4966"/>
      </w:tblGrid>
      <w:tr w:rsidR="00D10D4D" w:rsidRPr="009107E4" w14:paraId="40983BE3" w14:textId="643D2D1C" w:rsidTr="00D10D4D">
        <w:trPr>
          <w:trHeight w:val="567"/>
          <w:jc w:val="center"/>
        </w:trPr>
        <w:tc>
          <w:tcPr>
            <w:tcW w:w="3333" w:type="pct"/>
            <w:vAlign w:val="center"/>
          </w:tcPr>
          <w:p w14:paraId="13911ADC" w14:textId="08F3205C" w:rsidR="00D10D4D" w:rsidRPr="009107E4" w:rsidRDefault="00B75254" w:rsidP="00C63B4F">
            <w:pPr>
              <w:pStyle w:val="ad"/>
              <w:spacing w:after="0"/>
              <w:jc w:val="center"/>
              <w:rPr>
                <w:b/>
                <w:bCs/>
                <w:noProof/>
                <w:color w:val="auto"/>
                <w:sz w:val="14"/>
                <w:szCs w:val="14"/>
                <w:lang w:bidi="ru-RU"/>
              </w:rPr>
            </w:pPr>
            <w:r>
              <w:rPr>
                <w:b/>
                <w:bCs/>
                <w:noProof/>
                <w:color w:val="auto"/>
                <w:sz w:val="14"/>
                <w:szCs w:val="14"/>
                <w:lang w:bidi="ru-RU"/>
              </w:rPr>
              <w:drawing>
                <wp:inline distT="0" distB="0" distL="0" distR="0" wp14:anchorId="248C9121" wp14:editId="5D7A355A">
                  <wp:extent cx="6783572" cy="6783572"/>
                  <wp:effectExtent l="0" t="0" r="0" b="0"/>
                  <wp:docPr id="35717955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4250" cy="678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tcBorders>
              <w:left w:val="nil"/>
            </w:tcBorders>
            <w:vAlign w:val="center"/>
          </w:tcPr>
          <w:p w14:paraId="1BEAD71B" w14:textId="34E31A2E" w:rsidR="00D10D4D" w:rsidRPr="00CE1E8B" w:rsidRDefault="00D10D4D" w:rsidP="00C63B4F">
            <w:pPr>
              <w:pStyle w:val="ad"/>
              <w:spacing w:after="0"/>
              <w:jc w:val="center"/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E1E8B"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CE1E8B"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CE1E8B"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 w:rsidR="00847F46"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2024</w:t>
            </w:r>
            <w:r w:rsidRPr="00CE1E8B"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397"/>
              <w:gridCol w:w="2399"/>
            </w:tblGrid>
            <w:tr w:rsidR="00D10D4D" w:rsidRPr="00CE1E8B" w14:paraId="2B204108" w14:textId="77777777" w:rsidTr="00ED1F65">
              <w:tc>
                <w:tcPr>
                  <w:tcW w:w="2499" w:type="pct"/>
                </w:tcPr>
                <w:p w14:paraId="1B4AF99B" w14:textId="261E3D64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JANVIER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7"/>
                    <w:gridCol w:w="317"/>
                    <w:gridCol w:w="317"/>
                    <w:gridCol w:w="318"/>
                    <w:gridCol w:w="318"/>
                    <w:gridCol w:w="318"/>
                    <w:gridCol w:w="318"/>
                  </w:tblGrid>
                  <w:tr w:rsidR="00D10D4D" w:rsidRPr="00CE1E8B" w14:paraId="425BDBD4" w14:textId="77777777" w:rsidTr="00ED1F65">
                    <w:trPr>
                      <w:trHeight w:val="113"/>
                    </w:trPr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26567E23" w14:textId="15F8FC63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5F31BB7C" w14:textId="23984EB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11F27BC9" w14:textId="36B28F3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1E838B8A" w14:textId="55C0874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378CE57B" w14:textId="42327A9C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334C69F0" w14:textId="392D7252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1588F641" w14:textId="32343952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16330386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590D210A" w14:textId="032616D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7B97258" w14:textId="01A2BCD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0648185" w14:textId="1C3978E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AC9A634" w14:textId="48E4E79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4F9FF64" w14:textId="0ECEB3C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5C78BBF" w14:textId="6CF5166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3491839" w14:textId="5913B11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F0A5834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3E1AE3BA" w14:textId="5BD9A78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89F2B51" w14:textId="2F133ED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D4D869B" w14:textId="3E5616A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231F3C1" w14:textId="28CBC82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160E7EF" w14:textId="11F3635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DAEBE33" w14:textId="01D1708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3C38677" w14:textId="56387A5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BC223E4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6AE6759D" w14:textId="180DBCB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63B071E" w14:textId="545620B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18CBFC6" w14:textId="454EBFF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FA5D968" w14:textId="066B864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89259C0" w14:textId="7BAC00D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189F4F8" w14:textId="5028559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48775E1" w14:textId="0D173E8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62C08A7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31E78BB7" w14:textId="04A5D23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AE7B390" w14:textId="6A5ADF8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5E06B1C" w14:textId="536161B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D79FC2B" w14:textId="4EA11CD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BCBE625" w14:textId="3B38F5F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8490231" w14:textId="6560CCA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3E5E917" w14:textId="33EDB7F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526A9FB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6254945B" w14:textId="72BD80E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1CC4EE8" w14:textId="300270B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5FC110A" w14:textId="60F3836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226A903" w14:textId="3BEF9B7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02EC604" w14:textId="597A84F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D6F267A" w14:textId="391FC6E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C23D171" w14:textId="2993FC3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B728EC7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0753B211" w14:textId="1430C23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0E2EC46" w14:textId="3E05E97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C8F18D1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8B7C62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D3A3AF5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DF4B2F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F820E7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14DC3912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5F8613AC" w14:textId="5611E775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FÉVRIER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6"/>
                    <w:gridCol w:w="319"/>
                    <w:gridCol w:w="319"/>
                    <w:gridCol w:w="319"/>
                    <w:gridCol w:w="319"/>
                    <w:gridCol w:w="319"/>
                    <w:gridCol w:w="314"/>
                  </w:tblGrid>
                  <w:tr w:rsidR="00D10D4D" w:rsidRPr="00CE1E8B" w14:paraId="350409A0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14AFE4"/>
                        <w:vAlign w:val="bottom"/>
                      </w:tcPr>
                      <w:p w14:paraId="35AD86CD" w14:textId="214EDE1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5D192DBA" w14:textId="61FD0C1A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29FC2ECF" w14:textId="1FEA2FC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4A9C86CD" w14:textId="7E4A058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71EC4AE0" w14:textId="1A741C7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11015C81" w14:textId="2CA1FE8F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14AFE4"/>
                        <w:vAlign w:val="bottom"/>
                      </w:tcPr>
                      <w:p w14:paraId="7C466E57" w14:textId="2C4F840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43D1C4C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6F20914" w14:textId="4D8DA6A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5328D2" w14:textId="345A391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51D124" w14:textId="288FF62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D1052E" w14:textId="2F57102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C08AE8" w14:textId="7427F2E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DADEB" w14:textId="40A8C13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25B65C" w14:textId="5AB07A1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65F080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17712EF" w14:textId="4FEC6DF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1E3257" w14:textId="30E741D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7E1371" w14:textId="46EAF68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BC95BE" w14:textId="0784B30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C95CA2" w14:textId="4F85DE1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F39F0D" w14:textId="591FF2C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29744A" w14:textId="7B2D430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F5030E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6C504BD" w14:textId="7A557D1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537F9C" w14:textId="2A1CD0F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5338F2" w14:textId="0E98BD7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BC7B5F" w14:textId="2092C20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D5D515" w14:textId="534922E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5C8435" w14:textId="3FBE8B8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48CF94" w14:textId="6A93E6A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A1A5C25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2724EAA" w14:textId="14A7EE0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40A3C1" w14:textId="21AB171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D6EE57" w14:textId="275AA01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826789" w14:textId="0A72A19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CAA3C5" w14:textId="5A25289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F9B4D4" w14:textId="50CB7CE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9AF0F3" w14:textId="359ED86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6F5DBFD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04D9DF5" w14:textId="5304DC9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B1816B" w14:textId="2B2D272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BEAF4D" w14:textId="2E05538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57F71D" w14:textId="3EBB872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AFDAB8" w14:textId="6742F31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668DC1" w14:textId="76161E0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58CE79" w14:textId="6A5B839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589D93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1053F31" w14:textId="3E98D4D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56232E" w14:textId="0CD7204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!A12 Is Not In Table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905029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60146F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FC959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04266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417DF4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74603D65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10D4D" w:rsidRPr="00CE1E8B" w14:paraId="119C56D1" w14:textId="77777777" w:rsidTr="00ED1F65">
              <w:tc>
                <w:tcPr>
                  <w:tcW w:w="2499" w:type="pct"/>
                </w:tcPr>
                <w:p w14:paraId="0F6B94C5" w14:textId="1AFB89A5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6"/>
                    <w:gridCol w:w="318"/>
                    <w:gridCol w:w="319"/>
                    <w:gridCol w:w="319"/>
                    <w:gridCol w:w="319"/>
                    <w:gridCol w:w="319"/>
                    <w:gridCol w:w="314"/>
                  </w:tblGrid>
                  <w:tr w:rsidR="00D10D4D" w:rsidRPr="00CE1E8B" w14:paraId="5EDA9F80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0ABE78"/>
                        <w:vAlign w:val="bottom"/>
                      </w:tcPr>
                      <w:p w14:paraId="2D36FA45" w14:textId="6F3CB47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0ABE78"/>
                        <w:vAlign w:val="bottom"/>
                      </w:tcPr>
                      <w:p w14:paraId="312C0574" w14:textId="21DDD38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00DA0B8F" w14:textId="50E36D1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47FA2D50" w14:textId="742014EA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63A93106" w14:textId="53755D7A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6CCAAC1D" w14:textId="3374C95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ABE78"/>
                        <w:vAlign w:val="bottom"/>
                      </w:tcPr>
                      <w:p w14:paraId="3639B4D2" w14:textId="77269630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3225103C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425C8B8" w14:textId="033FF4B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91FECE" w14:textId="681AEC1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E8F502" w14:textId="6FE98F4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C3534" w14:textId="02FF9C4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61DFD0" w14:textId="4E6ADDD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D3F2D2" w14:textId="4FDA2E0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D174E55" w14:textId="3F442DC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0A0ADA5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2ECA34A" w14:textId="453BFBB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413163" w14:textId="3F5C8C5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108531" w14:textId="3547F79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D2AE05" w14:textId="236C0DE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6AF486" w14:textId="406CE1D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337213" w14:textId="77A8FF1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AC21FE" w14:textId="3CC0914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DDF8626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F325867" w14:textId="5D79DF9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9764082" w14:textId="7DCFA0E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9593F2" w14:textId="1B30CC7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5960CA" w14:textId="7E927DC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E2EFDD" w14:textId="28F4B7E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18B9E3" w14:textId="6A441E1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A03A0B" w14:textId="7F8076E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7E24674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32A2496" w14:textId="02F5F1D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CA84F4" w14:textId="648FC86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5B653A" w14:textId="52C8EEE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471AB8" w14:textId="094A601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D8C49C" w14:textId="535EFAC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FB5E41" w14:textId="78BC0DA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55BA554" w14:textId="7080A70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74C959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EB5C029" w14:textId="78D32CD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D99ADA6" w14:textId="05BCB65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A7A174" w14:textId="2D59E3C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E9CB6A" w14:textId="798A55B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2D671D" w14:textId="3928CF0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D9B9EC" w14:textId="3213B42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BE6C46" w14:textId="1295171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2B26E8E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013ABBB" w14:textId="7F510F7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AFF1A9" w14:textId="32110B5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D6BA3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36178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AF11F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51BEC7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107DAE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3248067E" w14:textId="77777777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102DDF80" w14:textId="231C26CD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AVRIL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6"/>
                    <w:gridCol w:w="319"/>
                    <w:gridCol w:w="319"/>
                    <w:gridCol w:w="319"/>
                    <w:gridCol w:w="319"/>
                    <w:gridCol w:w="319"/>
                    <w:gridCol w:w="314"/>
                  </w:tblGrid>
                  <w:tr w:rsidR="00D10D4D" w:rsidRPr="00CE1E8B" w14:paraId="399EF975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0D264"/>
                        <w:vAlign w:val="bottom"/>
                      </w:tcPr>
                      <w:p w14:paraId="4AE3EF2A" w14:textId="13D71C14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255B0AE8" w14:textId="1C2A286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30BE284B" w14:textId="21B494B9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0A1CA010" w14:textId="65AE8E3E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07353EFD" w14:textId="243D5592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20BE13BA" w14:textId="525F1B1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0D264"/>
                        <w:vAlign w:val="bottom"/>
                      </w:tcPr>
                      <w:p w14:paraId="370799AB" w14:textId="64BF846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0D18DCE7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2D4CA28" w14:textId="273E315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5C3367" w14:textId="68F3E49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2CCC35" w14:textId="7E61D92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A30CA2" w14:textId="5561DFD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287498" w14:textId="14F03DC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0DF1F0" w14:textId="546D1BD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40774CE" w14:textId="00EEDD2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91B4DA0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DDF4A23" w14:textId="3F5A30B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BC761" w14:textId="13D496B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8CA397" w14:textId="3B0F246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6C990C" w14:textId="6DFDE27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3815E3" w14:textId="1C350DF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C659B" w14:textId="4581CA7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C2B15F" w14:textId="28621C2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B25DEA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77DAADF" w14:textId="5A66287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110C3F" w14:textId="32E0810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FA18F" w14:textId="43F5714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B5A82B" w14:textId="625234B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013C76" w14:textId="1CE0391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792F3E" w14:textId="0A18B1B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C163616" w14:textId="3B25DF0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B0CB98B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6DBA5D3" w14:textId="674C6E7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7584D8" w14:textId="0B1FC7C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76093E" w14:textId="56C23A9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4D60E6" w14:textId="03AF236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8B1513" w14:textId="61791CE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B4323F" w14:textId="4072621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F88B82" w14:textId="7D21BD8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C80968D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236CFA2" w14:textId="3A3D944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C82DEE" w14:textId="48F447A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96C027" w14:textId="34CD96C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5676F3" w14:textId="284A33A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1E3FDC" w14:textId="6AE01E9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84D73A" w14:textId="4ACB7A9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41B319" w14:textId="6EF57AA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4A30345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C1CA293" w14:textId="0F30630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95A4EA" w14:textId="68B2D8B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E471B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EC132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A6F764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6D6A5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95F348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2CC16069" w14:textId="77777777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D10D4D" w:rsidRPr="00CE1E8B" w14:paraId="067648C7" w14:textId="77777777" w:rsidTr="00ED1F65">
              <w:tc>
                <w:tcPr>
                  <w:tcW w:w="2499" w:type="pct"/>
                </w:tcPr>
                <w:p w14:paraId="35BB4C05" w14:textId="209EDE54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MAI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6"/>
                    <w:gridCol w:w="318"/>
                    <w:gridCol w:w="319"/>
                    <w:gridCol w:w="319"/>
                    <w:gridCol w:w="319"/>
                    <w:gridCol w:w="319"/>
                    <w:gridCol w:w="314"/>
                  </w:tblGrid>
                  <w:tr w:rsidR="00D10D4D" w:rsidRPr="00CE1E8B" w14:paraId="13394B08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EBE164"/>
                        <w:vAlign w:val="bottom"/>
                      </w:tcPr>
                      <w:p w14:paraId="6D602937" w14:textId="0A50226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EBE164"/>
                        <w:vAlign w:val="bottom"/>
                      </w:tcPr>
                      <w:p w14:paraId="1D1A152C" w14:textId="153A1F46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0CAB0BEF" w14:textId="2DF8AF1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18F5863A" w14:textId="64A31976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1E2B0D9A" w14:textId="3F7FDB6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74B59F10" w14:textId="6314282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BE164"/>
                        <w:vAlign w:val="bottom"/>
                      </w:tcPr>
                      <w:p w14:paraId="76A42C02" w14:textId="02D1A60D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7E9C69D3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8002097" w14:textId="1C6F241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7EEFA8D" w14:textId="07F6C87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0EC7D2" w14:textId="04578D5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4798B" w14:textId="20FC677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876A17" w14:textId="1A452BD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FDCEB8" w14:textId="49F3680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F05291" w14:textId="020E343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E56DD80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194CC19" w14:textId="0F78F3B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66AC14" w14:textId="406B687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62AC" w14:textId="7078BBE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AA0713" w14:textId="5D925B4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E2C49" w14:textId="7C59812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55C8D6" w14:textId="322DB33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0664D3" w14:textId="229E482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4A32C509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57C607A" w14:textId="127187D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F8DEE3A" w14:textId="44FD6E9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F912F7" w14:textId="07AA895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597D27" w14:textId="581A8E3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22F876" w14:textId="7A8875C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2C905" w14:textId="00ACF84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068BEC" w14:textId="3ED5474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46647BE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8BDBE1E" w14:textId="152D493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2334231" w14:textId="09C6ED5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F1B9B" w14:textId="2FEC1C2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52DFEC" w14:textId="336AC21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65600A" w14:textId="434403A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222A7C" w14:textId="7778FD1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C4C280" w14:textId="34BB07E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CBAE155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2DB3A6A" w14:textId="4286EA9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5CBEC2" w14:textId="578E1B9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0F18E8" w14:textId="1805A96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3B3CA4" w14:textId="4BADC72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9260E7" w14:textId="43B1B77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9C6B8A" w14:textId="6A6B690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D65D01" w14:textId="4C0B549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3843E5F4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86337FE" w14:textId="4AAE1FF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67FB5F" w14:textId="4C0E6F5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2314C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E1B32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3696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EE2F7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25FC10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1FD989F3" w14:textId="77777777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778DED9D" w14:textId="3FD7528C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JUIN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6"/>
                    <w:gridCol w:w="319"/>
                    <w:gridCol w:w="319"/>
                    <w:gridCol w:w="319"/>
                    <w:gridCol w:w="319"/>
                    <w:gridCol w:w="319"/>
                    <w:gridCol w:w="314"/>
                  </w:tblGrid>
                  <w:tr w:rsidR="00D10D4D" w:rsidRPr="00CE1E8B" w14:paraId="516520CB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5D2A5"/>
                        <w:vAlign w:val="bottom"/>
                      </w:tcPr>
                      <w:p w14:paraId="1AE1A509" w14:textId="56C5198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D850DA1" w14:textId="1A01C8C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468BEA4" w14:textId="1D1B5A1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1667BA9" w14:textId="143D600C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63A2D351" w14:textId="4A28C5F6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7891AADB" w14:textId="344744F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5D2A5"/>
                        <w:vAlign w:val="bottom"/>
                      </w:tcPr>
                      <w:p w14:paraId="07548B00" w14:textId="71685A6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5E0C9ADD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FA7E284" w14:textId="6FDC0BE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A9A277" w14:textId="405FE5F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CA9821" w14:textId="55D56CD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3B0F38" w14:textId="5745B74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C39A08" w14:textId="0698092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8F1B5" w14:textId="268B4A2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65D8D8F" w14:textId="16048DA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B14951B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49DEA0D" w14:textId="0C259B7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28BF6D" w14:textId="0B4F0AE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44961D" w14:textId="54E5B23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3F7E05" w14:textId="1ABB0CB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D27B74" w14:textId="0961997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D6F1B9" w14:textId="40874BB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5042538" w14:textId="16C8B27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5C762D3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FA91CC0" w14:textId="6B5BD86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C0D9F9" w14:textId="68C212F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7718B3" w14:textId="71ED5B5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FB4C97" w14:textId="1283889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B6143A" w14:textId="7268863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32B79C" w14:textId="1623490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BA9A8A" w14:textId="61282B5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5D8327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D26DF17" w14:textId="4F1E90F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495629" w14:textId="2BC34EE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7B56D0" w14:textId="2E914B0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BE1CF7" w14:textId="6C45D91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69FA6E" w14:textId="512FC82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B951D7" w14:textId="654FDE9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5854C98" w14:textId="6F328C8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E9A585E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215EC5B" w14:textId="0740838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193E12" w14:textId="3328099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EF84E" w14:textId="79ED0DC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3891EA" w14:textId="6901F72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42A616" w14:textId="39B9AF2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EA58EE" w14:textId="3F5B80F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662927C" w14:textId="1B75C11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04D4B9A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23CE643" w14:textId="36EDFAF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5A898F" w14:textId="787832F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5BF81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4A16BF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578FA6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2ED3A8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7AB3B6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3059F770" w14:textId="77777777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D10D4D" w:rsidRPr="00CE1E8B" w14:paraId="4A8F5B27" w14:textId="77777777" w:rsidTr="00ED1F65">
              <w:tc>
                <w:tcPr>
                  <w:tcW w:w="2499" w:type="pct"/>
                </w:tcPr>
                <w:p w14:paraId="02D2A7EE" w14:textId="3E24B17F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JUILLET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6"/>
                    <w:gridCol w:w="318"/>
                    <w:gridCol w:w="319"/>
                    <w:gridCol w:w="319"/>
                    <w:gridCol w:w="319"/>
                    <w:gridCol w:w="319"/>
                    <w:gridCol w:w="314"/>
                  </w:tblGrid>
                  <w:tr w:rsidR="00D10D4D" w:rsidRPr="00CE1E8B" w14:paraId="2BE6BBF1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9B5F"/>
                        <w:vAlign w:val="bottom"/>
                      </w:tcPr>
                      <w:p w14:paraId="6680FA53" w14:textId="3153E4B9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FF9B5F"/>
                        <w:vAlign w:val="bottom"/>
                      </w:tcPr>
                      <w:p w14:paraId="7D102A14" w14:textId="44815E8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702B2FA2" w14:textId="7BFA1C3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43CF491F" w14:textId="6AC8A17F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0234FA10" w14:textId="2CD01EC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4569FC72" w14:textId="5ADA090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9B5F"/>
                        <w:vAlign w:val="bottom"/>
                      </w:tcPr>
                      <w:p w14:paraId="0E0689F2" w14:textId="64824E7A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41B23C87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4DC4DAC7" w14:textId="15FD9F7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409D00C" w14:textId="712BD6F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77F2856" w14:textId="44ECAF0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43B4C20" w14:textId="07E1D3E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1E43C25" w14:textId="509C810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E42D16" w14:textId="39B17DD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BA27013" w14:textId="0F1C1F9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7EDA3EE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6DC8E6A6" w14:textId="194FD71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F4565D1" w14:textId="13EC8F4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45FD1FA" w14:textId="5ED1CF8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B072F7F" w14:textId="3AC7AAD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DB60682" w14:textId="6F53F90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248E3C" w14:textId="61EFBAD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4714195" w14:textId="7470672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100FDB9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52B6C125" w14:textId="29A9D1D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81C808F" w14:textId="480D635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87CB8CE" w14:textId="18420D9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CA7BEC" w14:textId="41115D8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A00D257" w14:textId="0767CC8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C9249FF" w14:textId="075707F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32D6ED0" w14:textId="3214655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D6F3C5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7E128C14" w14:textId="6E51450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894CE5B" w14:textId="07C437E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FBD52E5" w14:textId="5759C46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D22133A" w14:textId="316FD3C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F48719C" w14:textId="03CC041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93B49D6" w14:textId="7FA50BF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28C5A41" w14:textId="4017FD7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44D4BFD5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4F6AAF72" w14:textId="7BA7D38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AD97A16" w14:textId="5E46F98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2D7762" w14:textId="58023AC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F49B8D4" w14:textId="35B3114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A4468C5" w14:textId="0158977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D74198B" w14:textId="55F93A1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A04CA62" w14:textId="6BB20AB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4B0C04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30D02AFE" w14:textId="1CF5134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D0E193B" w14:textId="3DA4829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0EAC6C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29D95C3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2B2CD1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071FC62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FEC3B6D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0BCE45E8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035C9965" w14:textId="22E53045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AOÛT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6"/>
                    <w:gridCol w:w="319"/>
                    <w:gridCol w:w="319"/>
                    <w:gridCol w:w="319"/>
                    <w:gridCol w:w="319"/>
                    <w:gridCol w:w="319"/>
                    <w:gridCol w:w="314"/>
                  </w:tblGrid>
                  <w:tr w:rsidR="00D10D4D" w:rsidRPr="00CE1E8B" w14:paraId="4C1435D9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78C8"/>
                        <w:vAlign w:val="bottom"/>
                      </w:tcPr>
                      <w:p w14:paraId="12756F71" w14:textId="41E78A8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3E40FAEC" w14:textId="2B350899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5DE70467" w14:textId="7F7DAB9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02A0C700" w14:textId="4BC6328F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6CFF0DD5" w14:textId="7A877FB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0FC2A57C" w14:textId="07F9340C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78C8"/>
                        <w:vAlign w:val="bottom"/>
                      </w:tcPr>
                      <w:p w14:paraId="39534F41" w14:textId="685000A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282E5CCB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E629961" w14:textId="38AF8BA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A2E604" w14:textId="742289C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5F281A" w14:textId="50E8A75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9268EE" w14:textId="53F333D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D0331F" w14:textId="2F527FF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462318" w14:textId="0056B65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6BD5339" w14:textId="2866562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E4A85A1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5AA9C3C" w14:textId="7A902F6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385E05" w14:textId="14DC873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7BD6D0" w14:textId="768A8F1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EC99BE" w14:textId="7874D3D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D2DFFF" w14:textId="6BD34AD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E80888" w14:textId="34117CB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9C53E0" w14:textId="5E8835D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340426C3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BF52F61" w14:textId="1C37E56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27776D" w14:textId="4E12992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1D6C9C" w14:textId="48761B9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DC789B" w14:textId="7078EC6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0BCDA4" w14:textId="544E997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DCE5D2" w14:textId="5AA4F6B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696994" w14:textId="23339BB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224446A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E4FD212" w14:textId="6A8D250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3ABE19" w14:textId="283E8A1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9BC2D0" w14:textId="1C2961F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8D779C" w14:textId="4651040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32718A" w14:textId="07C6E39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3A9B1E" w14:textId="24968C6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05D9B87" w14:textId="1240981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A5D4279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4615D18" w14:textId="5CFEF69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3D193D" w14:textId="6D835EA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FE29DB" w14:textId="595F839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98713A" w14:textId="216D9B6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3CA086" w14:textId="4DE1DC8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E72872" w14:textId="1F32842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07693F" w14:textId="2D887D8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81B9E4C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6CBD25B" w14:textId="0CB6887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51C1F3" w14:textId="685DAFD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8A7FC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5438A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0F20B7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66B445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1E7FD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469483C1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10D4D" w:rsidRPr="00CE1E8B" w14:paraId="6D387C42" w14:textId="77777777" w:rsidTr="00ED1F65">
              <w:tc>
                <w:tcPr>
                  <w:tcW w:w="2499" w:type="pct"/>
                </w:tcPr>
                <w:p w14:paraId="78A8D16A" w14:textId="495BECC9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SEPTEMBRE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6"/>
                    <w:gridCol w:w="318"/>
                    <w:gridCol w:w="319"/>
                    <w:gridCol w:w="319"/>
                    <w:gridCol w:w="319"/>
                    <w:gridCol w:w="319"/>
                    <w:gridCol w:w="314"/>
                  </w:tblGrid>
                  <w:tr w:rsidR="00D10D4D" w:rsidRPr="00CE1E8B" w14:paraId="13F1D95C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6EAA"/>
                        <w:vAlign w:val="bottom"/>
                      </w:tcPr>
                      <w:p w14:paraId="7F76BF13" w14:textId="03C45A3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FF6EAA"/>
                        <w:vAlign w:val="bottom"/>
                      </w:tcPr>
                      <w:p w14:paraId="098D2794" w14:textId="4FFE2D4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07340CFF" w14:textId="4BB080D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72E336E6" w14:textId="2E902E7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11BE1277" w14:textId="548B4B5A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43D70AEA" w14:textId="21C8C9DD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6EAA"/>
                        <w:vAlign w:val="bottom"/>
                      </w:tcPr>
                      <w:p w14:paraId="2BCA88E1" w14:textId="12DDB442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4B023593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02C6C0C" w14:textId="24108E7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39E919" w14:textId="051AF6E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B0044D" w14:textId="0713B5A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A1DBDB" w14:textId="0A70E55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7C6842" w14:textId="15BD7AF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85DA8" w14:textId="37435E7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EDB9EA" w14:textId="6B2305F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7ED3544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ECE3400" w14:textId="277D4DB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ADB78C" w14:textId="7A16DDA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673DA5" w14:textId="1F3AA68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B496DD" w14:textId="0969796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C97C5" w14:textId="4D02D17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27213B" w14:textId="1332D88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E32A4E8" w14:textId="47A25A9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986256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2215B81" w14:textId="23DCB00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C029A0" w14:textId="44A779A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996B9" w14:textId="13F44A3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80882" w14:textId="55C2AD7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9B19C6" w14:textId="444C8C7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38A3C2" w14:textId="7CC11B7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9EF39B9" w14:textId="3DAB074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320E7DB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A56C1C7" w14:textId="41B59D9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54E0CF" w14:textId="2E5FD9F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41463B" w14:textId="612352F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3027F7" w14:textId="4F91466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7A032D" w14:textId="0093E04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D8A407" w14:textId="5930C3C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6194962" w14:textId="6D0E38F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C376D6D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06B7953" w14:textId="1954736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61A4AE7" w14:textId="42D85E3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87389" w14:textId="0C2246A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350CA9" w14:textId="669844A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38A96" w14:textId="26AA3EC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585224" w14:textId="3583E41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540B03" w14:textId="6DFBA8B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CF4EEA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56DA17A" w14:textId="66EB66A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9D8859C" w14:textId="734416C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A85A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36BC59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E48A4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8DD57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6704ADD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4B746BDC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4C5AC60A" w14:textId="6815CA28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OCTOBRE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6"/>
                    <w:gridCol w:w="319"/>
                    <w:gridCol w:w="319"/>
                    <w:gridCol w:w="319"/>
                    <w:gridCol w:w="319"/>
                    <w:gridCol w:w="319"/>
                    <w:gridCol w:w="314"/>
                  </w:tblGrid>
                  <w:tr w:rsidR="00D10D4D" w:rsidRPr="00CE1E8B" w14:paraId="101265A6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DC82C8"/>
                        <w:vAlign w:val="bottom"/>
                      </w:tcPr>
                      <w:p w14:paraId="516C55C8" w14:textId="7E58CA8C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4423C5ED" w14:textId="55C6A0F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2B6D00FF" w14:textId="7C2CF09D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0FCBFFB2" w14:textId="4B21966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201D06F7" w14:textId="08F15D6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14A0E728" w14:textId="0344387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DC82C8"/>
                        <w:vAlign w:val="bottom"/>
                      </w:tcPr>
                      <w:p w14:paraId="7BD0B08F" w14:textId="165766F4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4CF71366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CD242FC" w14:textId="5EF51E0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0816F" w14:textId="081B9BF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24888" w14:textId="2F93316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B54EA4" w14:textId="10B1644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96BD1F" w14:textId="11C7055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E23C69" w14:textId="38E293E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343C37" w14:textId="209B8CF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4C1896F6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DB00EFD" w14:textId="584BA6C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3BDF12" w14:textId="37AB59F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E9833D" w14:textId="1567E99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5CA2DC" w14:textId="06B645A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E0BABF" w14:textId="6880564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690FA5" w14:textId="656048D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B8A1A1E" w14:textId="6EB453B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0A67710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6643FB2" w14:textId="0CE404F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EC71D2" w14:textId="7C92385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75D2E" w14:textId="6AF4FD8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1E8A06" w14:textId="1108BEA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A1D9A0" w14:textId="5295CD2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26B9F8" w14:textId="14A05DE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B9600C" w14:textId="2C494D7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436DDF56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D327E53" w14:textId="509CD38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250401" w14:textId="750741F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1769A3" w14:textId="7D1EF36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3C72CC" w14:textId="289FCF7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0CDB1E" w14:textId="6103B96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3EF407" w14:textId="0C49763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247A1F" w14:textId="5E9AE09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ED21390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91DCB8B" w14:textId="78D7BF5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168384" w14:textId="0348839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C027A1" w14:textId="5E718A1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BD5308" w14:textId="0D85D54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274A5F" w14:textId="1BCAAFC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5D1101" w14:textId="3DC07CC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0621BD2" w14:textId="4C30CA5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310798CC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C457812" w14:textId="78706BB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1C0EA6" w14:textId="6F4946D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6AD46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63C5BE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A5DEB0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5D0FE2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37140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0B7D9E8F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10D4D" w:rsidRPr="00CE1E8B" w14:paraId="6C1D3D96" w14:textId="77777777" w:rsidTr="00ED1F65">
              <w:tc>
                <w:tcPr>
                  <w:tcW w:w="2499" w:type="pct"/>
                </w:tcPr>
                <w:p w14:paraId="2B03E58A" w14:textId="45717B74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6"/>
                    <w:gridCol w:w="318"/>
                    <w:gridCol w:w="319"/>
                    <w:gridCol w:w="319"/>
                    <w:gridCol w:w="319"/>
                    <w:gridCol w:w="319"/>
                    <w:gridCol w:w="314"/>
                  </w:tblGrid>
                  <w:tr w:rsidR="00D10D4D" w:rsidRPr="00CE1E8B" w14:paraId="319EFEA2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587CD"/>
                        <w:vAlign w:val="bottom"/>
                      </w:tcPr>
                      <w:p w14:paraId="4F89B8D2" w14:textId="7551A549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A587CD"/>
                        <w:vAlign w:val="bottom"/>
                      </w:tcPr>
                      <w:p w14:paraId="71843A63" w14:textId="43B97254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78C0C998" w14:textId="1FE050B4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1702C023" w14:textId="61D02A42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5F91B230" w14:textId="5543DA7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736DD378" w14:textId="486D9E8E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587CD"/>
                        <w:vAlign w:val="bottom"/>
                      </w:tcPr>
                      <w:p w14:paraId="5756A258" w14:textId="796EBE60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090F0D3C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B9B5F93" w14:textId="48F9B92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AE5242" w14:textId="7EE99A5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968F3D" w14:textId="57FDE71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1C1CC" w14:textId="74718EC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747026" w14:textId="418F5D6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FF2EC2" w14:textId="5006F08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B190DB" w14:textId="4016E0B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6784060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17B6B06" w14:textId="4F2B5C2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6C58FD0" w14:textId="5D8CE47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2ACEBE" w14:textId="0A2170F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4A20FE" w14:textId="1EF21BA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E0A589" w14:textId="4237ED4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3B5CDF" w14:textId="1F5941F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66CAA1" w14:textId="690A0C1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6FDA57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E4AA46C" w14:textId="102CE94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092C5B0" w14:textId="0CF71F3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B6AD8D" w14:textId="2F3325B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2CF867" w14:textId="4C3075F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425CC2" w14:textId="1C0381D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D7A69" w14:textId="63D0459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57DD267" w14:textId="56844A0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7E431C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BC19D39" w14:textId="3404523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DB96920" w14:textId="3B8C63F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02CD2A" w14:textId="22E95E8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5843F" w14:textId="4C37F40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2F4360" w14:textId="099678F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386F39" w14:textId="265D9F1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00FC423" w14:textId="17E7CD8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B0843E7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857836E" w14:textId="12CA870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59D366" w14:textId="6301575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0FD1FC" w14:textId="735FAC4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F799E5" w14:textId="2A076A9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7CEDE" w14:textId="164389E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7EAF9" w14:textId="2A65F16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6E2182" w14:textId="47322D2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C3921A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721E04B" w14:textId="00E2E71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9A65BF6" w14:textId="60FFCB2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22C77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B8EB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F55B4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77B5F4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8C2A22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16CE0D6B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79E58959" w14:textId="079B910C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DÉCEMBRE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6"/>
                    <w:gridCol w:w="319"/>
                    <w:gridCol w:w="319"/>
                    <w:gridCol w:w="319"/>
                    <w:gridCol w:w="319"/>
                    <w:gridCol w:w="319"/>
                    <w:gridCol w:w="314"/>
                  </w:tblGrid>
                  <w:tr w:rsidR="00D10D4D" w:rsidRPr="00CE1E8B" w14:paraId="5FF2C25E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3C82C8"/>
                        <w:vAlign w:val="bottom"/>
                      </w:tcPr>
                      <w:p w14:paraId="75D32679" w14:textId="7D8BFD5D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4077D5A3" w14:textId="5B838056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504B946C" w14:textId="335EC7FF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7E89D4A3" w14:textId="2542F75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08AF7684" w14:textId="4E0F4E3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4E625ED3" w14:textId="3445BC19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3C82C8"/>
                        <w:vAlign w:val="bottom"/>
                      </w:tcPr>
                      <w:p w14:paraId="2EDC9953" w14:textId="5E759276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564B23BB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F177958" w14:textId="36C406A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972612" w14:textId="7CFE18A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9C592E" w14:textId="7AD5B71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160EFA" w14:textId="6778A9C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4981CA" w14:textId="74F7976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04C452" w14:textId="0C631F8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DEC88DB" w14:textId="237DA01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331B77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BA6A589" w14:textId="057BA07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29421F" w14:textId="66934D2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DA98CC" w14:textId="1146698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24956A" w14:textId="45E6778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84CC0A" w14:textId="157993F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946EE1" w14:textId="47EDFC7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6E8003" w14:textId="5267160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E3ABC14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5597D20" w14:textId="3CEF566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21DD03" w14:textId="7718840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289243" w14:textId="451A605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7FC379" w14:textId="2099F0F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AB61A" w14:textId="34EA0B6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A8BF4F" w14:textId="1059E22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C03EED" w14:textId="7A5F13C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EC911EA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E4E04AA" w14:textId="4406373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15A67B" w14:textId="36ABBDB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A0836B" w14:textId="23A0402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E6554" w14:textId="2AB875D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E22FF7" w14:textId="3087515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56F882" w14:textId="58FEAC2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889501" w14:textId="52FA850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EE5B7A6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2C133F1" w14:textId="1AF9DEE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F2A102" w14:textId="29DF3F5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17983F" w14:textId="54A4D90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38B6E0" w14:textId="10F13E0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CC914E" w14:textId="5C5E792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EF46AF" w14:textId="77DE2A8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779040" w14:textId="6C41025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33BD614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DC33153" w14:textId="10E94A7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4804B6" w14:textId="23F0598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847F4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E97F80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CD32FB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29AD15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E20007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28010E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034AEAC5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76F89CCB" w14:textId="77777777" w:rsidR="00D10D4D" w:rsidRPr="009107E4" w:rsidRDefault="00D10D4D" w:rsidP="00C63B4F">
            <w:pPr>
              <w:pStyle w:val="ad"/>
              <w:spacing w:after="0"/>
              <w:jc w:val="center"/>
              <w:rPr>
                <w:b/>
                <w:bCs/>
                <w:noProof/>
                <w:color w:val="auto"/>
                <w:sz w:val="14"/>
                <w:szCs w:val="14"/>
                <w:lang w:bidi="ru-RU"/>
              </w:rPr>
            </w:pPr>
          </w:p>
        </w:tc>
      </w:tr>
    </w:tbl>
    <w:p w14:paraId="2B3E424A" w14:textId="1DF0A038" w:rsidR="00F93E3B" w:rsidRPr="009107E4" w:rsidRDefault="00F93E3B" w:rsidP="007B60FB">
      <w:pPr>
        <w:pStyle w:val="a5"/>
        <w:rPr>
          <w:b/>
          <w:bCs/>
          <w:noProof/>
          <w:color w:val="auto"/>
          <w:sz w:val="2"/>
          <w:szCs w:val="2"/>
        </w:rPr>
      </w:pPr>
    </w:p>
    <w:sectPr w:rsidR="00F93E3B" w:rsidRPr="009107E4" w:rsidSect="00CE1E8B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6919D" w14:textId="77777777" w:rsidR="006A3396" w:rsidRDefault="006A3396">
      <w:pPr>
        <w:spacing w:after="0"/>
      </w:pPr>
      <w:r>
        <w:separator/>
      </w:r>
    </w:p>
  </w:endnote>
  <w:endnote w:type="continuationSeparator" w:id="0">
    <w:p w14:paraId="0AB5FCF5" w14:textId="77777777" w:rsidR="006A3396" w:rsidRDefault="006A33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4DF22" w14:textId="77777777" w:rsidR="006A3396" w:rsidRDefault="006A3396">
      <w:pPr>
        <w:spacing w:after="0"/>
      </w:pPr>
      <w:r>
        <w:separator/>
      </w:r>
    </w:p>
  </w:footnote>
  <w:footnote w:type="continuationSeparator" w:id="0">
    <w:p w14:paraId="778850C0" w14:textId="77777777" w:rsidR="006A3396" w:rsidRDefault="006A339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13E5F"/>
    <w:rsid w:val="0005357B"/>
    <w:rsid w:val="00071356"/>
    <w:rsid w:val="00097A25"/>
    <w:rsid w:val="000A5A57"/>
    <w:rsid w:val="000E2618"/>
    <w:rsid w:val="001274F3"/>
    <w:rsid w:val="00135DA8"/>
    <w:rsid w:val="00151CCE"/>
    <w:rsid w:val="001A0BA7"/>
    <w:rsid w:val="001B01F9"/>
    <w:rsid w:val="001C41F9"/>
    <w:rsid w:val="00285C1D"/>
    <w:rsid w:val="002E48F6"/>
    <w:rsid w:val="003327F5"/>
    <w:rsid w:val="00340CAF"/>
    <w:rsid w:val="003C0D41"/>
    <w:rsid w:val="003E085C"/>
    <w:rsid w:val="003E7B3A"/>
    <w:rsid w:val="003F6264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A3396"/>
    <w:rsid w:val="006C0896"/>
    <w:rsid w:val="006F513E"/>
    <w:rsid w:val="007B60FB"/>
    <w:rsid w:val="007C0139"/>
    <w:rsid w:val="007D45A1"/>
    <w:rsid w:val="007F564D"/>
    <w:rsid w:val="00804CE2"/>
    <w:rsid w:val="0081583A"/>
    <w:rsid w:val="00847F46"/>
    <w:rsid w:val="008A32B1"/>
    <w:rsid w:val="008B1201"/>
    <w:rsid w:val="008F16F7"/>
    <w:rsid w:val="009107E4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13164"/>
    <w:rsid w:val="00B24BD3"/>
    <w:rsid w:val="00B36BE5"/>
    <w:rsid w:val="00B37C7E"/>
    <w:rsid w:val="00B65B09"/>
    <w:rsid w:val="00B75254"/>
    <w:rsid w:val="00B75B1B"/>
    <w:rsid w:val="00B76CCE"/>
    <w:rsid w:val="00B85583"/>
    <w:rsid w:val="00B9476B"/>
    <w:rsid w:val="00BC3952"/>
    <w:rsid w:val="00BE5AB8"/>
    <w:rsid w:val="00BF174C"/>
    <w:rsid w:val="00C44DFB"/>
    <w:rsid w:val="00C63B4F"/>
    <w:rsid w:val="00C6519B"/>
    <w:rsid w:val="00C70F21"/>
    <w:rsid w:val="00C7354B"/>
    <w:rsid w:val="00C91F9B"/>
    <w:rsid w:val="00CE1E8B"/>
    <w:rsid w:val="00D10D4D"/>
    <w:rsid w:val="00D1507E"/>
    <w:rsid w:val="00DA6A3A"/>
    <w:rsid w:val="00DC3C75"/>
    <w:rsid w:val="00DE32AC"/>
    <w:rsid w:val="00E1407A"/>
    <w:rsid w:val="00E50BDE"/>
    <w:rsid w:val="00E774CD"/>
    <w:rsid w:val="00E77E1D"/>
    <w:rsid w:val="00ED75B6"/>
    <w:rsid w:val="00F046DB"/>
    <w:rsid w:val="00F91390"/>
    <w:rsid w:val="00F93E3B"/>
    <w:rsid w:val="00FA33E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3415</Words>
  <Characters>19468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2023-11-09T15:48:00Z</dcterms:created>
  <dcterms:modified xsi:type="dcterms:W3CDTF">2023-11-09T15:49:00Z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