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67049D07" w14:textId="77777777" w:rsidTr="006B6899">
        <w:tc>
          <w:tcPr>
            <w:tcW w:w="2500" w:type="pct"/>
            <w:vAlign w:val="center"/>
          </w:tcPr>
          <w:p w14:paraId="221F35BB" w14:textId="5E9A23FB" w:rsidR="00BF49DC" w:rsidRPr="00C43808" w:rsidRDefault="00C43808" w:rsidP="00EA595B">
            <w:pPr>
              <w:pStyle w:val="ad"/>
              <w:spacing w:after="120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46BADA2D" w:rsidR="00BF49DC" w:rsidRPr="00387869" w:rsidRDefault="006B6899" w:rsidP="006B6899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05"/>
        <w:gridCol w:w="2231"/>
        <w:gridCol w:w="2231"/>
        <w:gridCol w:w="2231"/>
        <w:gridCol w:w="2231"/>
        <w:gridCol w:w="2231"/>
        <w:gridCol w:w="2175"/>
      </w:tblGrid>
      <w:tr w:rsidR="00C43808" w:rsidRPr="00C43808" w14:paraId="726CE1BC" w14:textId="77777777" w:rsidTr="00EA595B">
        <w:trPr>
          <w:trHeight w:val="567"/>
          <w:jc w:val="center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5EA46CED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bookmarkStart w:id="0" w:name="_Hlk38821049"/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3547A180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7369429C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0184F362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60396E84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58F3FFD8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70EEF218" w:rsidR="00BF49DC" w:rsidRPr="00C43808" w:rsidRDefault="00C43808" w:rsidP="00BF49DC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EAC1785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61CEAFF" w14:textId="5109A21A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E7022A9" w14:textId="5A26D25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E880F" w14:textId="00C21118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E6790C" w14:textId="10CBDAB3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E93C9" w14:textId="13FD565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383201" w14:textId="60E99F5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47E31BBE" w14:textId="4C7C7F0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C2DA741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B0F3ECD" w14:textId="1BED6764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E9377B" w14:textId="1FC4130C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0250EF" w14:textId="79868BE8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E7C65B" w14:textId="05E248A9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14954" w14:textId="03D185E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57052B" w14:textId="504E620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5E6DFA71" w14:textId="0C52FD3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A8DAA74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3E763929" w14:textId="25CCB61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87BBDD9" w14:textId="6FC0B2A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2F1383" w14:textId="433D68FE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0C4EBA" w14:textId="42200D2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34E9A5" w14:textId="146AE709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F44200" w14:textId="5488B4E9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3394B26C" w14:textId="29695EA1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D2030A0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7D12072" w14:textId="602D5D15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D69C5E" w14:textId="339F5A4F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0398BA8" w14:textId="71CEAE09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AAF66C6" w14:textId="4FC17ABF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06A35B" w14:textId="1EB24F4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B5A357" w14:textId="742B50BA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E480CCF" w14:textId="67581178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A8EB60A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76F63247" w14:textId="0E08DA0A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F3CAEC" w14:textId="3DCBB55C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BCA6C2" w14:textId="2FB200B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565751" w14:textId="3CDA4B3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607533" w14:textId="2DF0DCAA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7CF6E7" w14:textId="3AA891E8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7718B96E" w14:textId="26F9B618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CCC9C47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1FEA4187" w14:textId="699897E6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08BBE" w14:textId="5AD424B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DDE99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1870D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16ADAD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11A947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197EF86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006BD6C0" w14:textId="77777777" w:rsidTr="006B6899">
        <w:tc>
          <w:tcPr>
            <w:tcW w:w="2500" w:type="pct"/>
            <w:vAlign w:val="center"/>
          </w:tcPr>
          <w:bookmarkEnd w:id="0"/>
          <w:p w14:paraId="19962AF0" w14:textId="2E95380E" w:rsidR="006B6899" w:rsidRPr="00C43808" w:rsidRDefault="00C43808" w:rsidP="006B6899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FÉVRIER</w:t>
            </w:r>
          </w:p>
        </w:tc>
        <w:tc>
          <w:tcPr>
            <w:tcW w:w="2500" w:type="pct"/>
            <w:vAlign w:val="center"/>
          </w:tcPr>
          <w:p w14:paraId="30F9F655" w14:textId="4C2CB62B" w:rsidR="006B6899" w:rsidRPr="00387869" w:rsidRDefault="006B6899" w:rsidP="006B6899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9"/>
        <w:gridCol w:w="2225"/>
        <w:gridCol w:w="2231"/>
        <w:gridCol w:w="2231"/>
        <w:gridCol w:w="2231"/>
        <w:gridCol w:w="2231"/>
        <w:gridCol w:w="2187"/>
      </w:tblGrid>
      <w:tr w:rsidR="00C43808" w:rsidRPr="00C43808" w14:paraId="2A9965BE" w14:textId="77777777" w:rsidTr="00EA595B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464721CD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3C41C627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76EEF09D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0FEBBB0E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5B273CDE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54D59AA9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631EAB2A" w14:textId="23CC9F6C" w:rsidR="006B6899" w:rsidRPr="00C43808" w:rsidRDefault="00C43808" w:rsidP="006B6899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78897B1C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9E0EAAF" w14:textId="624ECEB5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498326A" w14:textId="46285006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D2C321" w14:textId="3DDEC88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94B2CA" w14:textId="251FA7B2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9BB523" w14:textId="52309760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81040B" w14:textId="5357E89A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5884C514" w14:textId="34175FB3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48619F73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D44E21F" w14:textId="6126D12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3B054" w14:textId="167DDC3A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0B06407" w14:textId="5AF66EC0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9FA2E64" w14:textId="1355161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D2A7F8" w14:textId="679BDB7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828F76" w14:textId="7D2D1BAA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5CC68ED0" w14:textId="69AB896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F359005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642EC91B" w14:textId="7E8777C9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1E5F1D7" w14:textId="04129426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D7BA790" w14:textId="010627B0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BD80CDD" w14:textId="34EBAF43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72540D" w14:textId="7550FED4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0F416D" w14:textId="0A9FEA7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74DD01B" w14:textId="1F524E3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08437E3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4E30587" w14:textId="1B5EBD8C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457F3AB" w14:textId="6BD284D9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D2BC8FA" w14:textId="479273F3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3CA0134" w14:textId="6C67D33F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9CEE53" w14:textId="75327F9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6FB619" w14:textId="4B9A8470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2AA9D605" w14:textId="48181ACF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B2D4DB4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B60D089" w14:textId="3C31A95B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C2D0623" w14:textId="375EADC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515BFB" w14:textId="57E50E1B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2A246" w14:textId="26C1F24A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81518" w14:textId="252793E8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32E265E" w14:textId="12B167D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C82A629" w14:textId="631E263F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476F1256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140AF84A" w14:textId="2F42CB54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3E3F924" w14:textId="4E587762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!A12 Is Not In Table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D98DC7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420F1DF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EBC50A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5F2DFFB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18787BD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784B55A0" w14:textId="77777777" w:rsidTr="00ED5F48">
        <w:tc>
          <w:tcPr>
            <w:tcW w:w="2500" w:type="pct"/>
            <w:vAlign w:val="center"/>
          </w:tcPr>
          <w:p w14:paraId="37FAAA50" w14:textId="29062612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MARS</w:t>
            </w:r>
          </w:p>
        </w:tc>
        <w:tc>
          <w:tcPr>
            <w:tcW w:w="2500" w:type="pct"/>
            <w:vAlign w:val="center"/>
          </w:tcPr>
          <w:p w14:paraId="26647E3B" w14:textId="4367F0F6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9"/>
        <w:gridCol w:w="2225"/>
        <w:gridCol w:w="2231"/>
        <w:gridCol w:w="2231"/>
        <w:gridCol w:w="2231"/>
        <w:gridCol w:w="2231"/>
        <w:gridCol w:w="2187"/>
      </w:tblGrid>
      <w:tr w:rsidR="00C43808" w:rsidRPr="00C43808" w14:paraId="560D596D" w14:textId="77777777" w:rsidTr="00EA595B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430253E6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4EFC8B12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3A32A7E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31CF5F63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23F80659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57E488A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0C498846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30DC1FC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92C9C6A" w14:textId="048DA4A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7964FA" w14:textId="6E9F27C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2395D4" w14:textId="49ED57F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33792AC" w14:textId="6632E33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02B436" w14:textId="282AB39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0C872C2" w14:textId="4980D71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4E7289B" w14:textId="0341607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E722F99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1D7CE2B" w14:textId="4546416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F0D177E" w14:textId="3F7A1A6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4B2EBD" w14:textId="7DC9E8D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4CED24" w14:textId="78D944B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3247CF" w14:textId="194818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F99FDA" w14:textId="37313B8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6B7624E4" w14:textId="4064F4C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B29EB07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6D98C24B" w14:textId="0DF33DF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8629C8D" w14:textId="59ADCB9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C96E1" w14:textId="465D7C3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D4FE6B" w14:textId="6E5FA41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31300D" w14:textId="62A6191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0D531D" w14:textId="288B248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B3A6B0F" w14:textId="30A67BA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3061927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322A3772" w14:textId="05B15E3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89DEA55" w14:textId="467D369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337127" w14:textId="592D04D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88E0CD" w14:textId="156EB43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324E739" w14:textId="7666B8D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C74BE0" w14:textId="6E927D5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DB6A5DD" w14:textId="1EF8FE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EFD4BD9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BFFCF65" w14:textId="28D199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C45AEB" w14:textId="23C94A1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E09B59" w14:textId="018273F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B48518" w14:textId="4382C8D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62A271" w14:textId="652D24A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7FE8FC8" w14:textId="46D942E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BDED77A" w14:textId="46A28A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3597095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653864B" w14:textId="1B0043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53C982" w14:textId="79787F4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66470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BFF0B3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81C0FE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D5B26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32AFDD9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7FAF298C" w14:textId="77777777" w:rsidTr="00ED5F48">
        <w:tc>
          <w:tcPr>
            <w:tcW w:w="2500" w:type="pct"/>
            <w:vAlign w:val="center"/>
          </w:tcPr>
          <w:p w14:paraId="0B71B109" w14:textId="553AB1A3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AVRIL</w:t>
            </w:r>
          </w:p>
        </w:tc>
        <w:tc>
          <w:tcPr>
            <w:tcW w:w="2500" w:type="pct"/>
            <w:vAlign w:val="center"/>
          </w:tcPr>
          <w:p w14:paraId="23A157B9" w14:textId="0A8C662F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9"/>
        <w:gridCol w:w="2225"/>
        <w:gridCol w:w="2231"/>
        <w:gridCol w:w="2231"/>
        <w:gridCol w:w="2231"/>
        <w:gridCol w:w="2231"/>
        <w:gridCol w:w="2187"/>
      </w:tblGrid>
      <w:tr w:rsidR="00C43808" w:rsidRPr="00C43808" w14:paraId="4B2EB927" w14:textId="77777777" w:rsidTr="00EA595B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3F840DD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6D6837C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0B3DD7B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2670B747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5FF27EA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37B7872F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4E1BA8B5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A54C37E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A81EA01" w14:textId="5838458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4FB043A" w14:textId="2E99898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DDF311" w14:textId="1546DE5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C2D6C1" w14:textId="48D33A8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B55C17" w14:textId="56E8576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9ABE1D" w14:textId="7CFA6FD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657C3D9E" w14:textId="058BC0E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EB2B2FA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1EC4E56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307ED39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071013B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79936EF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2A6569E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7048ACB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2169FF6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002DD0F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4E2F205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4695905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3DF97E9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1C0490D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51BFD67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68A490D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617C2EF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68BAFAE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4898C2E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3B59D27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4A27173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36C7E10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787A31A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01AE0B4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14BC628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D73EBF0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61B42D1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0CDBFCA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11C1E0F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014CD5A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486F644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5C82D24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467C0A1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3BE865F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43E7E14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021F7DB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5E679A77" w14:textId="77777777" w:rsidTr="00ED5F48">
        <w:tc>
          <w:tcPr>
            <w:tcW w:w="2500" w:type="pct"/>
            <w:vAlign w:val="center"/>
          </w:tcPr>
          <w:p w14:paraId="1ADD435E" w14:textId="51C58DA6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MAI</w:t>
            </w:r>
          </w:p>
        </w:tc>
        <w:tc>
          <w:tcPr>
            <w:tcW w:w="2500" w:type="pct"/>
            <w:vAlign w:val="center"/>
          </w:tcPr>
          <w:p w14:paraId="356E2AAA" w14:textId="2081828D" w:rsidR="00ED5F48" w:rsidRPr="00C43808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4232816E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5605590E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21E6F21A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28D6D0C7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59D6DE9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64D40A2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5A0BCC71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7EAE724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F5FFAB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69C2670" w14:textId="2BB9E69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F7B697C" w14:textId="197279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8A88DF" w14:textId="2F9D254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9B1B025" w14:textId="5006488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0BF732E" w14:textId="32318B4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B26961" w14:textId="12778F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6817485" w14:textId="277FC77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43A7E9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21331D" w14:textId="7D3B6BB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4B2BF12" w14:textId="2E8AACB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58DFB7" w14:textId="2365C8F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B68F1" w14:textId="0B243D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45A9F5" w14:textId="3BDD50C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9615FD" w14:textId="6649DAD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2D659A8" w14:textId="4BFB42D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5CD5011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3162FCE" w14:textId="18E1FAD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534D557" w14:textId="0719FF8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E94CD6" w14:textId="035A9B5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358C9A" w14:textId="68D0C20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5FC823" w14:textId="2F2DF38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8DB889" w14:textId="42D9F76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ED4719" w14:textId="331C3A8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967DB6D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8568AD" w14:textId="77F34A3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0DA026" w14:textId="2B309E4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C5897B" w14:textId="75680F3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37E596" w14:textId="25EC54C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6F8449" w14:textId="41B9B45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F32A15C" w14:textId="29EF796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4653324" w14:textId="4A51AB4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B252533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05994ED" w14:textId="0CD279A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B32801" w14:textId="5979295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129B62" w14:textId="44D3804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7DFE374" w14:textId="4540981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25C5B5" w14:textId="08C4218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1EB887" w14:textId="2EECBE0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499CB9D" w14:textId="1B049AF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832F5D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B10BCDE" w14:textId="1DCD89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C2A51FD" w14:textId="1B21FC9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98195F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122FC5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0BF85B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7A702A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A2DC03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47DF545E" w14:textId="77777777" w:rsidTr="00ED5F48">
        <w:tc>
          <w:tcPr>
            <w:tcW w:w="2500" w:type="pct"/>
            <w:vAlign w:val="center"/>
          </w:tcPr>
          <w:p w14:paraId="623DCF36" w14:textId="546643C8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JUIN</w:t>
            </w:r>
          </w:p>
        </w:tc>
        <w:tc>
          <w:tcPr>
            <w:tcW w:w="2500" w:type="pct"/>
            <w:vAlign w:val="center"/>
          </w:tcPr>
          <w:p w14:paraId="784345F2" w14:textId="4D095683" w:rsidR="00ED5F48" w:rsidRPr="00C43808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546A3C18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0DCAE5BE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171B230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2442F955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61D61E9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3D8413A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7CF4977B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32C0C953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57699A99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A903D23" w14:textId="41CAFB6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A862814" w14:textId="7289732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BC623A" w14:textId="5505B47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111388A" w14:textId="4978B07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B2EE6F" w14:textId="490735D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71EC2C" w14:textId="627F8FF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87E1147" w14:textId="3EC92CB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2248B72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95CB634" w14:textId="3D4E4E2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4C69B78" w14:textId="001AFED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471560" w14:textId="47D80A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0BC1FD" w14:textId="20B6F0E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1DF700" w14:textId="56E183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99B103" w14:textId="32B5A43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5289D3A" w14:textId="7420BB5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C70933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0651ED" w14:textId="58BFFF5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081F62B" w14:textId="2582C28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CDC03C" w14:textId="24D9A97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454BE3A" w14:textId="61B0A8D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127770" w14:textId="53345D5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7CB849" w14:textId="0EDCC70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0B6B5FD" w14:textId="3FC3DDE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4D7026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CC5276" w14:textId="0CDFA1E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845C86" w14:textId="66436C6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2DE4AA3" w14:textId="3134454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4E20D68" w14:textId="4F57724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291F7C" w14:textId="5145D1A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A99437" w14:textId="4984174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FA7D659" w14:textId="6D5E827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7201894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83FCD1" w14:textId="0C967B3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8697C6" w14:textId="642236E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794318" w14:textId="712846C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0FEA73" w14:textId="494F5CA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A22BFE" w14:textId="5B5DA1F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7EB6E6" w14:textId="4B7D6C6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3B4057" w14:textId="082382B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B2D167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55BD0D8" w14:textId="4DF07C3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E67913D" w14:textId="192AB85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B8F6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FA204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4981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C47FB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1A251E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57F999B1" w14:textId="77777777" w:rsidTr="00ED5F48">
        <w:tc>
          <w:tcPr>
            <w:tcW w:w="2500" w:type="pct"/>
            <w:vAlign w:val="center"/>
          </w:tcPr>
          <w:p w14:paraId="6CD4D464" w14:textId="165F3604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JUILLET</w:t>
            </w:r>
          </w:p>
        </w:tc>
        <w:tc>
          <w:tcPr>
            <w:tcW w:w="2500" w:type="pct"/>
            <w:vAlign w:val="center"/>
          </w:tcPr>
          <w:p w14:paraId="3BE4EA34" w14:textId="085D4C04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2A07B664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1312459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1BEF366F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6D3170E8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72F71049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00C2E86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773CE92D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54A2C9FE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250FBDA1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4ECF66B" w14:textId="1A8C95E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1B6236B" w14:textId="5B79A7D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796A5C" w14:textId="1154B01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F1FE86" w14:textId="448F50F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BE2FDF" w14:textId="1E6CB4D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3F6C02" w14:textId="1D92186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81F5514" w14:textId="2DCDBB2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366C7E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7EA8966" w14:textId="42C1B63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BA60BF0" w14:textId="588DCB8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24AFA9" w14:textId="6536A2B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73A615" w14:textId="1B70401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75C9A" w14:textId="59EB23B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E686C24" w14:textId="1D3B729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7098601" w14:textId="2D0F3BC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03AD7F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90FC634" w14:textId="15D26F1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D339845" w14:textId="34B19CE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659809" w14:textId="598F208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866C9C" w14:textId="126E68F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016042" w14:textId="7AA1B46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D697AC" w14:textId="79AC31B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9857734" w14:textId="4E3B86F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71CE60E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C7AE80F" w14:textId="3E2DB56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2254111" w14:textId="2E61A1D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3E1D2A" w14:textId="62A77F8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BF1B4FD" w14:textId="5FA1AC7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B93ADC" w14:textId="686EFA6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13C171" w14:textId="0B4638A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BF0FCBD" w14:textId="2A9839A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D3EA8D2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AB2899E" w14:textId="02DDCB4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E5646C5" w14:textId="6272069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5BB46" w14:textId="4CEB25C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E4E3FBF" w14:textId="4700F88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F081FD" w14:textId="2709DE6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7ADA4" w14:textId="1BD361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8D212E" w14:textId="2CC121E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D0A46A4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DF423A" w14:textId="4D656CC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FC7EEA" w14:textId="1F06A8C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39DBAAB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ED590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23CBEE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53426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A27343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3897A9E6" w14:textId="77777777" w:rsidTr="00ED5F48">
        <w:tc>
          <w:tcPr>
            <w:tcW w:w="2500" w:type="pct"/>
            <w:vAlign w:val="center"/>
          </w:tcPr>
          <w:p w14:paraId="30CEB76C" w14:textId="11E0509D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AOÛT</w:t>
            </w:r>
          </w:p>
        </w:tc>
        <w:tc>
          <w:tcPr>
            <w:tcW w:w="2500" w:type="pct"/>
            <w:vAlign w:val="center"/>
          </w:tcPr>
          <w:p w14:paraId="055F6AFA" w14:textId="2AB382E1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58B73B97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460136D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54018B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5C4F3F2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1A26D7E4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1065AA49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C09992D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27B9F818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4D9E18BA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875F490" w14:textId="7B7C90D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033F096" w14:textId="1CD7CD4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3A16DC7" w14:textId="367A62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FD497A" w14:textId="7F815B9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9F8B385" w14:textId="116FAFA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BEC3A" w14:textId="7641324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5725119" w14:textId="509BD25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0258D95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5277FF2" w14:textId="67E2715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76441BB" w14:textId="4FE3998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3A5C1A" w14:textId="23D3736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EC41FC" w14:textId="2213B2F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AC5A28" w14:textId="5FCE642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0B82CD" w14:textId="1C753F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2A5DD3F" w14:textId="79B6022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E3A00FA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BB562D8" w14:textId="1706976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89DF0E1" w14:textId="5C9CB5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2EBD9B" w14:textId="76DFF3F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2CC34B" w14:textId="49BE335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CE1E0" w14:textId="482C6FE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8208BE" w14:textId="63C28D0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1964DF8" w14:textId="0F04A5B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19BF7D1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2446783" w14:textId="37A042B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543ED9F" w14:textId="3A99121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FFCF38" w14:textId="7575448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D64BE" w14:textId="798547A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EBF36" w14:textId="43B8885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8A73ED" w14:textId="476384F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D8E27DB" w14:textId="6BE2AC4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343E44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77EDF0C" w14:textId="3A2B785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FAC31" w14:textId="13B8DA2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BDD607" w14:textId="75BDE04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FC8988A" w14:textId="58789CC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90E9B4" w14:textId="37ACAEB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629D18" w14:textId="50D4EA5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31818D" w14:textId="5505F52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5D117A2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E993A68" w14:textId="0BBD00D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7626DB1" w14:textId="466DD76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16E4D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55AECC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1FA5C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27525A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98F342A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50296CB7" w14:textId="77777777" w:rsidTr="00ED5F48">
        <w:tc>
          <w:tcPr>
            <w:tcW w:w="2500" w:type="pct"/>
            <w:vAlign w:val="center"/>
          </w:tcPr>
          <w:p w14:paraId="254D9321" w14:textId="2D1709A0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SEPTEMBRE</w:t>
            </w:r>
          </w:p>
        </w:tc>
        <w:tc>
          <w:tcPr>
            <w:tcW w:w="2500" w:type="pct"/>
            <w:vAlign w:val="center"/>
          </w:tcPr>
          <w:p w14:paraId="2C122BDC" w14:textId="454D4140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73D4F18E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6FE263C6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591B5CED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51FD05F8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0DCB9CD5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38C89F63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49CD6148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614C795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166C3811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B43B821" w14:textId="064CC20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FFB9CA1" w14:textId="795BA53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B4DA1A" w14:textId="4811A1A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F1FFCFA" w14:textId="729B1A2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38BB18" w14:textId="5B6846D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06E4B02" w14:textId="746DD9B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240438D" w14:textId="2ACECE8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D4D71E7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AF99DC" w14:textId="7F63F5D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BAE7F85" w14:textId="749337F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05F1DBB" w14:textId="32539D2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047810" w14:textId="3BCD1A8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7EAB4C" w14:textId="44445A4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07E3FE6" w14:textId="06CAAB6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6664AB9" w14:textId="4A3242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B78E7BE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176476" w14:textId="2759E18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F75EFE3" w14:textId="28F217E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80BC65" w14:textId="3AE36D3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C83BF1" w14:textId="5F170B7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070CE" w14:textId="770683A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E46A07" w14:textId="212B725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3C44432" w14:textId="7974E97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302B2E8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85F12A2" w14:textId="76D6A24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25A8394" w14:textId="429D1C5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769D7C" w14:textId="5E06BF1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453EB" w14:textId="1EBE4B4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944F37" w14:textId="011831A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AFB997" w14:textId="66CE23F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56F89B5" w14:textId="1B4F94B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5D3B96E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9963310" w14:textId="6E863A9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231E346" w14:textId="6646662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EE8D4F1" w14:textId="614A179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53DD33B" w14:textId="2AD4EA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DD4251" w14:textId="587B203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460CFE" w14:textId="7952F43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86D57F2" w14:textId="4E9499C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171E1FC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67D74A0" w14:textId="53D90AC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5EFD26D" w14:textId="5E2565A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68713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B5D95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D215D6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9CA47B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5EF88C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37EB2D43" w14:textId="77777777" w:rsidTr="00ED5F48">
        <w:tc>
          <w:tcPr>
            <w:tcW w:w="2500" w:type="pct"/>
            <w:vAlign w:val="center"/>
          </w:tcPr>
          <w:p w14:paraId="08C628AC" w14:textId="0AB73A69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OCTOBRE</w:t>
            </w:r>
          </w:p>
        </w:tc>
        <w:tc>
          <w:tcPr>
            <w:tcW w:w="2500" w:type="pct"/>
            <w:vAlign w:val="center"/>
          </w:tcPr>
          <w:p w14:paraId="351313CB" w14:textId="4F045C94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744C85F7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25B51AC3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78989B1B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5086823A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23DAF100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6452B80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687D156D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0AFCA101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5381513E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36BC57C8" w14:textId="1D2DF41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28061A7" w14:textId="58C2805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22F473E" w14:textId="0B49E51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CCEDDE" w14:textId="57233D2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CE170C" w14:textId="1FDBBAB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56E015" w14:textId="49BBD90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ADF4C5D" w14:textId="14C5659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21964FC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169FFA" w14:textId="266E1B6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603F53D" w14:textId="2141ED7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0E40092" w14:textId="405B6B1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F6D1F4" w14:textId="254D2FC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17393" w14:textId="3827B50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1BCADB" w14:textId="1242B9E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422885" w14:textId="0C34553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4715A07D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343FC40" w14:textId="570366C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23101E2" w14:textId="3D3BBA3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2224C0" w14:textId="027FD11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E8B817" w14:textId="312EE72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EAF1C4" w14:textId="6E12BD4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49DADF" w14:textId="4130D43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B5E98B9" w14:textId="675F9C2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31FB9CF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BAA67E" w14:textId="0DAF627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A91E366" w14:textId="3848BBC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CD9FA9" w14:textId="5C0471B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730DE8" w14:textId="6DCE3AE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E94C42" w14:textId="5CD9F44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1F44B0" w14:textId="347E3E8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F9ADD11" w14:textId="759D844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0CC9F45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327EB80" w14:textId="21CB040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D827B45" w14:textId="75901E0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BFFAE0" w14:textId="7380379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086A65" w14:textId="3684E1C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E68AD1" w14:textId="3A06948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56863F3" w14:textId="020CFBB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0CF03AC" w14:textId="1DEAEC8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957B553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070656" w14:textId="468EEB9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8AFD37" w14:textId="18A50F4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420F71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B39AC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4575F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BCB955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C2D1A5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491B8CF8" w14:textId="77777777" w:rsidTr="00ED5F48">
        <w:tc>
          <w:tcPr>
            <w:tcW w:w="2500" w:type="pct"/>
            <w:vAlign w:val="center"/>
          </w:tcPr>
          <w:p w14:paraId="1D943BD5" w14:textId="24C3A9DD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NOVEMBRE</w:t>
            </w:r>
          </w:p>
        </w:tc>
        <w:tc>
          <w:tcPr>
            <w:tcW w:w="2500" w:type="pct"/>
            <w:vAlign w:val="center"/>
          </w:tcPr>
          <w:p w14:paraId="5AC816B2" w14:textId="5F3E3ED0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46168607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69D8A2E9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73E61AD6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2CA452D5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6F86476C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40475D7A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5928962F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1A679AB8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1AB241C6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9208744" w14:textId="242C1A3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F23BE8" w14:textId="3B226ED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F104F4" w14:textId="51EA208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B57DE07" w14:textId="3767FDA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EDA721" w14:textId="2DE58A2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C318F1A" w14:textId="13C541E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44BCADC" w14:textId="7D5A6B2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190101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29C7BDB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0D9F531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43B43E0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718CF0E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3ACDD45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7529074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5BBA458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1496383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13B01FA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46BB0FA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0BE699E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228E2DD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41BAABE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6A9B934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4E9DFCC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74BB8BF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2FE6856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1621BEF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172D18E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7CF2B63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09CC28F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4D47FDE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23657ED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240C3B6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267BC3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7EF7CEA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7B6CC07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301D440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228BA0C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0C2B593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3E9FA76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AEF418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03B4B4E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04975E0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31547B57" w14:textId="77777777" w:rsidTr="00ED5F48">
        <w:tc>
          <w:tcPr>
            <w:tcW w:w="2500" w:type="pct"/>
            <w:vAlign w:val="center"/>
          </w:tcPr>
          <w:p w14:paraId="6AE3BB0C" w14:textId="338C823B" w:rsidR="00ED5F48" w:rsidRPr="00C43808" w:rsidRDefault="00C4380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DÉCEMBRE</w:t>
            </w:r>
          </w:p>
        </w:tc>
        <w:tc>
          <w:tcPr>
            <w:tcW w:w="2500" w:type="pct"/>
            <w:vAlign w:val="center"/>
          </w:tcPr>
          <w:p w14:paraId="3D8BA562" w14:textId="0C32F33E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1C608AFC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006FF11B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7023E18E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283F8A62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75764D43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1E7B7CF1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4830AD6B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11F48A48" w:rsidR="00ED5F48" w:rsidRPr="00C43808" w:rsidRDefault="00C43808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7C17943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3EC0A191" w14:textId="3776EDC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F03151C" w14:textId="76E3F43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4DC06B" w14:textId="1AFF51C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D6BD4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DB9C6B" w14:textId="723DDD6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A1A93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50C7CA6" w14:textId="6176E0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B16ECF4" w14:textId="2C4D21A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8D4833" w14:textId="36DF1BA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7F4FCFD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F9E951E" w14:textId="2C29623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1CB7923" w14:textId="3F1671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F31A5E" w14:textId="493FFA0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475C4A" w14:textId="744D8E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AC826A" w14:textId="4DC35C2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13D5FA" w14:textId="12D270D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304BDE0" w14:textId="0079111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7DB9DAF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C9A3BBE" w14:textId="270901C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3F2CCF4" w14:textId="55CD1E5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AD79D1" w14:textId="13294F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E272435" w14:textId="1EDFB9B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A50AED" w14:textId="70A7315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CA101BC" w14:textId="3B84A45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7CC68C2" w14:textId="616A33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953C655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3D4027" w14:textId="7BDD357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BD3027E" w14:textId="1193AEC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136C06" w14:textId="5516798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23EA43" w14:textId="7C2D6CA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DEDC25" w14:textId="548B7CC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015B6" w14:textId="0EB1B80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73DCFA5" w14:textId="0F2D59D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CCE256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DEC791C" w14:textId="2A3B563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3EECC90" w14:textId="3F28F57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2A7C4A" w14:textId="6402396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EF03C3" w14:textId="7EAD845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704AB9" w14:textId="1248348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EF70DB" w14:textId="46B8AEA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92646" w14:textId="291E36E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43F7B53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B7E597A" w14:textId="6F04891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B94D4" w14:textId="32CB1C1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D7BA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C97E6E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6040DA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C119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8B8C80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099B84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p w14:paraId="50D5D5A5" w14:textId="77777777" w:rsidR="00ED5F48" w:rsidRPr="00C43808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C43808" w:rsidSect="00EA595B">
      <w:pgSz w:w="16838" w:h="11906" w:orient="landscape" w:code="9"/>
      <w:pgMar w:top="510" w:right="624" w:bottom="51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214C2" w14:textId="77777777" w:rsidR="00D23F7E" w:rsidRDefault="00D23F7E">
      <w:pPr>
        <w:spacing w:after="0"/>
      </w:pPr>
      <w:r>
        <w:separator/>
      </w:r>
    </w:p>
  </w:endnote>
  <w:endnote w:type="continuationSeparator" w:id="0">
    <w:p w14:paraId="2D1AB2C0" w14:textId="77777777" w:rsidR="00D23F7E" w:rsidRDefault="00D23F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5913C" w14:textId="77777777" w:rsidR="00D23F7E" w:rsidRDefault="00D23F7E">
      <w:pPr>
        <w:spacing w:after="0"/>
      </w:pPr>
      <w:r>
        <w:separator/>
      </w:r>
    </w:p>
  </w:footnote>
  <w:footnote w:type="continuationSeparator" w:id="0">
    <w:p w14:paraId="6E0E285E" w14:textId="77777777" w:rsidR="00D23F7E" w:rsidRDefault="00D23F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6BD1"/>
    <w:rsid w:val="00151CCE"/>
    <w:rsid w:val="001B01F9"/>
    <w:rsid w:val="001C41F9"/>
    <w:rsid w:val="00285C1D"/>
    <w:rsid w:val="002E6538"/>
    <w:rsid w:val="003327F5"/>
    <w:rsid w:val="00340CAF"/>
    <w:rsid w:val="003878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A1A93"/>
    <w:rsid w:val="006B6899"/>
    <w:rsid w:val="006C0896"/>
    <w:rsid w:val="006F513E"/>
    <w:rsid w:val="00727D08"/>
    <w:rsid w:val="00770939"/>
    <w:rsid w:val="007C0139"/>
    <w:rsid w:val="007D45A1"/>
    <w:rsid w:val="007F564D"/>
    <w:rsid w:val="00816A5E"/>
    <w:rsid w:val="008711BC"/>
    <w:rsid w:val="008B1201"/>
    <w:rsid w:val="008F16F7"/>
    <w:rsid w:val="009164BA"/>
    <w:rsid w:val="009166BD"/>
    <w:rsid w:val="009408D8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3808"/>
    <w:rsid w:val="00C44DFB"/>
    <w:rsid w:val="00C56526"/>
    <w:rsid w:val="00C6519B"/>
    <w:rsid w:val="00C70F21"/>
    <w:rsid w:val="00C7354B"/>
    <w:rsid w:val="00C800AA"/>
    <w:rsid w:val="00C91F9B"/>
    <w:rsid w:val="00D23F7E"/>
    <w:rsid w:val="00DD6BD4"/>
    <w:rsid w:val="00DE32AC"/>
    <w:rsid w:val="00E1407A"/>
    <w:rsid w:val="00E33F1A"/>
    <w:rsid w:val="00E50BDE"/>
    <w:rsid w:val="00E774CD"/>
    <w:rsid w:val="00E77E1D"/>
    <w:rsid w:val="00E97684"/>
    <w:rsid w:val="00EA595B"/>
    <w:rsid w:val="00ED5F48"/>
    <w:rsid w:val="00ED75B6"/>
    <w:rsid w:val="00F1140A"/>
    <w:rsid w:val="00F60810"/>
    <w:rsid w:val="00F91390"/>
    <w:rsid w:val="00F93E3B"/>
    <w:rsid w:val="00FC0032"/>
    <w:rsid w:val="00FD7BA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12</Pages>
  <Words>3345</Words>
  <Characters>20073</Characters>
  <Application>Microsoft Office Word</Application>
  <DocSecurity>0</DocSecurity>
  <Lines>167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2023-06-20T20:46:00Z</dcterms:created>
  <dcterms:modified xsi:type="dcterms:W3CDTF">2023-06-25T07:59:00Z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