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FD3556" w:rsidRDefault="003E085C" w:rsidP="00F14D58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5EBFB96E" w:rsidR="00F65FE6" w:rsidRPr="00E5363F" w:rsidRDefault="009973FB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50E0001A" w:rsidR="00F65FE6" w:rsidRPr="00C27853" w:rsidRDefault="00C27853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31BF4E62" w:rsidR="00F65FE6" w:rsidRPr="00C27853" w:rsidRDefault="00C27853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35F8E17C" w:rsidR="00F65FE6" w:rsidRPr="00C27853" w:rsidRDefault="00C27853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02</w:t>
                        </w:r>
                      </w:p>
                    </w:tc>
                  </w:tr>
                  <w:tr w:rsidR="00E5363F" w:rsidRPr="00E5363F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30EA9B80" w:rsidR="00F65FE6" w:rsidRPr="00C27853" w:rsidRDefault="00C27853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03</w:t>
                        </w:r>
                      </w:p>
                    </w:tc>
                  </w:tr>
                  <w:tr w:rsidR="00E5363F" w:rsidRPr="00E5363F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523FA22A" w:rsidR="00F65FE6" w:rsidRPr="00C27853" w:rsidRDefault="00C27853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04</w:t>
                        </w:r>
                      </w:p>
                    </w:tc>
                  </w:tr>
                  <w:tr w:rsidR="00E5363F" w:rsidRPr="00E5363F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22865A8B" w:rsidR="00F65FE6" w:rsidRPr="00C27853" w:rsidRDefault="00C27853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05</w:t>
                        </w: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058BE0B9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JANVIER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880315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C6056C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989D18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11DCEF45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8919898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9BF35B4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7CE1D8B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2B2F9998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65EB71B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193E283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2329EC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31EBD00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30BD15A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50953DA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12F7D06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3DB7F07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7CB27B9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288F17A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457AF40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7FE887F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2F15626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62716A1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0B39A3A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06D945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73DACA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7BA5F00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4C88E8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34F6C09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23EFACD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3B56F2B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622DAA0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24FB62F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B1FD18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FD92C0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9742CA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9A5294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07D452F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9F58FC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1C274E1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235ED38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20BD38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5ABA621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5C984F3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1398E59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4957C51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4B379679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3662A65D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05</w:t>
                        </w:r>
                      </w:p>
                    </w:tc>
                  </w:tr>
                  <w:tr w:rsidR="00E5363F" w:rsidRPr="00E5363F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17B6DC62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06</w:t>
                        </w:r>
                      </w:p>
                    </w:tc>
                  </w:tr>
                  <w:tr w:rsidR="00E5363F" w:rsidRPr="00E5363F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5880FA2C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07</w:t>
                        </w:r>
                      </w:p>
                    </w:tc>
                  </w:tr>
                  <w:tr w:rsidR="00E5363F" w:rsidRPr="00E5363F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0007547A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08</w:t>
                        </w:r>
                      </w:p>
                    </w:tc>
                  </w:tr>
                  <w:tr w:rsidR="00E5363F" w:rsidRPr="00E5363F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3DEFA041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3AD4476F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FÉVRIER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5EB1611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6979CD0F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5F651E69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0F31F16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9DE4A72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12674609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7ECDBF7F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3F5E4EB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3C16E42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51A7A87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EB4FC4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2209411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6C22CAD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6503550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9C868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722155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1FDE221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CA5435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61124F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47BB732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3ACC7E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584B610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3CBDF35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B9B4E9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D1E06A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5848999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3FBF1FB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8118AB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5E30C50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F71F39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633F41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0B9F005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9A4617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46B9B2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F38FC2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2085629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5BE6B5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8F2945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7517FEC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785B54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04F084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794D45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2805625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4C6328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136CFDA0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0A20536F" w:rsidR="00E5363F" w:rsidRPr="00BB7240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003BD036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0A0B5EEA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</w:p>
                    </w:tc>
                  </w:tr>
                  <w:tr w:rsidR="00E5363F" w:rsidRPr="00E5363F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7856D778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</w:p>
                    </w:tc>
                  </w:tr>
                  <w:tr w:rsidR="00E5363F" w:rsidRPr="00E5363F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04077F3B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5B55D40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34C404E6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040108A4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0139239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4A7486A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47F3759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BE1D686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1203F6F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A2500D7" w:rsidR="00F65FE6" w:rsidRPr="00FD3556" w:rsidRDefault="00C27853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22066AF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100764F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7A58A60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693A1FD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3E8B6CA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3E2F907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4B15CF9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57E7CF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1B95B1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446077C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FE9C1F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564250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3E89BA0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D4E959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BEEF03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6F4E34A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B98C8B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761706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DA4691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23AA951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CFFCF1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D98732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F25141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78DC1B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658846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B6EB00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229ABC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2B90D1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21362EB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E426C8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C2B698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7DA58B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2486E82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3F6DAA8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9A9ACB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1CCD32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13C79E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65F8C72A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4F88B7D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350CDA58" w:rsidR="00E5363F" w:rsidRPr="00E5363F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9619E4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3D71AF03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</w:p>
                    </w:tc>
                  </w:tr>
                  <w:tr w:rsidR="00E5363F" w:rsidRPr="00E5363F" w14:paraId="627A914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598FB7BA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</w:p>
                    </w:tc>
                  </w:tr>
                  <w:tr w:rsidR="00E5363F" w:rsidRPr="00E5363F" w14:paraId="1DAA2FF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2E656A5B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</w:p>
                    </w:tc>
                  </w:tr>
                  <w:tr w:rsidR="00E5363F" w:rsidRPr="00E5363F" w14:paraId="70F60639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7DECE3E4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</w:p>
                    </w:tc>
                  </w:tr>
                  <w:tr w:rsidR="00E5363F" w:rsidRPr="00E5363F" w14:paraId="722313D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227E01BF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628FBE97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FAA4533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3753E31E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4B29E541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508C951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CA89F1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EDC13DD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2C970F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0EDB064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268035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72B785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24DFEAE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030FD1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0855F1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B669D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2B5E9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80891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530CC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6C859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1AF83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F162E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240AC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DE1338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19EB7E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F9619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2317C68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4525E46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2461EF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7B36B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528CF0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8C8CA8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5301E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6B22A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66F0D5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014221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A38DF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CD5699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54DDAB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318169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CC3BD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7C76C4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626778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565C1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0D9999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7ECD6937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655BF77C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5E3B5848" w:rsidR="00E5363F" w:rsidRPr="00E5363F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</w:p>
                    </w:tc>
                  </w:tr>
                  <w:tr w:rsidR="00E5363F" w:rsidRPr="00E5363F" w14:paraId="6871621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7599A5C2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44708E74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7D93B879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1E5E5186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</w:p>
                    </w:tc>
                  </w:tr>
                  <w:tr w:rsidR="00E5363F" w:rsidRPr="00E5363F" w14:paraId="177B8D1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32F09460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5B1FCE2C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35EDC11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75EBC43F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FDB97BD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5B9C5B8B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F61FE30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19232248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7C6DBADC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4FFA770B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192B4813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CDB374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0CC071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6E1AAC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3DB448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262D87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2E1F52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1B3278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2FC141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5775D1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228C3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14AC1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4A01BF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05F14B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E9997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01AC0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78749D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5D9F926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6CE45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25F807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BA4A5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3CC3E0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582119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47E1A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51E95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1FB16D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FA77A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6750F2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FCA58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71EDC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F2C81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C1547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DF7F0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28CDA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E6EE2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F0D38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56FDACD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4BBDBB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228FF912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57EA74C9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3DCDA887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0541B66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65BFC47D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E5363F" w:rsidRPr="00E5363F" w14:paraId="650ECAA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59A31F3F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</w:p>
                    </w:tc>
                  </w:tr>
                  <w:tr w:rsidR="00E5363F" w:rsidRPr="00E5363F" w14:paraId="3A2DAB3D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32E05C82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</w:p>
                    </w:tc>
                  </w:tr>
                  <w:tr w:rsidR="00E5363F" w:rsidRPr="00E5363F" w14:paraId="2F3761E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7FFF840E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E5363F" w:rsidRPr="00E5363F" w14:paraId="6C6F413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292A30F7" w:rsidR="00F65FE6" w:rsidRPr="00FD3556" w:rsidRDefault="00C27853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36FC96B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98C4D5C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7A3578C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7BFC1BB9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44D7A45C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8768B42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12AB6B1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0B1555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05A7AF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353108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0A9739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14F195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728DAE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2DC9154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1061F4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5EC5F6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6076F6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955F09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D18CE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5C2A9A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25AF81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B48D8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4467B4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9C646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EC979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0763D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0C1936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F5075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6857B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38BA5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41FEA9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0BEBB6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1EF164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7E0432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602868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4BCB18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2C19E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58E3B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1742328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1F1A3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7ADA543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0461EB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12470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488A573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6E471302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70F93B9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312E7DE7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E5363F" w:rsidRPr="00E5363F" w14:paraId="7DEC25A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7927F276" w:rsidR="00E5363F" w:rsidRPr="00E5363F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</w:p>
                    </w:tc>
                  </w:tr>
                  <w:tr w:rsidR="00E5363F" w:rsidRPr="00E5363F" w14:paraId="5638E51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2DFD811B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</w:p>
                    </w:tc>
                  </w:tr>
                  <w:tr w:rsidR="00E5363F" w:rsidRPr="00E5363F" w14:paraId="4BD3349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46C6C2FE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E5363F" w:rsidRPr="00E5363F" w14:paraId="023B4C5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63A54D53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E5363F" w:rsidRPr="00E5363F" w14:paraId="03DCD86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7635C38E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2916BD4D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2F142606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2056383C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788138EF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238B66E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04BBBE21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B4133E2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B1CF88E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1886F8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4172A4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0FF1D8A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0DCA78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0B9CBC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35C4E5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251ECD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09B96F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30ECF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39CAB2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0ECE5A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23606F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E678D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8CAF1B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E79BD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2D740C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7A097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4A634F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CF5B6A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1E9909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6FD5B9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EE571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3407A4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554C50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34296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1B236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71A96A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05F214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675BBAB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692F24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D76ED4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32A36E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C184B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D768C3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6C0801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F46F9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604E783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2497DDD5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158078B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67B2B46D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  <w:tr w:rsidR="00E5363F" w:rsidRPr="00E5363F" w14:paraId="25B44F5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132C2045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32</w:t>
                        </w:r>
                      </w:p>
                    </w:tc>
                  </w:tr>
                  <w:tr w:rsidR="00E5363F" w:rsidRPr="00E5363F" w14:paraId="679780CB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043DE20F" w:rsidR="00E5363F" w:rsidRPr="00E5363F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33</w:t>
                        </w:r>
                      </w:p>
                    </w:tc>
                  </w:tr>
                  <w:tr w:rsidR="00E5363F" w:rsidRPr="00E5363F" w14:paraId="176A07B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433C4211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34</w:t>
                        </w:r>
                      </w:p>
                    </w:tc>
                  </w:tr>
                  <w:tr w:rsidR="00E5363F" w:rsidRPr="00E5363F" w14:paraId="39B0493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01F3B5AA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55946B57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44BD15DA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1ECD33E1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88C1D16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025BD9A6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0449BDFD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0E7AF10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231B6CC2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1E7C48A0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5CBB76B5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587396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073900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3CAB8D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7EA2B3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52A193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0BC885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685F70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E3759E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F90AD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77EEA9B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5A2DC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6A932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E6752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2A48C9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CDA570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6AF0CF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1E2A63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61F216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1AA6F5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F10E9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770B97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F8282D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0B8675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F3A7D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0A2FD97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5E261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322A0F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00AD3CC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C7158C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39C8D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1E2E4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067E74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518D53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789D1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73962E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0AB8B5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18FA6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59980790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28AB06D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2B71AF16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3D8E517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066B95D9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36</w:t>
                        </w:r>
                      </w:p>
                    </w:tc>
                  </w:tr>
                  <w:tr w:rsidR="00E5363F" w:rsidRPr="00E5363F" w14:paraId="53952B7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082AF58A" w:rsidR="00E5363F" w:rsidRPr="00E5363F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37</w:t>
                        </w:r>
                      </w:p>
                    </w:tc>
                  </w:tr>
                  <w:tr w:rsidR="00E5363F" w:rsidRPr="00E5363F" w14:paraId="37A25B1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1F834983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38</w:t>
                        </w:r>
                      </w:p>
                    </w:tc>
                  </w:tr>
                  <w:tr w:rsidR="00E5363F" w:rsidRPr="00E5363F" w14:paraId="44537685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12F12869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2048AA1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1A4471E5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3F8997D6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1E73B59F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5285A6C3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661C82BA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13CAF22E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5276BFE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290BFB73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51CA369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2A8C29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69934C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5703A4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51FF3B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1C2D14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4DE233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151779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1053F66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5238B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6BE57C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208B1D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1BD26E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B69C1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31D19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D3B4F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2F0FC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264D5A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10F9D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213C8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441DF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1A9F31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5DF6AE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1C59A7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28A8D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C8E73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D09A2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76867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5CA58F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7D15B7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D0F26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2FBB33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E0008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2F741C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AAD00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35686C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23DB31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60B36760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13C628A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6D421A87" w:rsidR="00E5363F" w:rsidRPr="00C27853" w:rsidRDefault="00C27853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188929D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579E351B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406CD6E9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7D6528DC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41</w:t>
                        </w:r>
                      </w:p>
                    </w:tc>
                  </w:tr>
                  <w:tr w:rsidR="00E5363F" w:rsidRPr="00E5363F" w14:paraId="2912829B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0B1E7E77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42</w:t>
                        </w:r>
                      </w:p>
                    </w:tc>
                  </w:tr>
                  <w:tr w:rsidR="00E5363F" w:rsidRPr="00E5363F" w14:paraId="34AB92E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609C367D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43</w:t>
                        </w:r>
                      </w:p>
                    </w:tc>
                  </w:tr>
                  <w:tr w:rsidR="00E5363F" w:rsidRPr="00E5363F" w14:paraId="7300585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242E1B94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F1BBAD6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45A27642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48208CD1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0C3EFADB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3C82E041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49A41C00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63620226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421867E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50CEFA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76E19E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01F44C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6986C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00358FD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7CEF3D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56108C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0537C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66F85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C5B6C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68B9C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BC1BF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65A049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36A867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CFA29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485F6E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92BAA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78B9B2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E5F8B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E738C3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472ACB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F8C9E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98595C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20096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B13AC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0991436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7279D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C4695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376D1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78BF8A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37A9F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0AAC28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87737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750AFD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08EBB1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44E50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E2069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384EE3FB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3D01799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2FD4B5CA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7E3C7CA9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0BC1B223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6B876EF8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6017449D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20F499C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26E54463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7A5490A8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271709A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5ECCC0C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0E5AB4C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8683A30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17E263B6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39A7920B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65168E3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6743F2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2D201E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4BA87B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4FE9A0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1FF78E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37B1F9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3ECF5A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6ABE9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21B3B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2DC8A5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576F9F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51C727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E9A742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F5B849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38FEC7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C0C61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794D5D4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44F7B9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89C9C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24F1F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4260AD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5D6584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38625D5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1C224F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3426E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BBC95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D8F05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A4CF0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0E2259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8E3DF0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1F6B9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400DFA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2F8A4F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2BC7657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6B19D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F53E1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48CE0249" w:rsidR="00E5363F" w:rsidRPr="00E5363F" w:rsidRDefault="009973FB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3AC75D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5744CC17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65645EB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3D5959D2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2FEF4761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39724816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E5363F" w:rsidRPr="00E5363F" w14:paraId="44B72CB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4D1DDFB4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51</w:t>
                        </w:r>
                      </w:p>
                    </w:tc>
                  </w:tr>
                  <w:tr w:rsidR="00E5363F" w:rsidRPr="00E5363F" w14:paraId="617846C8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0D337691" w:rsidR="00E5363F" w:rsidRPr="00C27853" w:rsidRDefault="00C27853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647AFCD6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155CF633" w:rsidR="00F65FE6" w:rsidRPr="00FD3556" w:rsidRDefault="00C27853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  <w:r w:rsidR="00FD355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begin"/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2023</w:t>
                  </w:r>
                  <w:r w:rsidR="00FD3556" w:rsidRPr="00FD35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9C241BA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6EB5AF0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A577EE4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3FCF478A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6D3043E5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2C9D590B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7C456F56" w:rsidR="00F65FE6" w:rsidRPr="00FD3556" w:rsidRDefault="00C27853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65FE6" w:rsidRPr="00FD3556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119B67B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21E5CB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283380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4EE5C7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B724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3A3363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9207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6BFEE9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65CA793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34B59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E438C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1757FB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50324B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2C8E46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2D4104F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0695B49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2569C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8C0927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2C9BAC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3F2DAF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35F06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88152D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37AFDD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96A61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31842B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583A97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EC9F3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BFF90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4B905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EEA62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49E00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D43C5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0D6321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7741D0E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ABFB4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28FC4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FBD0C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B67FD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8A75C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278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FB00" w14:textId="77777777" w:rsidR="00A74A25" w:rsidRDefault="00A74A25">
      <w:pPr>
        <w:spacing w:after="0"/>
      </w:pPr>
      <w:r>
        <w:separator/>
      </w:r>
    </w:p>
  </w:endnote>
  <w:endnote w:type="continuationSeparator" w:id="0">
    <w:p w14:paraId="4C2CBDE1" w14:textId="77777777" w:rsidR="00A74A25" w:rsidRDefault="00A74A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341E" w14:textId="77777777" w:rsidR="00A74A25" w:rsidRDefault="00A74A25">
      <w:pPr>
        <w:spacing w:after="0"/>
      </w:pPr>
      <w:r>
        <w:separator/>
      </w:r>
    </w:p>
  </w:footnote>
  <w:footnote w:type="continuationSeparator" w:id="0">
    <w:p w14:paraId="7AF5D448" w14:textId="77777777" w:rsidR="00A74A25" w:rsidRDefault="00A74A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75EA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2933"/>
    <w:rsid w:val="002562E7"/>
    <w:rsid w:val="00285C1D"/>
    <w:rsid w:val="002F4A2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973FB"/>
    <w:rsid w:val="009F3A42"/>
    <w:rsid w:val="00A12667"/>
    <w:rsid w:val="00A14581"/>
    <w:rsid w:val="00A20E4C"/>
    <w:rsid w:val="00A26EA7"/>
    <w:rsid w:val="00A32CC7"/>
    <w:rsid w:val="00A74A25"/>
    <w:rsid w:val="00AA23D3"/>
    <w:rsid w:val="00AA3C50"/>
    <w:rsid w:val="00AE302A"/>
    <w:rsid w:val="00AE36BB"/>
    <w:rsid w:val="00B37C7E"/>
    <w:rsid w:val="00B65B09"/>
    <w:rsid w:val="00B85583"/>
    <w:rsid w:val="00B9476B"/>
    <w:rsid w:val="00BB4958"/>
    <w:rsid w:val="00BB7240"/>
    <w:rsid w:val="00BC3952"/>
    <w:rsid w:val="00BE5AB8"/>
    <w:rsid w:val="00C27853"/>
    <w:rsid w:val="00C44DFB"/>
    <w:rsid w:val="00C6519B"/>
    <w:rsid w:val="00C70F21"/>
    <w:rsid w:val="00C7354B"/>
    <w:rsid w:val="00C91F9B"/>
    <w:rsid w:val="00CE1705"/>
    <w:rsid w:val="00DE32AC"/>
    <w:rsid w:val="00E1407A"/>
    <w:rsid w:val="00E22123"/>
    <w:rsid w:val="00E318B9"/>
    <w:rsid w:val="00E50BDE"/>
    <w:rsid w:val="00E5363F"/>
    <w:rsid w:val="00E774CD"/>
    <w:rsid w:val="00E77E1D"/>
    <w:rsid w:val="00E90C36"/>
    <w:rsid w:val="00E92078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3396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2023-06-21T19:30:00Z</dcterms:created>
  <dcterms:modified xsi:type="dcterms:W3CDTF">2023-06-21T19:30:00Z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