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3F64EB84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2CDC6AC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21B69CC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6972460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51F67D4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6474CE3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357639C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29D6DB9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05C1C71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5901C70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09C7486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4A15B1A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2CDE724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11275D4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6D84236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735350E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3D9BB61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275EA63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1A95E39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0EE3155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5181BE5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70DB2F5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71C1FB5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22BB93A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10B1B07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48DA356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2FA5436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0B72436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24B6051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62E397E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473A085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792F2CC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5AD2143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1C4543B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713ADF7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7A78ACC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7FA4DBD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1E6E840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880DA6" w:rsidRPr="001B7E1A" w14:paraId="6D9958D2" w14:textId="77777777" w:rsidTr="007C4196">
        <w:tc>
          <w:tcPr>
            <w:tcW w:w="2500" w:type="pct"/>
            <w:vAlign w:val="center"/>
          </w:tcPr>
          <w:p w14:paraId="418C8EC4" w14:textId="77777777" w:rsidR="00880DA6" w:rsidRPr="00F700F9" w:rsidRDefault="00880DA6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bookmarkStart w:id="0" w:name="_Hlk133072614"/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484DD962" w14:textId="7D926F81" w:rsidR="00880DA6" w:rsidRPr="00F700F9" w:rsidRDefault="00880DA6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880DA6" w:rsidRPr="001B7E1A" w14:paraId="1E2957CB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06C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71ADE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BC7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13151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D5A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A50CA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4F84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880DA6" w:rsidRPr="001B7E1A" w14:paraId="00381BC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319BC3F" w14:textId="15606C9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578AE2" w14:textId="2B6FF38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803AE" w14:textId="6E88ADB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1DC2F" w14:textId="41CB96B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8FD33" w14:textId="14E4EA1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64666" w14:textId="59DF6FF1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7778BB9" w14:textId="66849F0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6F29B7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38ED739" w14:textId="0F97ECA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E35A16" w14:textId="1009370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03BE91" w14:textId="72FCDAE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B299A8" w14:textId="172B6C4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D7D12" w14:textId="6C4792C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420D6" w14:textId="0A8B641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41C90FB" w14:textId="0373EF9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4E776A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43EDFE" w14:textId="03E130B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0DEC1C" w14:textId="5FFDBB1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27C8EA" w14:textId="0CF9F39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536B36" w14:textId="50FEA0D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44C4EB" w14:textId="2B1FD87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433E18" w14:textId="0B28DDE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B1E694" w14:textId="393C0A2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7DDC100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C00265" w14:textId="44B45E2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289DBA" w14:textId="55F6739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7DBE2" w14:textId="6877202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B5BEC" w14:textId="2933BF7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23917" w14:textId="13D2B73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4DE59" w14:textId="1A8A6A0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E308FA" w14:textId="34E96D0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E618B2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608329" w14:textId="0E11483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94B4E7" w14:textId="6B87DE5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CE93E" w14:textId="656296F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BCDBDE" w14:textId="1AAF38E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4BC6AA" w14:textId="2A85896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13AA0" w14:textId="3A4A10E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B030849" w14:textId="2C7FF46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82C180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24E8BB" w14:textId="119F7B31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012E4B" w14:textId="1147CB9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9BD5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C1F1D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6F4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FA27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F7EC2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450E2" w:rsidRPr="001B7E1A" w14:paraId="1CDBD44C" w14:textId="77777777" w:rsidTr="007C4196">
        <w:tc>
          <w:tcPr>
            <w:tcW w:w="2500" w:type="pct"/>
            <w:vAlign w:val="center"/>
          </w:tcPr>
          <w:bookmarkEnd w:id="0"/>
          <w:p w14:paraId="51B26E51" w14:textId="77777777" w:rsidR="00F450E2" w:rsidRPr="00F700F9" w:rsidRDefault="00F450E2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453EFF7A" w14:textId="2C69057E" w:rsidR="00F450E2" w:rsidRPr="00F700F9" w:rsidRDefault="00F450E2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450E2" w:rsidRPr="001B7E1A" w14:paraId="3E2AAE5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C2D71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82CFB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2665D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DB4B5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A6311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73873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733C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450E2" w:rsidRPr="001B7E1A" w14:paraId="5FDDE2AE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67049BB" w14:textId="417D58A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CC94EE5" w14:textId="300C17A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4775D" w14:textId="38FFC748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C41242" w14:textId="598BA77B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FD6855" w14:textId="00F40AE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987679" w14:textId="1257D9E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05C186" w14:textId="4A81B30F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5780DA9F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4E2578" w14:textId="7C20FEB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005AE3" w14:textId="56CE3C4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AB9EB0" w14:textId="158A18B3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F3B940" w14:textId="1FA95CD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16BAFF" w14:textId="0DC2B6D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08DF2" w14:textId="59174F1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22576E" w14:textId="1247B78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3A0CE89D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4FE06E" w14:textId="2D53B65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4619E32" w14:textId="5904380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FED3E3" w14:textId="48980B6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135846" w14:textId="29A4FD0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2E40BD" w14:textId="412750B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7634D5" w14:textId="601DEBE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5D57C44" w14:textId="6ED16B50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502BF7C6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C449372" w14:textId="18F4932E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D9500A" w14:textId="3338F91B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E03804" w14:textId="7E987DD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D1EDFD" w14:textId="6AD1085D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A3B209" w14:textId="17BCED4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F20D23" w14:textId="6E8275A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2EED9F1" w14:textId="67BD791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2FAA9D79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1CD3F45" w14:textId="01836218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A0119D2" w14:textId="25E9288E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4892BD" w14:textId="5A83BBBB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22377" w14:textId="0B5645E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877F05" w14:textId="4FC0393B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20C725" w14:textId="4DE0766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84B898" w14:textId="4D4ABD4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65F8D09A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680745" w14:textId="19C2135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4EBB384" w14:textId="3F61E96F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529370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EF0A47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A106C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04D5C7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8A0544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26560" w:rsidRPr="001B7E1A" w14:paraId="1020FC69" w14:textId="77777777" w:rsidTr="007C4196">
        <w:tc>
          <w:tcPr>
            <w:tcW w:w="2500" w:type="pct"/>
            <w:vAlign w:val="center"/>
          </w:tcPr>
          <w:p w14:paraId="7FED771D" w14:textId="77777777" w:rsidR="00E26560" w:rsidRPr="00F700F9" w:rsidRDefault="00E26560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53FF9C6E" w14:textId="04C31B93" w:rsidR="00E26560" w:rsidRPr="00F700F9" w:rsidRDefault="00E26560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E26560" w:rsidRPr="001B7E1A" w14:paraId="05791CC8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F074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887B4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DE02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3AF7F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5A86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DBA25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AF3D5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E26560" w:rsidRPr="001B7E1A" w14:paraId="112514F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251D570" w14:textId="0A54B2D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75E6AD" w14:textId="4468B519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F7582" w14:textId="75ED0CFB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BBCF6" w14:textId="30B0494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D272C" w14:textId="57691C3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49BD9" w14:textId="1B581EA5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2BBE02" w14:textId="5E7E3BE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2720614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A21116" w14:textId="6B9E5619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764C2A" w14:textId="7A7C3518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4B290" w14:textId="4C99D0A8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5306D7" w14:textId="001CDBDA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A5FB8" w14:textId="7FAA9421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76C1C0" w14:textId="31C5D26A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F3CD85" w14:textId="022B2B6B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12E295D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04195B9" w14:textId="621E7F99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F19B061" w14:textId="162FB95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0285E" w14:textId="73BE5EB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6981A8" w14:textId="0010A225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9FC5E7" w14:textId="588E22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7E76A" w14:textId="5AE7BE5F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8F5A5B3" w14:textId="328C3913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1FBE280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9B8D29" w14:textId="00F83B64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8323E0" w14:textId="1A05E965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43B3D" w14:textId="3871D43C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617E88" w14:textId="34976845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400C69" w14:textId="0DD50B6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28EC4B" w14:textId="1F0BAA6E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FDAC0B" w14:textId="1DA0F8BF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5802FC3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13062F" w14:textId="441E1BD4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DE13142" w14:textId="7F88109F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2B984F" w14:textId="42E95C95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7EAE52" w14:textId="50D6E56B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24C4C" w14:textId="47A75BF4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5B52E" w14:textId="42E40D7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2E4A10B" w14:textId="1F715CBA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5AC2087F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937074" w14:textId="20ACC19C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4DBFC7" w14:textId="52A051F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C2DA29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81876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F17DE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1397E9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B78DA6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615DC" w:rsidRPr="001B7E1A" w14:paraId="52C7AD0A" w14:textId="77777777" w:rsidTr="007C4196">
        <w:tc>
          <w:tcPr>
            <w:tcW w:w="2500" w:type="pct"/>
            <w:vAlign w:val="center"/>
          </w:tcPr>
          <w:p w14:paraId="30291D35" w14:textId="77777777" w:rsidR="00C615DC" w:rsidRPr="00F700F9" w:rsidRDefault="00C615DC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34524256" w14:textId="556ACD0C" w:rsidR="00C615DC" w:rsidRPr="00F700F9" w:rsidRDefault="00C615DC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615DC" w:rsidRPr="001B7E1A" w14:paraId="70CB57D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643A1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D6004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3BD7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97E65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2D9FD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16499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D296E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615DC" w:rsidRPr="001B7E1A" w14:paraId="0BF42FF5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F6E9F7" w14:textId="7E25654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7A8E8E" w14:textId="260433AD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BD804" w14:textId="222A8373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B0A29" w14:textId="46AEE4D2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1B8A3" w14:textId="07F8B02C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514B7" w14:textId="430F0ABF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687F9A" w14:textId="7D9A41D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248956B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1E08AE5" w14:textId="3BA342B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3D3236" w14:textId="6524FB5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BBEBE0" w14:textId="2502AA7D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54DB4D" w14:textId="7E58F12F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6DD42B" w14:textId="156248F6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13C22" w14:textId="688DABE4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1C94E8" w14:textId="39E861CF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39DA30A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D12497" w14:textId="643D70E3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759AD5" w14:textId="13E2AB44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C1BF63" w14:textId="616B594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D802EC" w14:textId="1941289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F4D5ED" w14:textId="7B54035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BFB5CB" w14:textId="6AD9634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AE1EA3" w14:textId="3F57A081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467046E2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2893D8E" w14:textId="09E6BD93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0B1D9E" w14:textId="419CDA9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7C169C" w14:textId="3325EFFE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7C31D7" w14:textId="030CBB4D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90F6C5" w14:textId="5DB1764F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57D275" w14:textId="3FA3C82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1CC1D" w14:textId="51EB4BBE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57E34B04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5C177A" w14:textId="409CD54F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3FD992E" w14:textId="30DD7212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EA6F33" w14:textId="45345683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B8CA2D" w14:textId="6B93520B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0E13C" w14:textId="06ED55B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DA02C" w14:textId="0C365F3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36AEF9" w14:textId="094E709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37F3D5D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C1BA02" w14:textId="1A5A14CC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09CB99" w14:textId="49D74276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4837F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C593F3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9B203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EE3AD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311B5F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880DA6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2798" w14:textId="77777777" w:rsidR="00CB1A5F" w:rsidRDefault="00CB1A5F">
      <w:pPr>
        <w:spacing w:after="0"/>
      </w:pPr>
      <w:r>
        <w:separator/>
      </w:r>
    </w:p>
  </w:endnote>
  <w:endnote w:type="continuationSeparator" w:id="0">
    <w:p w14:paraId="566A29E7" w14:textId="77777777" w:rsidR="00CB1A5F" w:rsidRDefault="00CB1A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8536" w14:textId="77777777" w:rsidR="00CB1A5F" w:rsidRDefault="00CB1A5F">
      <w:pPr>
        <w:spacing w:after="0"/>
      </w:pPr>
      <w:r>
        <w:separator/>
      </w:r>
    </w:p>
  </w:footnote>
  <w:footnote w:type="continuationSeparator" w:id="0">
    <w:p w14:paraId="5D7FB07B" w14:textId="77777777" w:rsidR="00CB1A5F" w:rsidRDefault="00CB1A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7C9E"/>
    <w:rsid w:val="00097A25"/>
    <w:rsid w:val="000A5A57"/>
    <w:rsid w:val="001274F3"/>
    <w:rsid w:val="00151CCE"/>
    <w:rsid w:val="001B01F9"/>
    <w:rsid w:val="001B7E1A"/>
    <w:rsid w:val="001C41F9"/>
    <w:rsid w:val="001E1334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C5D74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00453"/>
    <w:rsid w:val="008521BB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3248"/>
    <w:rsid w:val="00B9476B"/>
    <w:rsid w:val="00BC2269"/>
    <w:rsid w:val="00BC3952"/>
    <w:rsid w:val="00BD72D6"/>
    <w:rsid w:val="00BE550F"/>
    <w:rsid w:val="00BE5AB8"/>
    <w:rsid w:val="00BF49DC"/>
    <w:rsid w:val="00C4057C"/>
    <w:rsid w:val="00C44DFB"/>
    <w:rsid w:val="00C615DC"/>
    <w:rsid w:val="00C64680"/>
    <w:rsid w:val="00C6519B"/>
    <w:rsid w:val="00C70F21"/>
    <w:rsid w:val="00C7354B"/>
    <w:rsid w:val="00C800AA"/>
    <w:rsid w:val="00C91F9B"/>
    <w:rsid w:val="00CB00BA"/>
    <w:rsid w:val="00CB1A5F"/>
    <w:rsid w:val="00D3598C"/>
    <w:rsid w:val="00DB6B33"/>
    <w:rsid w:val="00DE32AC"/>
    <w:rsid w:val="00DE3363"/>
    <w:rsid w:val="00E1407A"/>
    <w:rsid w:val="00E26560"/>
    <w:rsid w:val="00E33F1A"/>
    <w:rsid w:val="00E4583F"/>
    <w:rsid w:val="00E50BDE"/>
    <w:rsid w:val="00E774CD"/>
    <w:rsid w:val="00E77E1D"/>
    <w:rsid w:val="00E97684"/>
    <w:rsid w:val="00ED5F48"/>
    <w:rsid w:val="00ED75B6"/>
    <w:rsid w:val="00F450E2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1529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2023-04-22T14:55:00Z</dcterms:created>
  <dcterms:modified xsi:type="dcterms:W3CDTF">2023-04-22T14:55:00Z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