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5386"/>
        <w:gridCol w:w="5386"/>
      </w:tblGrid>
      <w:tr w:rsidR="00BF49DC" w:rsidRPr="004374E1" w14:paraId="67049D07" w14:textId="77777777" w:rsidTr="006B6899">
        <w:tc>
          <w:tcPr>
            <w:tcW w:w="2500" w:type="pct"/>
            <w:vAlign w:val="center"/>
          </w:tcPr>
          <w:p w14:paraId="221F35BB" w14:textId="32752DEF" w:rsidR="00BF49DC" w:rsidRPr="00D75A87" w:rsidRDefault="00D75A87" w:rsidP="006B6899">
            <w:pPr>
              <w:pStyle w:val="ad"/>
              <w:jc w:val="left"/>
              <w:rPr>
                <w:rFonts w:ascii="Century Gothic" w:hAnsi="Century Gothic" w:cs="Arial"/>
                <w:b/>
                <w:bCs/>
                <w:noProof/>
                <w:color w:val="auto"/>
                <w:sz w:val="120"/>
                <w:szCs w:val="120"/>
                <w:lang w:bidi="ru-RU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120"/>
                <w:szCs w:val="120"/>
                <w:lang w:bidi="ru-RU"/>
              </w:rPr>
              <w:t>JANVIER</w:t>
            </w:r>
          </w:p>
        </w:tc>
        <w:tc>
          <w:tcPr>
            <w:tcW w:w="2500" w:type="pct"/>
            <w:vAlign w:val="center"/>
          </w:tcPr>
          <w:p w14:paraId="225D0E91" w14:textId="41F37652" w:rsidR="00BF49DC" w:rsidRPr="00D75A87" w:rsidRDefault="006B6899" w:rsidP="006B6899">
            <w:pPr>
              <w:pStyle w:val="ad"/>
              <w:rPr>
                <w:rFonts w:ascii="Century Gothic" w:hAnsi="Century Gothic" w:cs="Arial"/>
                <w:noProof/>
                <w:color w:val="auto"/>
                <w:sz w:val="80"/>
                <w:szCs w:val="80"/>
                <w:lang w:bidi="ru-RU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594C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t>2025</w:t>
            </w: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1BF397A1" w14:textId="3B4883A9" w:rsidR="00BF49DC" w:rsidRPr="004374E1" w:rsidRDefault="00BF49DC" w:rsidP="00BF49DC">
      <w:pPr>
        <w:pStyle w:val="Months"/>
        <w:jc w:val="center"/>
        <w:rPr>
          <w:rFonts w:ascii="Impact" w:hAnsi="Impact" w:cs="Arial"/>
          <w:noProof/>
          <w:color w:val="auto"/>
          <w:sz w:val="40"/>
          <w:szCs w:val="40"/>
        </w:rPr>
      </w:pPr>
      <w:bookmarkStart w:id="0" w:name="_Hlk38821049"/>
    </w:p>
    <w:tbl>
      <w:tblPr>
        <w:tblStyle w:val="CalendarTable"/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528"/>
        <w:gridCol w:w="1545"/>
        <w:gridCol w:w="1544"/>
        <w:gridCol w:w="1544"/>
        <w:gridCol w:w="1544"/>
        <w:gridCol w:w="1544"/>
        <w:gridCol w:w="1506"/>
      </w:tblGrid>
      <w:tr w:rsidR="00BF49DC" w:rsidRPr="004374E1" w14:paraId="726CE1BC" w14:textId="77777777" w:rsidTr="00312D4C">
        <w:trPr>
          <w:trHeight w:val="567"/>
          <w:jc w:val="center"/>
        </w:trPr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000000" w:themeFill="text1"/>
            <w:tcMar>
              <w:right w:w="0" w:type="dxa"/>
            </w:tcMar>
            <w:vAlign w:val="center"/>
          </w:tcPr>
          <w:p w14:paraId="6B0CCD02" w14:textId="4F9B8C64" w:rsidR="00BF49DC" w:rsidRPr="00D75A87" w:rsidRDefault="00D75A87" w:rsidP="00BF49D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000000" w:themeFill="text1"/>
            <w:tcMar>
              <w:right w:w="0" w:type="dxa"/>
            </w:tcMar>
            <w:vAlign w:val="center"/>
          </w:tcPr>
          <w:p w14:paraId="6521B78A" w14:textId="58AE03F2" w:rsidR="00BF49DC" w:rsidRPr="00D75A87" w:rsidRDefault="00D75A87" w:rsidP="00BF49D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000000" w:themeFill="text1"/>
            <w:tcMar>
              <w:right w:w="0" w:type="dxa"/>
            </w:tcMar>
            <w:vAlign w:val="center"/>
          </w:tcPr>
          <w:p w14:paraId="598B2609" w14:textId="39C736A3" w:rsidR="00BF49DC" w:rsidRPr="00D75A87" w:rsidRDefault="00D75A87" w:rsidP="00BF49D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000000" w:themeFill="text1"/>
            <w:tcMar>
              <w:right w:w="0" w:type="dxa"/>
            </w:tcMar>
            <w:vAlign w:val="center"/>
          </w:tcPr>
          <w:p w14:paraId="4A3F1F9B" w14:textId="255FD14A" w:rsidR="00BF49DC" w:rsidRPr="00D75A87" w:rsidRDefault="00D75A87" w:rsidP="00BF49D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000000" w:themeFill="text1"/>
            <w:tcMar>
              <w:right w:w="0" w:type="dxa"/>
            </w:tcMar>
            <w:vAlign w:val="center"/>
          </w:tcPr>
          <w:p w14:paraId="72AC4C35" w14:textId="2973FF40" w:rsidR="00BF49DC" w:rsidRPr="00D75A87" w:rsidRDefault="00D75A87" w:rsidP="00BF49D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FF0000"/>
              <w:right w:val="nil"/>
            </w:tcBorders>
            <w:shd w:val="clear" w:color="auto" w:fill="FF0000"/>
            <w:tcMar>
              <w:right w:w="0" w:type="dxa"/>
            </w:tcMar>
            <w:vAlign w:val="center"/>
          </w:tcPr>
          <w:p w14:paraId="56F4715B" w14:textId="2FFF2E78" w:rsidR="00BF49DC" w:rsidRPr="00D75A87" w:rsidRDefault="00D75A87" w:rsidP="00BF49D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FF0000"/>
              <w:right w:val="nil"/>
            </w:tcBorders>
            <w:shd w:val="clear" w:color="auto" w:fill="FF0000"/>
            <w:tcMar>
              <w:right w:w="0" w:type="dxa"/>
            </w:tcMar>
            <w:vAlign w:val="center"/>
          </w:tcPr>
          <w:p w14:paraId="7AADA3AB" w14:textId="36104BF0" w:rsidR="00BF49DC" w:rsidRPr="00D75A87" w:rsidRDefault="00D75A87" w:rsidP="00BF49D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  <w:lang w:bidi="ru-RU"/>
              </w:rPr>
              <w:t>DI</w:t>
            </w:r>
          </w:p>
        </w:tc>
      </w:tr>
      <w:tr w:rsidR="00BF49DC" w:rsidRPr="004374E1" w14:paraId="6EAC1785" w14:textId="77777777" w:rsidTr="009A594C">
        <w:trPr>
          <w:trHeight w:val="2098"/>
          <w:jc w:val="center"/>
        </w:trPr>
        <w:tc>
          <w:tcPr>
            <w:tcW w:w="710" w:type="pct"/>
            <w:tcBorders>
              <w:top w:val="single" w:sz="4" w:space="0" w:color="auto"/>
            </w:tcBorders>
            <w:shd w:val="clear" w:color="auto" w:fill="FFFFFF" w:themeFill="background1"/>
            <w:tcMar>
              <w:right w:w="142" w:type="dxa"/>
            </w:tcMar>
            <w:vAlign w:val="center"/>
          </w:tcPr>
          <w:p w14:paraId="561CEAFF" w14:textId="48B42D63" w:rsidR="00BF49DC" w:rsidRPr="004374E1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2E7022A9" w14:textId="5B323921" w:rsidR="00BF49DC" w:rsidRPr="004374E1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E1C3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shd w:val="clear" w:color="auto" w:fill="FBE4D5" w:themeFill="accent2" w:themeFillTint="33"/>
            <w:tcMar>
              <w:right w:w="142" w:type="dxa"/>
            </w:tcMar>
            <w:vAlign w:val="center"/>
          </w:tcPr>
          <w:p w14:paraId="1EEE880F" w14:textId="69F34EE8" w:rsidR="00BF49DC" w:rsidRPr="004374E1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E1C3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3FE6790C" w14:textId="4CDEB436" w:rsidR="00BF49DC" w:rsidRPr="004374E1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07BE93C9" w14:textId="3A214E3B" w:rsidR="00BF49DC" w:rsidRPr="004374E1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FF0000"/>
            </w:tcBorders>
            <w:tcMar>
              <w:right w:w="142" w:type="dxa"/>
            </w:tcMar>
            <w:vAlign w:val="center"/>
          </w:tcPr>
          <w:p w14:paraId="35383201" w14:textId="3FED8B21" w:rsidR="00BF49DC" w:rsidRPr="004374E1" w:rsidRDefault="00BF49DC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MonthStart1 \@ dddd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среда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“суббота" 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=E2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=E2+1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4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="009A594C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4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="009A594C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4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0" w:type="pct"/>
            <w:tcBorders>
              <w:top w:val="single" w:sz="4" w:space="0" w:color="FF0000"/>
            </w:tcBorders>
            <w:shd w:val="clear" w:color="auto" w:fill="auto"/>
            <w:tcMar>
              <w:right w:w="142" w:type="dxa"/>
            </w:tcMar>
            <w:vAlign w:val="center"/>
          </w:tcPr>
          <w:p w14:paraId="47E31BBE" w14:textId="693F59B3" w:rsidR="00BF49DC" w:rsidRPr="004374E1" w:rsidRDefault="00BF49DC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MonthStart1 \@ dddd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среда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=F2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4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=F2+1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5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5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5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BF49DC" w:rsidRPr="004374E1" w14:paraId="3C2DA741" w14:textId="77777777" w:rsidTr="00312D4C">
        <w:trPr>
          <w:trHeight w:val="2098"/>
          <w:jc w:val="center"/>
        </w:trPr>
        <w:tc>
          <w:tcPr>
            <w:tcW w:w="710" w:type="pct"/>
            <w:tcMar>
              <w:right w:w="142" w:type="dxa"/>
            </w:tcMar>
            <w:vAlign w:val="center"/>
          </w:tcPr>
          <w:p w14:paraId="5B0F3ECD" w14:textId="2BB98600" w:rsidR="00BF49DC" w:rsidRPr="004374E1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2E9377B" w14:textId="1D35F9D3" w:rsidR="00BF49DC" w:rsidRPr="004374E1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80250EF" w14:textId="1E92A2E5" w:rsidR="00BF49DC" w:rsidRPr="004374E1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BE7C65B" w14:textId="17C769B3" w:rsidR="00BF49DC" w:rsidRPr="004374E1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5B14954" w14:textId="131432EA" w:rsidR="00BF49DC" w:rsidRPr="004374E1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D57052B" w14:textId="47537A51" w:rsidR="00BF49DC" w:rsidRPr="004374E1" w:rsidRDefault="00BF49DC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=E3+1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11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center"/>
          </w:tcPr>
          <w:p w14:paraId="5E6DFA71" w14:textId="52B719F5" w:rsidR="00BF49DC" w:rsidRPr="004374E1" w:rsidRDefault="00BF49DC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=F3+1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12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BF49DC" w:rsidRPr="004374E1" w14:paraId="6A8DAA74" w14:textId="77777777" w:rsidTr="00312D4C">
        <w:trPr>
          <w:trHeight w:val="2098"/>
          <w:jc w:val="center"/>
        </w:trPr>
        <w:tc>
          <w:tcPr>
            <w:tcW w:w="710" w:type="pct"/>
            <w:tcMar>
              <w:right w:w="142" w:type="dxa"/>
            </w:tcMar>
            <w:vAlign w:val="center"/>
          </w:tcPr>
          <w:p w14:paraId="3E763929" w14:textId="1F0252EB" w:rsidR="00BF49DC" w:rsidRPr="004374E1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87BBDD9" w14:textId="56AAAF1F" w:rsidR="00BF49DC" w:rsidRPr="004374E1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E2F1383" w14:textId="2C8FDDAF" w:rsidR="00BF49DC" w:rsidRPr="004374E1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F0C4EBA" w14:textId="58AEBDAA" w:rsidR="00BF49DC" w:rsidRPr="004374E1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634E9A5" w14:textId="50E06B70" w:rsidR="00BF49DC" w:rsidRPr="004374E1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6F44200" w14:textId="625FC478" w:rsidR="00BF49DC" w:rsidRPr="004374E1" w:rsidRDefault="00BF49DC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=E4+1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18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center"/>
          </w:tcPr>
          <w:p w14:paraId="3394B26C" w14:textId="361E75A2" w:rsidR="00BF49DC" w:rsidRPr="004374E1" w:rsidRDefault="00BF49DC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=F4+1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19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BF49DC" w:rsidRPr="004374E1" w14:paraId="1D2030A0" w14:textId="77777777" w:rsidTr="00312D4C">
        <w:trPr>
          <w:trHeight w:val="2098"/>
          <w:jc w:val="center"/>
        </w:trPr>
        <w:tc>
          <w:tcPr>
            <w:tcW w:w="710" w:type="pct"/>
            <w:tcMar>
              <w:right w:w="142" w:type="dxa"/>
            </w:tcMar>
            <w:vAlign w:val="center"/>
          </w:tcPr>
          <w:p w14:paraId="57D12072" w14:textId="40CE480A" w:rsidR="00BF49DC" w:rsidRPr="004374E1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CD69C5E" w14:textId="77140055" w:rsidR="00BF49DC" w:rsidRPr="004374E1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0398BA8" w14:textId="0506C497" w:rsidR="00BF49DC" w:rsidRPr="004374E1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AAF66C6" w14:textId="63D80620" w:rsidR="00BF49DC" w:rsidRPr="004374E1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606A35B" w14:textId="6C0FF6E1" w:rsidR="00BF49DC" w:rsidRPr="004374E1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7B5A357" w14:textId="14B61918" w:rsidR="00BF49DC" w:rsidRPr="004374E1" w:rsidRDefault="00BF49DC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=E5+1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25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center"/>
          </w:tcPr>
          <w:p w14:paraId="2E480CCF" w14:textId="38710D69" w:rsidR="00BF49DC" w:rsidRPr="004374E1" w:rsidRDefault="00BF49DC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=F5+1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26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BF49DC" w:rsidRPr="004374E1" w14:paraId="0A8EB60A" w14:textId="77777777" w:rsidTr="00312D4C">
        <w:trPr>
          <w:trHeight w:val="2098"/>
          <w:jc w:val="center"/>
        </w:trPr>
        <w:tc>
          <w:tcPr>
            <w:tcW w:w="710" w:type="pct"/>
            <w:tcMar>
              <w:right w:w="142" w:type="dxa"/>
            </w:tcMar>
            <w:vAlign w:val="center"/>
          </w:tcPr>
          <w:p w14:paraId="76F63247" w14:textId="1E07DA57" w:rsidR="00BF49DC" w:rsidRPr="004374E1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DF3CAEC" w14:textId="1609C3C1" w:rsidR="00BF49DC" w:rsidRPr="004374E1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CBCA6C2" w14:textId="43CBB16B" w:rsidR="00BF49DC" w:rsidRPr="004374E1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C565751" w14:textId="17466377" w:rsidR="00BF49DC" w:rsidRPr="004374E1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7607533" w14:textId="463F1184" w:rsidR="00BF49DC" w:rsidRPr="004374E1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31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A7CF6E7" w14:textId="5B974F7B" w:rsidR="00BF49DC" w:rsidRPr="004374E1" w:rsidRDefault="00BF49DC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=E6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=E6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=E6+1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center"/>
          </w:tcPr>
          <w:p w14:paraId="7718B96E" w14:textId="2F618F6E" w:rsidR="00BF49DC" w:rsidRPr="004374E1" w:rsidRDefault="00BF49DC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=F6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=F6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=F6+1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BF49DC" w:rsidRPr="004374E1" w14:paraId="5CCC9C47" w14:textId="77777777" w:rsidTr="00312D4C">
        <w:trPr>
          <w:trHeight w:val="2098"/>
          <w:jc w:val="center"/>
        </w:trPr>
        <w:tc>
          <w:tcPr>
            <w:tcW w:w="710" w:type="pct"/>
            <w:tcMar>
              <w:right w:w="142" w:type="dxa"/>
            </w:tcMar>
            <w:vAlign w:val="center"/>
          </w:tcPr>
          <w:p w14:paraId="1FEA4187" w14:textId="70D0CB69" w:rsidR="00BF49DC" w:rsidRPr="004374E1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8E08BBE" w14:textId="498FC469" w:rsidR="00BF49DC" w:rsidRPr="004374E1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A594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95DDE99" w14:textId="77777777" w:rsidR="00BF49DC" w:rsidRPr="004374E1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131870D" w14:textId="77777777" w:rsidR="00BF49DC" w:rsidRPr="004374E1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416ADAD" w14:textId="77777777" w:rsidR="00BF49DC" w:rsidRPr="004374E1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511A947" w14:textId="77777777" w:rsidR="00BF49DC" w:rsidRPr="004374E1" w:rsidRDefault="00BF49DC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</w:p>
        </w:tc>
        <w:tc>
          <w:tcPr>
            <w:tcW w:w="700" w:type="pct"/>
            <w:tcMar>
              <w:right w:w="142" w:type="dxa"/>
            </w:tcMar>
            <w:vAlign w:val="center"/>
          </w:tcPr>
          <w:p w14:paraId="2197EF86" w14:textId="77777777" w:rsidR="00BF49DC" w:rsidRPr="004374E1" w:rsidRDefault="00BF49DC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</w:p>
        </w:tc>
      </w:tr>
      <w:bookmarkEnd w:id="0"/>
    </w:tbl>
    <w:p w14:paraId="50D5D5A5" w14:textId="77777777" w:rsidR="00ED5F48" w:rsidRPr="004374E1" w:rsidRDefault="00ED5F48" w:rsidP="00C800AA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</w:p>
    <w:sectPr w:rsidR="00ED5F48" w:rsidRPr="004374E1" w:rsidSect="00D75A87">
      <w:pgSz w:w="11906" w:h="16838" w:code="9"/>
      <w:pgMar w:top="567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F70FE" w14:textId="77777777" w:rsidR="008A2620" w:rsidRDefault="008A2620">
      <w:pPr>
        <w:spacing w:after="0"/>
      </w:pPr>
      <w:r>
        <w:separator/>
      </w:r>
    </w:p>
  </w:endnote>
  <w:endnote w:type="continuationSeparator" w:id="0">
    <w:p w14:paraId="6E08C944" w14:textId="77777777" w:rsidR="008A2620" w:rsidRDefault="008A262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6D6AD" w14:textId="77777777" w:rsidR="008A2620" w:rsidRDefault="008A2620">
      <w:pPr>
        <w:spacing w:after="0"/>
      </w:pPr>
      <w:r>
        <w:separator/>
      </w:r>
    </w:p>
  </w:footnote>
  <w:footnote w:type="continuationSeparator" w:id="0">
    <w:p w14:paraId="373D511F" w14:textId="77777777" w:rsidR="008A2620" w:rsidRDefault="008A262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36A31"/>
    <w:rsid w:val="0005357B"/>
    <w:rsid w:val="00071356"/>
    <w:rsid w:val="00097A25"/>
    <w:rsid w:val="000A5A57"/>
    <w:rsid w:val="00125C91"/>
    <w:rsid w:val="001274F3"/>
    <w:rsid w:val="00151CCE"/>
    <w:rsid w:val="001B01F9"/>
    <w:rsid w:val="001C41F9"/>
    <w:rsid w:val="00285C1D"/>
    <w:rsid w:val="002E37A2"/>
    <w:rsid w:val="002E6538"/>
    <w:rsid w:val="00312D4C"/>
    <w:rsid w:val="003327F5"/>
    <w:rsid w:val="00340CAF"/>
    <w:rsid w:val="003B0DA0"/>
    <w:rsid w:val="003B7F03"/>
    <w:rsid w:val="003C0D41"/>
    <w:rsid w:val="003E085C"/>
    <w:rsid w:val="003E7B3A"/>
    <w:rsid w:val="00416364"/>
    <w:rsid w:val="00431B29"/>
    <w:rsid w:val="004374E1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21CB8"/>
    <w:rsid w:val="00653ADA"/>
    <w:rsid w:val="00667021"/>
    <w:rsid w:val="006974E1"/>
    <w:rsid w:val="006B6899"/>
    <w:rsid w:val="006C0896"/>
    <w:rsid w:val="006F513E"/>
    <w:rsid w:val="00727D08"/>
    <w:rsid w:val="00733B44"/>
    <w:rsid w:val="007C0139"/>
    <w:rsid w:val="007D45A1"/>
    <w:rsid w:val="007E1C37"/>
    <w:rsid w:val="007F564D"/>
    <w:rsid w:val="00804018"/>
    <w:rsid w:val="008711BC"/>
    <w:rsid w:val="008A2620"/>
    <w:rsid w:val="008B1201"/>
    <w:rsid w:val="008F16F7"/>
    <w:rsid w:val="009164BA"/>
    <w:rsid w:val="009166BD"/>
    <w:rsid w:val="0095517E"/>
    <w:rsid w:val="00977AAE"/>
    <w:rsid w:val="00996E56"/>
    <w:rsid w:val="00997268"/>
    <w:rsid w:val="009A594C"/>
    <w:rsid w:val="009D07C4"/>
    <w:rsid w:val="00A12667"/>
    <w:rsid w:val="00A14581"/>
    <w:rsid w:val="00A20E4C"/>
    <w:rsid w:val="00A76704"/>
    <w:rsid w:val="00AA23D3"/>
    <w:rsid w:val="00AA3C50"/>
    <w:rsid w:val="00AE302A"/>
    <w:rsid w:val="00AE36BB"/>
    <w:rsid w:val="00B37C7E"/>
    <w:rsid w:val="00B573BF"/>
    <w:rsid w:val="00B61F0C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76D98"/>
    <w:rsid w:val="00C800AA"/>
    <w:rsid w:val="00C91F9B"/>
    <w:rsid w:val="00D75A87"/>
    <w:rsid w:val="00DB07E2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1140A"/>
    <w:rsid w:val="00F60810"/>
    <w:rsid w:val="00F91390"/>
    <w:rsid w:val="00F93E3B"/>
    <w:rsid w:val="00FA36FD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an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298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2023-04-14T20:12:00Z</dcterms:created>
  <dcterms:modified xsi:type="dcterms:W3CDTF">2023-04-14T20:12:00Z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