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9746"/>
      </w:tblGrid>
      <w:tr w:rsidR="0055469F" w:rsidRPr="0055469F" w14:paraId="496BC79F" w14:textId="77777777" w:rsidTr="004F0317">
        <w:trPr>
          <w:trHeight w:val="851"/>
        </w:trPr>
        <w:tc>
          <w:tcPr>
            <w:tcW w:w="5000" w:type="pct"/>
            <w:vAlign w:val="center"/>
          </w:tcPr>
          <w:p w14:paraId="36E9FBC0" w14:textId="214625B5" w:rsidR="003C4E1D" w:rsidRPr="0055469F" w:rsidRDefault="00DD55DB" w:rsidP="00DD55DB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67049D07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12E43E8E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25D0E91" w14:textId="583D9E01" w:rsidR="007C4F42" w:rsidRPr="0055469F" w:rsidRDefault="00604984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JANVIER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46840F34" wp14:editId="0D3AA6C1">
                  <wp:simplePos x="0" y="0"/>
                  <wp:positionH relativeFrom="column">
                    <wp:posOffset>-692150</wp:posOffset>
                  </wp:positionH>
                  <wp:positionV relativeFrom="margin">
                    <wp:posOffset>-1529715</wp:posOffset>
                  </wp:positionV>
                  <wp:extent cx="7560000" cy="10693840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BF397A1" w14:textId="3B4883A9" w:rsidR="00BF49DC" w:rsidRPr="0055469F" w:rsidRDefault="00BF49DC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379"/>
        <w:gridCol w:w="1396"/>
        <w:gridCol w:w="1396"/>
        <w:gridCol w:w="1396"/>
        <w:gridCol w:w="1396"/>
        <w:gridCol w:w="1396"/>
        <w:gridCol w:w="1361"/>
      </w:tblGrid>
      <w:tr w:rsidR="0055469F" w:rsidRPr="0055469F" w14:paraId="726CE1BC" w14:textId="77777777" w:rsidTr="00F84E0F">
        <w:trPr>
          <w:trHeight w:val="567"/>
        </w:trPr>
        <w:tc>
          <w:tcPr>
            <w:tcW w:w="709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627E040D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/>
                <w:noProof/>
                <w:color w:val="auto"/>
              </w:rPr>
              <w:t>LUNDI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0AD4284D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604C7461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306D4B08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1FAF84C9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ADC019E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01A637DC" w:rsidR="00BF49DC" w:rsidRPr="0055469F" w:rsidRDefault="00604984" w:rsidP="006B2631">
            <w:pPr>
              <w:pStyle w:val="Days"/>
              <w:rPr>
                <w:rFonts w:ascii="Arial Narrow" w:hAnsi="Arial Narrow"/>
                <w:noProof/>
                <w:color w:val="auto"/>
              </w:rPr>
            </w:pPr>
            <w:r>
              <w:rPr>
                <w:rFonts w:ascii="Arial Narrow" w:hAnsi="Arial Narrow" w:cs="Calibri"/>
                <w:noProof/>
                <w:color w:val="auto"/>
                <w:lang w:bidi="ru-RU"/>
              </w:rPr>
              <w:t>DIMANCHE</w:t>
            </w:r>
          </w:p>
        </w:tc>
      </w:tr>
      <w:tr w:rsidR="0055469F" w:rsidRPr="0055469F" w14:paraId="6EAC1785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61CEAFF" w14:textId="26A4645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0430FC41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0502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00797F9B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0502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480C94DC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7F140F6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383201" w14:textId="2C212B1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E31BBE" w14:textId="5F21B66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MonthStart1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C2DA741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B0F3ECD" w14:textId="0088A00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1B0A4C8A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735C311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1AE38EA3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0AE13F1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7052B" w14:textId="270088F3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E6DFA71" w14:textId="445B352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6A8DAA74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E763929" w14:textId="6AA1A88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3A8703E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5D74146B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3CEBE7DC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1DE929EA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F44200" w14:textId="497D44F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94B26C" w14:textId="782AB590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1D2030A0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7D12072" w14:textId="0402840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652DE278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7944F62E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10275B35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2366867F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B5A357" w14:textId="24F6B9E3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480CCF" w14:textId="1EF5BBD6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0A8EB60A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6F63247" w14:textId="77EAE2A9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307D269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53D11D45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45A0BFB2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600C453C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7CF6E7" w14:textId="391FD1C3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18B96E" w14:textId="18783B8D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CCC9C47" w14:textId="77777777" w:rsidTr="00F84E0F">
        <w:trPr>
          <w:trHeight w:val="124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1FEA4187" w14:textId="1C2C1594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75730530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MonthEnd1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975DD4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11A947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97EF86" w14:textId="77777777" w:rsidR="00BF49DC" w:rsidRPr="0055469F" w:rsidRDefault="00BF49DC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  <w:bookmarkEnd w:id="0"/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54EEE" w14:textId="77777777" w:rsidR="00542B73" w:rsidRDefault="00542B73">
      <w:pPr>
        <w:spacing w:after="0"/>
      </w:pPr>
      <w:r>
        <w:separator/>
      </w:r>
    </w:p>
  </w:endnote>
  <w:endnote w:type="continuationSeparator" w:id="0">
    <w:p w14:paraId="3E36A8A8" w14:textId="77777777" w:rsidR="00542B73" w:rsidRDefault="00542B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C1D3" w14:textId="77777777" w:rsidR="00542B73" w:rsidRDefault="00542B73">
      <w:pPr>
        <w:spacing w:after="0"/>
      </w:pPr>
      <w:r>
        <w:separator/>
      </w:r>
    </w:p>
  </w:footnote>
  <w:footnote w:type="continuationSeparator" w:id="0">
    <w:p w14:paraId="4E67C3D6" w14:textId="77777777" w:rsidR="00542B73" w:rsidRDefault="00542B7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0D37A3"/>
    <w:rsid w:val="001274F3"/>
    <w:rsid w:val="00151CCE"/>
    <w:rsid w:val="001B01F9"/>
    <w:rsid w:val="001C41F9"/>
    <w:rsid w:val="00200715"/>
    <w:rsid w:val="0023723B"/>
    <w:rsid w:val="00285C1D"/>
    <w:rsid w:val="00305023"/>
    <w:rsid w:val="003327F5"/>
    <w:rsid w:val="00340CAF"/>
    <w:rsid w:val="00376AD4"/>
    <w:rsid w:val="003C0D41"/>
    <w:rsid w:val="003C4E1D"/>
    <w:rsid w:val="003E085C"/>
    <w:rsid w:val="003E7B3A"/>
    <w:rsid w:val="004101C4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42B73"/>
    <w:rsid w:val="0055469F"/>
    <w:rsid w:val="00570FBB"/>
    <w:rsid w:val="00583B82"/>
    <w:rsid w:val="005923AC"/>
    <w:rsid w:val="005D5149"/>
    <w:rsid w:val="005E656F"/>
    <w:rsid w:val="00604984"/>
    <w:rsid w:val="00655EE5"/>
    <w:rsid w:val="00662084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5DD4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292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84E0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2022-02-24T17:23:00Z</dcterms:created>
  <dcterms:modified xsi:type="dcterms:W3CDTF">2023-04-14T20:13:00Z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