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40AA0" w14:textId="58E9139E" w:rsidR="00132A0B" w:rsidRDefault="00083376" w:rsidP="003C1CD8">
      <w:r>
        <w:rPr>
          <w:noProof/>
          <w:color w:val="auto"/>
          <w:kern w:val="0"/>
          <w:sz w:val="24"/>
          <w:szCs w:val="24"/>
          <w:lang w:val="fr"/>
        </w:rPr>
        <mc:AlternateContent>
          <mc:Choice Requires="wps">
            <w:drawing>
              <wp:anchor distT="36576" distB="36576" distL="36576" distR="36576" simplePos="0" relativeHeight="251657728" behindDoc="0" locked="0" layoutInCell="0" allowOverlap="1" wp14:anchorId="4E188DDE" wp14:editId="72516490">
                <wp:simplePos x="0" y="0"/>
                <wp:positionH relativeFrom="page">
                  <wp:posOffset>841375</wp:posOffset>
                </wp:positionH>
                <wp:positionV relativeFrom="page">
                  <wp:posOffset>130810</wp:posOffset>
                </wp:positionV>
                <wp:extent cx="5876290" cy="9580880"/>
                <wp:effectExtent l="3175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958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0A45E3" w14:textId="77777777" w:rsidR="002002BF" w:rsidRPr="00771506" w:rsidRDefault="00CC6835" w:rsidP="00225155">
                            <w:pPr>
                              <w:pStyle w:val="1"/>
                              <w:jc w:val="center"/>
                              <w:rPr>
                                <w:color w:val="FFFF00"/>
                                <w:lang w:val="fr-FR"/>
                              </w:rPr>
                            </w:pPr>
                            <w:r w:rsidRPr="00225155">
                              <w:rPr>
                                <w:color w:val="FFFF00"/>
                                <w:lang w:val="fr"/>
                              </w:rPr>
                              <w:t>Menu</w:t>
                            </w:r>
                          </w:p>
                          <w:p w14:paraId="6527FD8A" w14:textId="77777777" w:rsidR="002002BF" w:rsidRPr="00771506" w:rsidRDefault="00E80A51" w:rsidP="00E80A51">
                            <w:pPr>
                              <w:pStyle w:val="2"/>
                              <w:rPr>
                                <w:color w:val="FFFFFF"/>
                                <w:lang w:val="fr-FR"/>
                              </w:rPr>
                            </w:pPr>
                            <w:r w:rsidRPr="003059D3">
                              <w:rPr>
                                <w:color w:val="FFFFFF"/>
                                <w:lang w:val="fr"/>
                              </w:rPr>
                              <w:t>Nom du plat du Nouvel An</w:t>
                            </w:r>
                          </w:p>
                          <w:p w14:paraId="4A367C70" w14:textId="77777777" w:rsidR="002002BF" w:rsidRPr="003059D3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  <w:lang w:val="fr"/>
                              </w:rPr>
                              <w:t>Informations sur les plats</w:t>
                            </w:r>
                          </w:p>
                          <w:p w14:paraId="27509E58" w14:textId="77777777" w:rsidR="00F34945" w:rsidRPr="00771506" w:rsidRDefault="00F34945" w:rsidP="00F34945">
                            <w:pPr>
                              <w:pStyle w:val="2"/>
                              <w:rPr>
                                <w:color w:val="FFFFFF"/>
                                <w:lang w:val="fr-FR"/>
                              </w:rPr>
                            </w:pPr>
                            <w:r w:rsidRPr="003059D3">
                              <w:rPr>
                                <w:color w:val="FFFFFF"/>
                                <w:lang w:val="fr"/>
                              </w:rPr>
                              <w:t>Nom du plat du Nouvel An</w:t>
                            </w:r>
                          </w:p>
                          <w:p w14:paraId="5AD75EA6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  <w:lang w:val="fr"/>
                              </w:rPr>
                              <w:t>Informations sur les plats</w:t>
                            </w:r>
                          </w:p>
                          <w:p w14:paraId="1356E77D" w14:textId="77777777" w:rsidR="00F34945" w:rsidRPr="00771506" w:rsidRDefault="00F34945" w:rsidP="00F34945">
                            <w:pPr>
                              <w:pStyle w:val="2"/>
                              <w:rPr>
                                <w:color w:val="FFFFFF"/>
                                <w:lang w:val="fr-FR"/>
                              </w:rPr>
                            </w:pPr>
                            <w:r w:rsidRPr="003059D3">
                              <w:rPr>
                                <w:color w:val="FFFFFF"/>
                                <w:lang w:val="fr"/>
                              </w:rPr>
                              <w:t>Nom du plat du Nouvel An</w:t>
                            </w:r>
                          </w:p>
                          <w:p w14:paraId="07FB7071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  <w:lang w:val="fr"/>
                              </w:rPr>
                              <w:t>Informations sur les plats</w:t>
                            </w:r>
                          </w:p>
                          <w:p w14:paraId="54156435" w14:textId="77777777" w:rsidR="00F34945" w:rsidRPr="00771506" w:rsidRDefault="00F34945" w:rsidP="00F34945">
                            <w:pPr>
                              <w:pStyle w:val="2"/>
                              <w:rPr>
                                <w:color w:val="FFFFFF"/>
                                <w:lang w:val="fr-FR"/>
                              </w:rPr>
                            </w:pPr>
                            <w:r w:rsidRPr="003059D3">
                              <w:rPr>
                                <w:color w:val="FFFFFF"/>
                                <w:lang w:val="fr"/>
                              </w:rPr>
                              <w:t>Nom du plat du Nouvel An</w:t>
                            </w:r>
                          </w:p>
                          <w:p w14:paraId="53B23831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  <w:lang w:val="fr"/>
                              </w:rPr>
                              <w:t>Informations sur les plats</w:t>
                            </w:r>
                          </w:p>
                          <w:p w14:paraId="7722A210" w14:textId="77777777" w:rsidR="00F34945" w:rsidRPr="00771506" w:rsidRDefault="00F34945" w:rsidP="00F34945">
                            <w:pPr>
                              <w:pStyle w:val="2"/>
                              <w:rPr>
                                <w:color w:val="FFFFFF"/>
                                <w:lang w:val="fr-FR"/>
                              </w:rPr>
                            </w:pPr>
                            <w:r w:rsidRPr="003059D3">
                              <w:rPr>
                                <w:color w:val="FFFFFF"/>
                                <w:lang w:val="fr"/>
                              </w:rPr>
                              <w:t>Nom du plat du Nouvel An</w:t>
                            </w:r>
                          </w:p>
                          <w:p w14:paraId="06B04018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  <w:lang w:val="fr"/>
                              </w:rPr>
                              <w:t>Informations sur les plats</w:t>
                            </w:r>
                          </w:p>
                          <w:p w14:paraId="32978AFF" w14:textId="77777777" w:rsidR="00F34945" w:rsidRPr="00771506" w:rsidRDefault="00F34945" w:rsidP="00F34945">
                            <w:pPr>
                              <w:pStyle w:val="2"/>
                              <w:rPr>
                                <w:color w:val="FFFFFF"/>
                                <w:lang w:val="fr-FR"/>
                              </w:rPr>
                            </w:pPr>
                            <w:r w:rsidRPr="003059D3">
                              <w:rPr>
                                <w:color w:val="FFFFFF"/>
                                <w:lang w:val="fr"/>
                              </w:rPr>
                              <w:t>Nom du plat du Nouvel An</w:t>
                            </w:r>
                          </w:p>
                          <w:p w14:paraId="7ABC2DE7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  <w:lang w:val="fr"/>
                              </w:rPr>
                              <w:t>Informations sur les plats</w:t>
                            </w:r>
                          </w:p>
                          <w:p w14:paraId="2039EBE2" w14:textId="77777777" w:rsidR="00F34945" w:rsidRPr="00771506" w:rsidRDefault="00F34945" w:rsidP="00F34945">
                            <w:pPr>
                              <w:pStyle w:val="2"/>
                              <w:rPr>
                                <w:color w:val="FFFFFF"/>
                                <w:lang w:val="fr-FR"/>
                              </w:rPr>
                            </w:pPr>
                            <w:r w:rsidRPr="003059D3">
                              <w:rPr>
                                <w:color w:val="FFFFFF"/>
                                <w:lang w:val="fr"/>
                              </w:rPr>
                              <w:t>Nom du plat du Nouvel An</w:t>
                            </w:r>
                          </w:p>
                          <w:p w14:paraId="691B0568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  <w:lang w:val="fr"/>
                              </w:rPr>
                              <w:t>Informations sur les plats</w:t>
                            </w:r>
                          </w:p>
                          <w:p w14:paraId="4CAB4B7C" w14:textId="77777777" w:rsidR="00F34945" w:rsidRPr="00771506" w:rsidRDefault="00F34945" w:rsidP="00F34945">
                            <w:pPr>
                              <w:pStyle w:val="2"/>
                              <w:rPr>
                                <w:color w:val="FFFFFF"/>
                                <w:lang w:val="fr-FR"/>
                              </w:rPr>
                            </w:pPr>
                            <w:r w:rsidRPr="003059D3">
                              <w:rPr>
                                <w:color w:val="FFFFFF"/>
                                <w:lang w:val="fr"/>
                              </w:rPr>
                              <w:t>Nom du plat du Nouvel An</w:t>
                            </w:r>
                          </w:p>
                          <w:p w14:paraId="627BB2AE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  <w:lang w:val="fr"/>
                              </w:rPr>
                              <w:t>Informations sur les plats</w:t>
                            </w:r>
                          </w:p>
                          <w:p w14:paraId="3E82A6DC" w14:textId="77777777" w:rsidR="00F34945" w:rsidRPr="00771506" w:rsidRDefault="00F34945" w:rsidP="00F34945">
                            <w:pPr>
                              <w:pStyle w:val="2"/>
                              <w:rPr>
                                <w:color w:val="FFFFFF"/>
                                <w:lang w:val="fr-FR"/>
                              </w:rPr>
                            </w:pPr>
                            <w:r w:rsidRPr="003059D3">
                              <w:rPr>
                                <w:color w:val="FFFFFF"/>
                                <w:lang w:val="fr"/>
                              </w:rPr>
                              <w:t>Nom du plat du Nouvel An</w:t>
                            </w:r>
                          </w:p>
                          <w:p w14:paraId="3548241C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  <w:lang w:val="fr"/>
                              </w:rPr>
                              <w:t>Informations sur les plats</w:t>
                            </w:r>
                          </w:p>
                          <w:p w14:paraId="2B9E0603" w14:textId="77777777" w:rsidR="00F34945" w:rsidRPr="00771506" w:rsidRDefault="00F34945" w:rsidP="00F34945">
                            <w:pPr>
                              <w:pStyle w:val="2"/>
                              <w:rPr>
                                <w:color w:val="FFFFFF"/>
                                <w:lang w:val="fr-FR"/>
                              </w:rPr>
                            </w:pPr>
                            <w:r w:rsidRPr="003059D3">
                              <w:rPr>
                                <w:color w:val="FFFFFF"/>
                                <w:lang w:val="fr"/>
                              </w:rPr>
                              <w:t>Nom du plat du Nouvel An</w:t>
                            </w:r>
                          </w:p>
                          <w:p w14:paraId="685971A3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  <w:lang w:val="fr"/>
                              </w:rPr>
                              <w:t>Informations sur les plats</w:t>
                            </w:r>
                          </w:p>
                          <w:p w14:paraId="4A695E2B" w14:textId="77777777" w:rsidR="00F34945" w:rsidRPr="00771506" w:rsidRDefault="00F34945" w:rsidP="00F34945">
                            <w:pPr>
                              <w:pStyle w:val="2"/>
                              <w:rPr>
                                <w:color w:val="FFFFFF"/>
                                <w:lang w:val="fr-FR"/>
                              </w:rPr>
                            </w:pPr>
                            <w:r w:rsidRPr="003059D3">
                              <w:rPr>
                                <w:color w:val="FFFFFF"/>
                                <w:lang w:val="fr"/>
                              </w:rPr>
                              <w:t>Nom du plat du Nouvel An</w:t>
                            </w:r>
                          </w:p>
                          <w:p w14:paraId="474E7D4C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  <w:lang w:val="fr"/>
                              </w:rPr>
                              <w:t>Informations sur les plats</w:t>
                            </w:r>
                          </w:p>
                          <w:p w14:paraId="2929B91B" w14:textId="77777777" w:rsidR="00F34945" w:rsidRPr="00771506" w:rsidRDefault="00F34945" w:rsidP="00F34945">
                            <w:pPr>
                              <w:pStyle w:val="2"/>
                              <w:rPr>
                                <w:color w:val="FFFFFF"/>
                                <w:lang w:val="fr-FR"/>
                              </w:rPr>
                            </w:pPr>
                            <w:r w:rsidRPr="003059D3">
                              <w:rPr>
                                <w:color w:val="FFFFFF"/>
                                <w:lang w:val="fr"/>
                              </w:rPr>
                              <w:t>Nom du plat du Nouvel An</w:t>
                            </w:r>
                          </w:p>
                          <w:p w14:paraId="40AF1B3F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  <w:lang w:val="fr"/>
                              </w:rPr>
                              <w:t>Informations sur les plats</w:t>
                            </w:r>
                          </w:p>
                          <w:p w14:paraId="18B522F2" w14:textId="77777777" w:rsidR="003C1CD8" w:rsidRPr="003059D3" w:rsidRDefault="003C1CD8" w:rsidP="00E80A51">
                            <w:pPr>
                              <w:pStyle w:val="2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88D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25pt;margin-top:10.3pt;width:462.7pt;height:754.4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" o:allowincell="f" filled="f" stroked="f" insetpen="t">
                <v:textbox inset="36pt,36pt,36pt,36pt">
                  <w:txbxContent>
                    <w:p w14:paraId="400A45E3" w14:textId="77777777" w:rsidR="002002BF" w:rsidRPr="00771506" w:rsidRDefault="00CC6835" w:rsidP="00225155">
                      <w:pPr>
                        <w:pStyle w:val="1"/>
                        <w:jc w:val="center"/>
                        <w:rPr>
                          <w:color w:val="FFFF00"/>
                          <w:lang w:val="fr-FR"/>
                        </w:rPr>
                      </w:pPr>
                      <w:r w:rsidRPr="00225155">
                        <w:rPr>
                          <w:color w:val="FFFF00"/>
                          <w:lang w:val="fr"/>
                        </w:rPr>
                        <w:t>Menu</w:t>
                      </w:r>
                    </w:p>
                    <w:p w14:paraId="6527FD8A" w14:textId="77777777" w:rsidR="002002BF" w:rsidRPr="00771506" w:rsidRDefault="00E80A51" w:rsidP="00E80A51">
                      <w:pPr>
                        <w:pStyle w:val="2"/>
                        <w:rPr>
                          <w:color w:val="FFFFFF"/>
                          <w:lang w:val="fr-FR"/>
                        </w:rPr>
                      </w:pPr>
                      <w:r w:rsidRPr="003059D3">
                        <w:rPr>
                          <w:color w:val="FFFFFF"/>
                          <w:lang w:val="fr"/>
                        </w:rPr>
                        <w:t>Nom du plat du Nouvel An</w:t>
                      </w:r>
                    </w:p>
                    <w:p w14:paraId="4A367C70" w14:textId="77777777" w:rsidR="002002BF" w:rsidRPr="003059D3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  <w:lang w:val="fr"/>
                        </w:rPr>
                        <w:t>Informations sur les plats</w:t>
                      </w:r>
                    </w:p>
                    <w:p w14:paraId="27509E58" w14:textId="77777777" w:rsidR="00F34945" w:rsidRPr="00771506" w:rsidRDefault="00F34945" w:rsidP="00F34945">
                      <w:pPr>
                        <w:pStyle w:val="2"/>
                        <w:rPr>
                          <w:color w:val="FFFFFF"/>
                          <w:lang w:val="fr-FR"/>
                        </w:rPr>
                      </w:pPr>
                      <w:r w:rsidRPr="003059D3">
                        <w:rPr>
                          <w:color w:val="FFFFFF"/>
                          <w:lang w:val="fr"/>
                        </w:rPr>
                        <w:t>Nom du plat du Nouvel An</w:t>
                      </w:r>
                    </w:p>
                    <w:p w14:paraId="5AD75EA6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  <w:lang w:val="fr"/>
                        </w:rPr>
                        <w:t>Informations sur les plats</w:t>
                      </w:r>
                    </w:p>
                    <w:p w14:paraId="1356E77D" w14:textId="77777777" w:rsidR="00F34945" w:rsidRPr="00771506" w:rsidRDefault="00F34945" w:rsidP="00F34945">
                      <w:pPr>
                        <w:pStyle w:val="2"/>
                        <w:rPr>
                          <w:color w:val="FFFFFF"/>
                          <w:lang w:val="fr-FR"/>
                        </w:rPr>
                      </w:pPr>
                      <w:r w:rsidRPr="003059D3">
                        <w:rPr>
                          <w:color w:val="FFFFFF"/>
                          <w:lang w:val="fr"/>
                        </w:rPr>
                        <w:t>Nom du plat du Nouvel An</w:t>
                      </w:r>
                    </w:p>
                    <w:p w14:paraId="07FB7071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  <w:lang w:val="fr"/>
                        </w:rPr>
                        <w:t>Informations sur les plats</w:t>
                      </w:r>
                    </w:p>
                    <w:p w14:paraId="54156435" w14:textId="77777777" w:rsidR="00F34945" w:rsidRPr="00771506" w:rsidRDefault="00F34945" w:rsidP="00F34945">
                      <w:pPr>
                        <w:pStyle w:val="2"/>
                        <w:rPr>
                          <w:color w:val="FFFFFF"/>
                          <w:lang w:val="fr-FR"/>
                        </w:rPr>
                      </w:pPr>
                      <w:r w:rsidRPr="003059D3">
                        <w:rPr>
                          <w:color w:val="FFFFFF"/>
                          <w:lang w:val="fr"/>
                        </w:rPr>
                        <w:t>Nom du plat du Nouvel An</w:t>
                      </w:r>
                    </w:p>
                    <w:p w14:paraId="53B23831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  <w:lang w:val="fr"/>
                        </w:rPr>
                        <w:t>Informations sur les plats</w:t>
                      </w:r>
                    </w:p>
                    <w:p w14:paraId="7722A210" w14:textId="77777777" w:rsidR="00F34945" w:rsidRPr="00771506" w:rsidRDefault="00F34945" w:rsidP="00F34945">
                      <w:pPr>
                        <w:pStyle w:val="2"/>
                        <w:rPr>
                          <w:color w:val="FFFFFF"/>
                          <w:lang w:val="fr-FR"/>
                        </w:rPr>
                      </w:pPr>
                      <w:r w:rsidRPr="003059D3">
                        <w:rPr>
                          <w:color w:val="FFFFFF"/>
                          <w:lang w:val="fr"/>
                        </w:rPr>
                        <w:t>Nom du plat du Nouvel An</w:t>
                      </w:r>
                    </w:p>
                    <w:p w14:paraId="06B04018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  <w:lang w:val="fr"/>
                        </w:rPr>
                        <w:t>Informations sur les plats</w:t>
                      </w:r>
                    </w:p>
                    <w:p w14:paraId="32978AFF" w14:textId="77777777" w:rsidR="00F34945" w:rsidRPr="00771506" w:rsidRDefault="00F34945" w:rsidP="00F34945">
                      <w:pPr>
                        <w:pStyle w:val="2"/>
                        <w:rPr>
                          <w:color w:val="FFFFFF"/>
                          <w:lang w:val="fr-FR"/>
                        </w:rPr>
                      </w:pPr>
                      <w:r w:rsidRPr="003059D3">
                        <w:rPr>
                          <w:color w:val="FFFFFF"/>
                          <w:lang w:val="fr"/>
                        </w:rPr>
                        <w:t>Nom du plat du Nouvel An</w:t>
                      </w:r>
                    </w:p>
                    <w:p w14:paraId="7ABC2DE7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  <w:lang w:val="fr"/>
                        </w:rPr>
                        <w:t>Informations sur les plats</w:t>
                      </w:r>
                    </w:p>
                    <w:p w14:paraId="2039EBE2" w14:textId="77777777" w:rsidR="00F34945" w:rsidRPr="00771506" w:rsidRDefault="00F34945" w:rsidP="00F34945">
                      <w:pPr>
                        <w:pStyle w:val="2"/>
                        <w:rPr>
                          <w:color w:val="FFFFFF"/>
                          <w:lang w:val="fr-FR"/>
                        </w:rPr>
                      </w:pPr>
                      <w:r w:rsidRPr="003059D3">
                        <w:rPr>
                          <w:color w:val="FFFFFF"/>
                          <w:lang w:val="fr"/>
                        </w:rPr>
                        <w:t>Nom du plat du Nouvel An</w:t>
                      </w:r>
                    </w:p>
                    <w:p w14:paraId="691B0568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  <w:lang w:val="fr"/>
                        </w:rPr>
                        <w:t>Informations sur les plats</w:t>
                      </w:r>
                    </w:p>
                    <w:p w14:paraId="4CAB4B7C" w14:textId="77777777" w:rsidR="00F34945" w:rsidRPr="00771506" w:rsidRDefault="00F34945" w:rsidP="00F34945">
                      <w:pPr>
                        <w:pStyle w:val="2"/>
                        <w:rPr>
                          <w:color w:val="FFFFFF"/>
                          <w:lang w:val="fr-FR"/>
                        </w:rPr>
                      </w:pPr>
                      <w:r w:rsidRPr="003059D3">
                        <w:rPr>
                          <w:color w:val="FFFFFF"/>
                          <w:lang w:val="fr"/>
                        </w:rPr>
                        <w:t>Nom du plat du Nouvel An</w:t>
                      </w:r>
                    </w:p>
                    <w:p w14:paraId="627BB2AE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  <w:lang w:val="fr"/>
                        </w:rPr>
                        <w:t>Informations sur les plats</w:t>
                      </w:r>
                    </w:p>
                    <w:p w14:paraId="3E82A6DC" w14:textId="77777777" w:rsidR="00F34945" w:rsidRPr="00771506" w:rsidRDefault="00F34945" w:rsidP="00F34945">
                      <w:pPr>
                        <w:pStyle w:val="2"/>
                        <w:rPr>
                          <w:color w:val="FFFFFF"/>
                          <w:lang w:val="fr-FR"/>
                        </w:rPr>
                      </w:pPr>
                      <w:r w:rsidRPr="003059D3">
                        <w:rPr>
                          <w:color w:val="FFFFFF"/>
                          <w:lang w:val="fr"/>
                        </w:rPr>
                        <w:t>Nom du plat du Nouvel An</w:t>
                      </w:r>
                    </w:p>
                    <w:p w14:paraId="3548241C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  <w:lang w:val="fr"/>
                        </w:rPr>
                        <w:t>Informations sur les plats</w:t>
                      </w:r>
                    </w:p>
                    <w:p w14:paraId="2B9E0603" w14:textId="77777777" w:rsidR="00F34945" w:rsidRPr="00771506" w:rsidRDefault="00F34945" w:rsidP="00F34945">
                      <w:pPr>
                        <w:pStyle w:val="2"/>
                        <w:rPr>
                          <w:color w:val="FFFFFF"/>
                          <w:lang w:val="fr-FR"/>
                        </w:rPr>
                      </w:pPr>
                      <w:r w:rsidRPr="003059D3">
                        <w:rPr>
                          <w:color w:val="FFFFFF"/>
                          <w:lang w:val="fr"/>
                        </w:rPr>
                        <w:t>Nom du plat du Nouvel An</w:t>
                      </w:r>
                    </w:p>
                    <w:p w14:paraId="685971A3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  <w:lang w:val="fr"/>
                        </w:rPr>
                        <w:t>Informations sur les plats</w:t>
                      </w:r>
                    </w:p>
                    <w:p w14:paraId="4A695E2B" w14:textId="77777777" w:rsidR="00F34945" w:rsidRPr="00771506" w:rsidRDefault="00F34945" w:rsidP="00F34945">
                      <w:pPr>
                        <w:pStyle w:val="2"/>
                        <w:rPr>
                          <w:color w:val="FFFFFF"/>
                          <w:lang w:val="fr-FR"/>
                        </w:rPr>
                      </w:pPr>
                      <w:r w:rsidRPr="003059D3">
                        <w:rPr>
                          <w:color w:val="FFFFFF"/>
                          <w:lang w:val="fr"/>
                        </w:rPr>
                        <w:t>Nom du plat du Nouvel An</w:t>
                      </w:r>
                    </w:p>
                    <w:p w14:paraId="474E7D4C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  <w:lang w:val="fr"/>
                        </w:rPr>
                        <w:t>Informations sur les plats</w:t>
                      </w:r>
                    </w:p>
                    <w:p w14:paraId="2929B91B" w14:textId="77777777" w:rsidR="00F34945" w:rsidRPr="00771506" w:rsidRDefault="00F34945" w:rsidP="00F34945">
                      <w:pPr>
                        <w:pStyle w:val="2"/>
                        <w:rPr>
                          <w:color w:val="FFFFFF"/>
                          <w:lang w:val="fr-FR"/>
                        </w:rPr>
                      </w:pPr>
                      <w:r w:rsidRPr="003059D3">
                        <w:rPr>
                          <w:color w:val="FFFFFF"/>
                          <w:lang w:val="fr"/>
                        </w:rPr>
                        <w:t>Nom du plat du Nouvel An</w:t>
                      </w:r>
                    </w:p>
                    <w:p w14:paraId="40AF1B3F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  <w:lang w:val="fr"/>
                        </w:rPr>
                        <w:t>Informations sur les plats</w:t>
                      </w:r>
                    </w:p>
                    <w:p w14:paraId="18B522F2" w14:textId="77777777" w:rsidR="003C1CD8" w:rsidRPr="003059D3" w:rsidRDefault="003C1CD8" w:rsidP="00E80A51">
                      <w:pPr>
                        <w:pStyle w:val="2"/>
                        <w:rPr>
                          <w:color w:val="FFFFFF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074D4D" wp14:editId="428BF06D">
                <wp:simplePos x="0" y="0"/>
                <wp:positionH relativeFrom="column">
                  <wp:posOffset>314960</wp:posOffset>
                </wp:positionH>
                <wp:positionV relativeFrom="paragraph">
                  <wp:posOffset>177800</wp:posOffset>
                </wp:positionV>
                <wp:extent cx="6116955" cy="9501505"/>
                <wp:effectExtent l="67310" t="73025" r="64135" b="6477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6955" cy="9501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D7D31">
                            <a:alpha val="88000"/>
                          </a:srgbClr>
                        </a:solidFill>
                        <a:ln w="127000" cmpd="dbl" algn="ctr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oundrect id="AutoShape 7" style="position:absolute;margin-left:24.8pt;margin-top:14pt;width:481.65pt;height:74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ed7d31" strokecolor="#ed7d31" strokeweight="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" arcsize="10923f" w14:anchorId="68626E29">
                <v:fill opacity="57568f"/>
                <v:stroke linestyle="thinThin"/>
                <v:shadow color="#868686"/>
              </v:roundrect>
            </w:pict>
          </mc:Fallback>
        </mc:AlternateContent>
      </w:r>
      <w:r>
        <w:rPr>
          <w:noProof/>
          <w:lang w:val="fr"/>
        </w:rPr>
        <w:drawing>
          <wp:anchor distT="0" distB="0" distL="114300" distR="114300" simplePos="0" relativeHeight="251658752" behindDoc="1" locked="0" layoutInCell="1" allowOverlap="1" wp14:anchorId="762D39AB" wp14:editId="2A925475">
            <wp:simplePos x="0" y="0"/>
            <wp:positionH relativeFrom="column">
              <wp:posOffset>-473075</wp:posOffset>
            </wp:positionH>
            <wp:positionV relativeFrom="paragraph">
              <wp:posOffset>-669925</wp:posOffset>
            </wp:positionV>
            <wp:extent cx="7734300" cy="10949305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94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2A0B" w:rsidSect="00CC683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447"/>
    <w:multiLevelType w:val="hybridMultilevel"/>
    <w:tmpl w:val="EB2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231B3"/>
    <w:multiLevelType w:val="hybridMultilevel"/>
    <w:tmpl w:val="BB2E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170133">
    <w:abstractNumId w:val="1"/>
  </w:num>
  <w:num w:numId="2" w16cid:durableId="58615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1"/>
    <w:rsid w:val="00083376"/>
    <w:rsid w:val="000F74C8"/>
    <w:rsid w:val="00132A0B"/>
    <w:rsid w:val="00163B62"/>
    <w:rsid w:val="00170A54"/>
    <w:rsid w:val="002002BF"/>
    <w:rsid w:val="00205B98"/>
    <w:rsid w:val="00225155"/>
    <w:rsid w:val="00274DB3"/>
    <w:rsid w:val="002877F2"/>
    <w:rsid w:val="00292497"/>
    <w:rsid w:val="003059D3"/>
    <w:rsid w:val="00350D63"/>
    <w:rsid w:val="00354966"/>
    <w:rsid w:val="003C1CD8"/>
    <w:rsid w:val="004E6201"/>
    <w:rsid w:val="00673D3C"/>
    <w:rsid w:val="006D7247"/>
    <w:rsid w:val="00771506"/>
    <w:rsid w:val="007F5771"/>
    <w:rsid w:val="0096385C"/>
    <w:rsid w:val="00AE2456"/>
    <w:rsid w:val="00AF5A86"/>
    <w:rsid w:val="00B74E9F"/>
    <w:rsid w:val="00CC6835"/>
    <w:rsid w:val="00DC7BB1"/>
    <w:rsid w:val="00E80A51"/>
    <w:rsid w:val="00F27FE0"/>
    <w:rsid w:val="00F3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9FEF"/>
  <w15:chartTrackingRefBased/>
  <w15:docId w15:val="{FDAAB6A7-D2AD-48E0-B3FF-6CFC104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D8"/>
    <w:pPr>
      <w:widowControl w:val="0"/>
      <w:spacing w:after="120" w:line="285" w:lineRule="auto"/>
    </w:pPr>
    <w:rPr>
      <w:rFonts w:eastAsia="Times New Roman"/>
      <w:color w:val="262626"/>
      <w:kern w:val="28"/>
      <w:szCs w:val="19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002BF"/>
    <w:pPr>
      <w:keepNext/>
      <w:keepLines/>
      <w:spacing w:before="480" w:after="0"/>
      <w:outlineLvl w:val="0"/>
    </w:pPr>
    <w:rPr>
      <w:b/>
      <w:bCs/>
      <w:color w:val="FEB80A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2BF"/>
    <w:pPr>
      <w:keepNext/>
      <w:keepLines/>
      <w:spacing w:before="200" w:after="0"/>
      <w:outlineLvl w:val="1"/>
    </w:pPr>
    <w:rPr>
      <w:b/>
      <w:bCs/>
      <w:color w:val="C48B0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3C1CD8"/>
    <w:pPr>
      <w:spacing w:after="120" w:line="285" w:lineRule="auto"/>
    </w:pPr>
    <w:rPr>
      <w:rFonts w:eastAsia="Times New Roman"/>
      <w:color w:val="452E27"/>
      <w:kern w:val="28"/>
      <w:szCs w:val="19"/>
      <w:lang w:val="en-US" w:eastAsia="en-US"/>
    </w:rPr>
  </w:style>
  <w:style w:type="character" w:customStyle="1" w:styleId="30">
    <w:name w:val="Основной текст 3 Знак"/>
    <w:link w:val="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a3">
    <w:name w:val="Placeholder Text"/>
    <w:uiPriority w:val="99"/>
    <w:semiHidden/>
    <w:rsid w:val="003C1CD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Заголовок 2 Знак"/>
    <w:link w:val="2"/>
    <w:uiPriority w:val="9"/>
    <w:rsid w:val="002002BF"/>
    <w:rPr>
      <w:rFonts w:ascii="Candara" w:eastAsia="Times New Roman" w:hAnsi="Candara" w:cs="Times New Roman"/>
      <w:b/>
      <w:bCs/>
      <w:color w:val="C48B01"/>
      <w:kern w:val="28"/>
      <w:sz w:val="28"/>
      <w:szCs w:val="26"/>
    </w:rPr>
  </w:style>
  <w:style w:type="character" w:customStyle="1" w:styleId="10">
    <w:name w:val="Заголовок 1 Знак"/>
    <w:link w:val="1"/>
    <w:uiPriority w:val="9"/>
    <w:rsid w:val="002002BF"/>
    <w:rPr>
      <w:rFonts w:ascii="Candara" w:eastAsia="Times New Roman" w:hAnsi="Candara" w:cs="Times New Roman"/>
      <w:b/>
      <w:bCs/>
      <w:color w:val="FEB80A"/>
      <w:kern w:val="28"/>
      <w:sz w:val="96"/>
      <w:szCs w:val="28"/>
    </w:rPr>
  </w:style>
  <w:style w:type="paragraph" w:styleId="a6">
    <w:name w:val="List Paragraph"/>
    <w:basedOn w:val="a"/>
    <w:uiPriority w:val="34"/>
    <w:qFormat/>
    <w:rsid w:val="00E8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7546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 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69537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>Complete</EditorialStatus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TP010275462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>Complete</TemplateStatus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82024</Value>
      <Value>410512</Value>
    </PublishStatusLookup>
    <RecommendationsModifier xmlns="9d035d7d-02e5-4a00-8b62-9a556aabc7b5" xsi:nil="true"/>
    <SourceTitle xmlns="9d035d7d-02e5-4a00-8b62-9a556aabc7b5">Party menu (sun and sand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Party menu (sun and sand design)</TPFriendlyName>
    <AverageRating xmlns="9d035d7d-02e5-4a00-8b62-9a556aabc7b5" xsi:nil="true"/>
    <AssetStart xmlns="9d035d7d-02e5-4a00-8b62-9a556aabc7b5">2009-06-18T10:02:28+00:00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2100-01-01T00:00:00+00:00</AssetExpire>
    <MachineTranslated xmlns="9d035d7d-02e5-4a00-8b62-9a556aabc7b5" xsi:nil="true"/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Props1.xml><?xml version="1.0" encoding="utf-8"?>
<ds:datastoreItem xmlns:ds="http://schemas.openxmlformats.org/officeDocument/2006/customXml" ds:itemID="{CEBA8764-728C-4F25-8A36-EC7195BAE7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898C51-8D5B-48DB-84AD-5B79EF88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908907-4F41-49F8-AE56-4069EB0695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4AF096-2650-45F1-9D07-04B0A8360FF0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tf10275462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Party menu (sun and sand design)</vt:lpstr>
      <vt:lpstr>Party menu (sun and sand design)</vt:lpstr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de fête (conception soleil et sable)</dc:title>
  <dc:subject/>
  <dc:creator>Windows User</dc:creator>
  <cp:keywords/>
  <dc:description/>
  <cp:lastModifiedBy>Алексей Рубан</cp:lastModifiedBy>
  <cp:revision>1</cp:revision>
  <dcterms:created xsi:type="dcterms:W3CDTF">2023-01-21T18:27:00Z</dcterms:created>
  <dcterms:modified xsi:type="dcterms:W3CDTF">2023-03-28T07:11:00Z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PolicheckStatus">
    <vt:i4>0</vt:i4>
  </property>
  <property fmtid="{D5CDD505-2E9C-101B-9397-08002B2CF9AE}" pid="5" name="ImageGenStatus">
    <vt:i4>0</vt:i4>
  </property>
  <property fmtid="{D5CDD505-2E9C-101B-9397-08002B2CF9AE}" pid="6" name="Applications">
    <vt:lpwstr>83;#Word 12;#67;#Template 12;#436;#Word 14</vt:lpwstr>
  </property>
  <property fmtid="{D5CDD505-2E9C-101B-9397-08002B2CF9AE}" pid="7" name="PolicheckCounter">
    <vt:i4>0</vt:i4>
  </property>
  <property fmtid="{D5CDD505-2E9C-101B-9397-08002B2CF9AE}" pid="8" name="APTrustLevel">
    <vt:r8>1</vt:r8>
  </property>
  <property fmtid="{D5CDD505-2E9C-101B-9397-08002B2CF9AE}" pid="9" name="Order">
    <vt:r8>6641500</vt:r8>
  </property>
  <property fmtid="{D5CDD505-2E9C-101B-9397-08002B2CF9AE}" pid="10" name="LastPublishResultLookup">
    <vt:lpwstr/>
  </property>
  <property fmtid="{D5CDD505-2E9C-101B-9397-08002B2CF9AE}" pid="11" name="LocProcessedForMarketsLookup">
    <vt:lpwstr/>
  </property>
  <property fmtid="{D5CDD505-2E9C-101B-9397-08002B2CF9AE}" pid="12" name="LocOverallHandbackStatusLookup">
    <vt:lpwstr/>
  </property>
  <property fmtid="{D5CDD505-2E9C-101B-9397-08002B2CF9AE}" pid="13" name="LocNewPublishedVersionLookup">
    <vt:lpwstr/>
  </property>
  <property fmtid="{D5CDD505-2E9C-101B-9397-08002B2CF9AE}" pid="14" name="LocProcessedForHandoffsLookup">
    <vt:lpwstr/>
  </property>
  <property fmtid="{D5CDD505-2E9C-101B-9397-08002B2CF9AE}" pid="15" name="LocLastLocAttemptVersionTypeLookup">
    <vt:lpwstr/>
  </property>
  <property fmtid="{D5CDD505-2E9C-101B-9397-08002B2CF9AE}" pid="16" name="LocOverallLocStatusLookup">
    <vt:lpwstr/>
  </property>
  <property fmtid="{D5CDD505-2E9C-101B-9397-08002B2CF9AE}" pid="17" name="LocPublishedDependentAssetsLookup">
    <vt:lpwstr/>
  </property>
  <property fmtid="{D5CDD505-2E9C-101B-9397-08002B2CF9AE}" pid="18" name="LocPublishedLinkedAssetsLookup">
    <vt:lpwstr/>
  </property>
  <property fmtid="{D5CDD505-2E9C-101B-9397-08002B2CF9AE}" pid="19" name="LocOverallPreviewStatusLookup">
    <vt:lpwstr/>
  </property>
  <property fmtid="{D5CDD505-2E9C-101B-9397-08002B2CF9AE}" pid="20" name="LocOverallPublishStatusLookup">
    <vt:lpwstr/>
  </property>
</Properties>
</file>