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57"/>
        <w:gridCol w:w="6641"/>
      </w:tblGrid>
      <w:tr w:rsidR="00BF49DC" w:rsidRPr="00336158" w14:paraId="67049D07" w14:textId="77777777" w:rsidTr="006B6899">
        <w:tc>
          <w:tcPr>
            <w:tcW w:w="2500" w:type="pct"/>
            <w:vAlign w:val="center"/>
          </w:tcPr>
          <w:p w14:paraId="221F35BB" w14:textId="1E730520" w:rsidR="00BF49DC" w:rsidRPr="00C97896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7896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>____________________</w:t>
            </w:r>
          </w:p>
        </w:tc>
        <w:tc>
          <w:tcPr>
            <w:tcW w:w="2500" w:type="pct"/>
            <w:vAlign w:val="center"/>
          </w:tcPr>
          <w:p w14:paraId="225D0E91" w14:textId="4946EC5F" w:rsidR="00BF49DC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9789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</w:t>
            </w:r>
            <w:r w:rsidR="00C9789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  <w:t>___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36158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336158" w14:paraId="726CE1BC" w14:textId="77777777" w:rsidTr="001D1B28">
        <w:trPr>
          <w:trHeight w:val="964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3C52882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2A40CF6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6C685D9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CFFB9B8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7AE81D3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6838397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58C9574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BF49DC" w:rsidRPr="00336158" w14:paraId="6EAC1785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2A9A3FF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7CD24B2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4BA10F3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0BB576F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662DF24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1C4D8D2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3D9871A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BF49DC" w:rsidRPr="00336158" w14:paraId="3C2DA741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3292258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3E8C973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47E1DA9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76BCE67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2E97203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500A1A1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7A95632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BF49DC" w:rsidRPr="00336158" w14:paraId="6A8DAA74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154C339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2E58875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2FF6E91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1CC796F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0CA122F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2F9545B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2BB73C6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BF49DC" w:rsidRPr="00336158" w14:paraId="1D2030A0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0F1E448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6724F02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43EC9BE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1C60AD7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19779A2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2A58531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27635FA0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BF49DC" w:rsidRPr="00336158" w14:paraId="0A8EB60A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34AA775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C00C5A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52A556D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7B1AEA8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4AFA304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615668A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17382E5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BF49DC" w:rsidRPr="00336158" w14:paraId="5CCC9C47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2CD4850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0AB069B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C4830" w14:textId="77777777" w:rsidR="00230BDE" w:rsidRDefault="00230BDE">
      <w:pPr>
        <w:spacing w:after="0"/>
      </w:pPr>
      <w:r>
        <w:separator/>
      </w:r>
    </w:p>
  </w:endnote>
  <w:endnote w:type="continuationSeparator" w:id="0">
    <w:p w14:paraId="0D8CAE97" w14:textId="77777777" w:rsidR="00230BDE" w:rsidRDefault="00230B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072A1" w14:textId="77777777" w:rsidR="00230BDE" w:rsidRDefault="00230BDE">
      <w:pPr>
        <w:spacing w:after="0"/>
      </w:pPr>
      <w:r>
        <w:separator/>
      </w:r>
    </w:p>
  </w:footnote>
  <w:footnote w:type="continuationSeparator" w:id="0">
    <w:p w14:paraId="515C0B1E" w14:textId="77777777" w:rsidR="00230BDE" w:rsidRDefault="00230B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0C9"/>
    <w:rsid w:val="00151CCE"/>
    <w:rsid w:val="001B01F9"/>
    <w:rsid w:val="001C41F9"/>
    <w:rsid w:val="001D1B28"/>
    <w:rsid w:val="00230BDE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9D4F9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97896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3A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2023-03-16T05:27:00Z</dcterms:created>
  <dcterms:modified xsi:type="dcterms:W3CDTF">2023-03-16T05:27:00Z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