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F7C42" w14:textId="77777777" w:rsidR="00703837" w:rsidRPr="0046560F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3081"/>
        <w:gridCol w:w="2849"/>
      </w:tblGrid>
      <w:tr w:rsidR="00BF49DC" w:rsidRPr="0046560F" w14:paraId="67049D07" w14:textId="77777777" w:rsidTr="00927861">
        <w:tc>
          <w:tcPr>
            <w:tcW w:w="2500" w:type="pct"/>
            <w:vAlign w:val="center"/>
          </w:tcPr>
          <w:p w14:paraId="221F35BB" w14:textId="56D3BE62" w:rsidR="00BF49DC" w:rsidRPr="0011250E" w:rsidRDefault="0011250E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val="en-US" w:bidi="ru-RU"/>
              </w:rPr>
            </w:pPr>
            <w:r>
              <w:rPr>
                <w:rFonts w:cs="Arial"/>
                <w:noProof/>
                <w:color w:val="auto"/>
                <w:sz w:val="84"/>
                <w:szCs w:val="84"/>
                <w:lang w:val="en-US" w:bidi="ru-RU"/>
              </w:rPr>
              <w:t>____________________________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0140FDDE" w:rsidR="00BF49DC" w:rsidRPr="0046560F" w:rsidRDefault="006B6899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AF423E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6560F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46560F" w:rsidRPr="0046560F" w14:paraId="726CE1BC" w14:textId="77777777" w:rsidTr="00C637F7">
        <w:trPr>
          <w:trHeight w:val="340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1255A35B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076F5E86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4F643467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6C3EA86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6DFB5B79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275F3B2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EA7F7B7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6EAC1785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29EB9FFF" w:rsidR="00272083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327F132F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4D896AED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5D2C8DCB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72DEDBFF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5B47F4A" w14:textId="17026B13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0B61193" w14:textId="2C08F264" w:rsidR="00C9056E" w:rsidRPr="0046560F" w:rsidRDefault="00C9056E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11250E" w:rsidRPr="0046560F" w14:paraId="534C267D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CB4B6FF" w14:textId="06FEBF0C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11250E" w:rsidRPr="0046560F" w14:paraId="3756CBAF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CF95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2025439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D0D82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4F64748" w14:textId="77777777" w:rsidTr="00177C1F">
              <w:tc>
                <w:tcPr>
                  <w:tcW w:w="5000" w:type="pct"/>
                </w:tcPr>
                <w:p w14:paraId="6E65DDAE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90598CD" w14:textId="77777777" w:rsidTr="00177C1F">
              <w:tc>
                <w:tcPr>
                  <w:tcW w:w="5000" w:type="pct"/>
                </w:tcPr>
                <w:p w14:paraId="071984BA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5037976" w14:textId="77777777" w:rsidTr="00177C1F">
              <w:tc>
                <w:tcPr>
                  <w:tcW w:w="5000" w:type="pct"/>
                </w:tcPr>
                <w:p w14:paraId="66C3EA6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FDB2FD6" w14:textId="77777777" w:rsidTr="00177C1F">
              <w:tc>
                <w:tcPr>
                  <w:tcW w:w="5000" w:type="pct"/>
                </w:tcPr>
                <w:p w14:paraId="71575EC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A178AA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70C38" w14:textId="05005C8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2240B8F7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2C944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4B13680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04A16A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44490E8" w14:textId="77777777" w:rsidTr="00177C1F">
              <w:tc>
                <w:tcPr>
                  <w:tcW w:w="5000" w:type="pct"/>
                </w:tcPr>
                <w:p w14:paraId="2D84A1E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6D6F756" w14:textId="77777777" w:rsidTr="00177C1F">
              <w:tc>
                <w:tcPr>
                  <w:tcW w:w="5000" w:type="pct"/>
                </w:tcPr>
                <w:p w14:paraId="6577FAA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1E26C11" w14:textId="77777777" w:rsidTr="00177C1F">
              <w:tc>
                <w:tcPr>
                  <w:tcW w:w="5000" w:type="pct"/>
                </w:tcPr>
                <w:p w14:paraId="3FDB79F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309D114" w14:textId="77777777" w:rsidTr="00177C1F">
              <w:tc>
                <w:tcPr>
                  <w:tcW w:w="5000" w:type="pct"/>
                </w:tcPr>
                <w:p w14:paraId="4658ADA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9F109D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A6D311" w14:textId="4FAD0190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5DC29628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FC151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FC27293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07653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41F2BAF" w14:textId="77777777" w:rsidTr="00177C1F">
              <w:tc>
                <w:tcPr>
                  <w:tcW w:w="5000" w:type="pct"/>
                </w:tcPr>
                <w:p w14:paraId="11B266D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184D853" w14:textId="77777777" w:rsidTr="00177C1F">
              <w:tc>
                <w:tcPr>
                  <w:tcW w:w="5000" w:type="pct"/>
                </w:tcPr>
                <w:p w14:paraId="3ADB7E3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A722A58" w14:textId="77777777" w:rsidTr="00177C1F">
              <w:tc>
                <w:tcPr>
                  <w:tcW w:w="5000" w:type="pct"/>
                </w:tcPr>
                <w:p w14:paraId="306B964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165CF59" w14:textId="77777777" w:rsidTr="00177C1F">
              <w:tc>
                <w:tcPr>
                  <w:tcW w:w="5000" w:type="pct"/>
                </w:tcPr>
                <w:p w14:paraId="78CF3D0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4D1E5E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9D06903" w14:textId="0C8CF3C0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46F229E4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59969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BDD9868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3DFB4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7EF0396" w14:textId="77777777" w:rsidTr="00177C1F">
              <w:tc>
                <w:tcPr>
                  <w:tcW w:w="5000" w:type="pct"/>
                </w:tcPr>
                <w:p w14:paraId="4F2C777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860477B" w14:textId="77777777" w:rsidTr="00177C1F">
              <w:tc>
                <w:tcPr>
                  <w:tcW w:w="5000" w:type="pct"/>
                </w:tcPr>
                <w:p w14:paraId="2769940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590AE25" w14:textId="77777777" w:rsidTr="00177C1F">
              <w:tc>
                <w:tcPr>
                  <w:tcW w:w="5000" w:type="pct"/>
                </w:tcPr>
                <w:p w14:paraId="40A2EDF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BB657A1" w14:textId="77777777" w:rsidTr="00177C1F">
              <w:tc>
                <w:tcPr>
                  <w:tcW w:w="5000" w:type="pct"/>
                </w:tcPr>
                <w:p w14:paraId="5A7593D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92D2FE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D4CAD3B" w14:textId="3367B70D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08A482B2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9E801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9740365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368AB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5EDD488" w14:textId="77777777" w:rsidTr="00177C1F">
              <w:tc>
                <w:tcPr>
                  <w:tcW w:w="5000" w:type="pct"/>
                </w:tcPr>
                <w:p w14:paraId="42B2F1AA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149419B" w14:textId="77777777" w:rsidTr="00177C1F">
              <w:tc>
                <w:tcPr>
                  <w:tcW w:w="5000" w:type="pct"/>
                </w:tcPr>
                <w:p w14:paraId="6FFF5413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95EC834" w14:textId="77777777" w:rsidTr="00177C1F">
              <w:tc>
                <w:tcPr>
                  <w:tcW w:w="5000" w:type="pct"/>
                </w:tcPr>
                <w:p w14:paraId="6266B5F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9FA6E52" w14:textId="77777777" w:rsidTr="00177C1F">
              <w:tc>
                <w:tcPr>
                  <w:tcW w:w="5000" w:type="pct"/>
                </w:tcPr>
                <w:p w14:paraId="64332AB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B521C2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7671056" w14:textId="0D8E28F2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4DB73ED7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EA9733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D87B062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F2AA9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84F45D0" w14:textId="77777777" w:rsidTr="00177C1F">
              <w:tc>
                <w:tcPr>
                  <w:tcW w:w="5000" w:type="pct"/>
                </w:tcPr>
                <w:p w14:paraId="198682A9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E7B6BBF" w14:textId="77777777" w:rsidTr="00177C1F">
              <w:tc>
                <w:tcPr>
                  <w:tcW w:w="5000" w:type="pct"/>
                </w:tcPr>
                <w:p w14:paraId="7436342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4FC63FB" w14:textId="77777777" w:rsidTr="00177C1F">
              <w:tc>
                <w:tcPr>
                  <w:tcW w:w="5000" w:type="pct"/>
                </w:tcPr>
                <w:p w14:paraId="3FE1656A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6C6686B" w14:textId="77777777" w:rsidTr="00177C1F">
              <w:tc>
                <w:tcPr>
                  <w:tcW w:w="5000" w:type="pct"/>
                </w:tcPr>
                <w:p w14:paraId="2194712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DCCDE4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4A0BCFF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11250E" w:rsidRPr="0046560F" w14:paraId="2CE9E118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7F3A3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F3F0D31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6D32B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5D909E9" w14:textId="77777777" w:rsidTr="00177C1F">
              <w:tc>
                <w:tcPr>
                  <w:tcW w:w="5000" w:type="pct"/>
                </w:tcPr>
                <w:p w14:paraId="20E9D69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B56FA76" w14:textId="77777777" w:rsidTr="00177C1F">
              <w:tc>
                <w:tcPr>
                  <w:tcW w:w="5000" w:type="pct"/>
                </w:tcPr>
                <w:p w14:paraId="325E00F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2A493E7" w14:textId="77777777" w:rsidTr="00177C1F">
              <w:tc>
                <w:tcPr>
                  <w:tcW w:w="5000" w:type="pct"/>
                </w:tcPr>
                <w:p w14:paraId="32D363B3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E20018B" w14:textId="77777777" w:rsidTr="00177C1F">
              <w:tc>
                <w:tcPr>
                  <w:tcW w:w="5000" w:type="pct"/>
                </w:tcPr>
                <w:p w14:paraId="2ECB08DE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D3896E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11250E" w:rsidRPr="0046560F" w14:paraId="230C326A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E8039D" w14:textId="01347D60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11250E" w:rsidRPr="0046560F" w14:paraId="6D3956BB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FA13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FA4ECF1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C13F4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1345EE3" w14:textId="77777777" w:rsidTr="00177C1F">
              <w:tc>
                <w:tcPr>
                  <w:tcW w:w="5000" w:type="pct"/>
                </w:tcPr>
                <w:p w14:paraId="0522C03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B666F3A" w14:textId="77777777" w:rsidTr="00177C1F">
              <w:tc>
                <w:tcPr>
                  <w:tcW w:w="5000" w:type="pct"/>
                </w:tcPr>
                <w:p w14:paraId="7128F5B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8830974" w14:textId="77777777" w:rsidTr="00177C1F">
              <w:tc>
                <w:tcPr>
                  <w:tcW w:w="5000" w:type="pct"/>
                </w:tcPr>
                <w:p w14:paraId="33C5DB83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7E992A9" w14:textId="77777777" w:rsidTr="00177C1F">
              <w:tc>
                <w:tcPr>
                  <w:tcW w:w="5000" w:type="pct"/>
                </w:tcPr>
                <w:p w14:paraId="660E915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659FD1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AC4D1D" w14:textId="10F7F9C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11E7FF0F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1724B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21C326E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30AAF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55C5A35" w14:textId="77777777" w:rsidTr="00177C1F">
              <w:tc>
                <w:tcPr>
                  <w:tcW w:w="5000" w:type="pct"/>
                </w:tcPr>
                <w:p w14:paraId="4EC7783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0C63E1F" w14:textId="77777777" w:rsidTr="00177C1F">
              <w:tc>
                <w:tcPr>
                  <w:tcW w:w="5000" w:type="pct"/>
                </w:tcPr>
                <w:p w14:paraId="52FD76E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7E56C3E" w14:textId="77777777" w:rsidTr="00177C1F">
              <w:tc>
                <w:tcPr>
                  <w:tcW w:w="5000" w:type="pct"/>
                </w:tcPr>
                <w:p w14:paraId="304A27C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F0EB2FC" w14:textId="77777777" w:rsidTr="00177C1F">
              <w:tc>
                <w:tcPr>
                  <w:tcW w:w="5000" w:type="pct"/>
                </w:tcPr>
                <w:p w14:paraId="277643A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B0BCF0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1F572C4" w14:textId="4972D8AD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0041EF1E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40C7E7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1D57057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7F11A9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E069EE7" w14:textId="77777777" w:rsidTr="00177C1F">
              <w:tc>
                <w:tcPr>
                  <w:tcW w:w="5000" w:type="pct"/>
                </w:tcPr>
                <w:p w14:paraId="644389B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8E57278" w14:textId="77777777" w:rsidTr="00177C1F">
              <w:tc>
                <w:tcPr>
                  <w:tcW w:w="5000" w:type="pct"/>
                </w:tcPr>
                <w:p w14:paraId="2F0AB599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5C133B5" w14:textId="77777777" w:rsidTr="00177C1F">
              <w:tc>
                <w:tcPr>
                  <w:tcW w:w="5000" w:type="pct"/>
                </w:tcPr>
                <w:p w14:paraId="25652EC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B05A3C1" w14:textId="77777777" w:rsidTr="00177C1F">
              <w:tc>
                <w:tcPr>
                  <w:tcW w:w="5000" w:type="pct"/>
                </w:tcPr>
                <w:p w14:paraId="4FE97A4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4D1CE1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67FD67" w14:textId="3C235B0A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42ECC7CC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712D89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E450A1E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B9AD9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2C17D00" w14:textId="77777777" w:rsidTr="00177C1F">
              <w:tc>
                <w:tcPr>
                  <w:tcW w:w="5000" w:type="pct"/>
                </w:tcPr>
                <w:p w14:paraId="79A1E45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DE2FC88" w14:textId="77777777" w:rsidTr="00177C1F">
              <w:tc>
                <w:tcPr>
                  <w:tcW w:w="5000" w:type="pct"/>
                </w:tcPr>
                <w:p w14:paraId="63E5470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9C60D3B" w14:textId="77777777" w:rsidTr="00177C1F">
              <w:tc>
                <w:tcPr>
                  <w:tcW w:w="5000" w:type="pct"/>
                </w:tcPr>
                <w:p w14:paraId="37FEEC8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F77C6B2" w14:textId="77777777" w:rsidTr="00177C1F">
              <w:tc>
                <w:tcPr>
                  <w:tcW w:w="5000" w:type="pct"/>
                </w:tcPr>
                <w:p w14:paraId="4DF65DC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59A779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10E9818" w14:textId="479E0EBF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141C7CF8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EDAD4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9A98FB2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F2EE3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8374805" w14:textId="77777777" w:rsidTr="00177C1F">
              <w:tc>
                <w:tcPr>
                  <w:tcW w:w="5000" w:type="pct"/>
                </w:tcPr>
                <w:p w14:paraId="38FA5FBA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4C59D71" w14:textId="77777777" w:rsidTr="00177C1F">
              <w:tc>
                <w:tcPr>
                  <w:tcW w:w="5000" w:type="pct"/>
                </w:tcPr>
                <w:p w14:paraId="7BD2E5C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A068F61" w14:textId="77777777" w:rsidTr="00177C1F">
              <w:tc>
                <w:tcPr>
                  <w:tcW w:w="5000" w:type="pct"/>
                </w:tcPr>
                <w:p w14:paraId="0C35E107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857BE03" w14:textId="77777777" w:rsidTr="00177C1F">
              <w:tc>
                <w:tcPr>
                  <w:tcW w:w="5000" w:type="pct"/>
                </w:tcPr>
                <w:p w14:paraId="38B73ACE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AAE96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9215661" w14:textId="4F0B3052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717166B5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FB802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28D7820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7E339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B62DC5F" w14:textId="77777777" w:rsidTr="00177C1F">
              <w:tc>
                <w:tcPr>
                  <w:tcW w:w="5000" w:type="pct"/>
                </w:tcPr>
                <w:p w14:paraId="184648C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EA9B58A" w14:textId="77777777" w:rsidTr="00177C1F">
              <w:tc>
                <w:tcPr>
                  <w:tcW w:w="5000" w:type="pct"/>
                </w:tcPr>
                <w:p w14:paraId="7AAD1FC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DBC96EB" w14:textId="77777777" w:rsidTr="00177C1F">
              <w:tc>
                <w:tcPr>
                  <w:tcW w:w="5000" w:type="pct"/>
                </w:tcPr>
                <w:p w14:paraId="2FA666A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8B640C3" w14:textId="77777777" w:rsidTr="00177C1F">
              <w:tc>
                <w:tcPr>
                  <w:tcW w:w="5000" w:type="pct"/>
                </w:tcPr>
                <w:p w14:paraId="66F67A1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88A454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2DF371B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11250E" w:rsidRPr="0046560F" w14:paraId="27D0B5BB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1DE79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87538F6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87E6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5614266" w14:textId="77777777" w:rsidTr="00177C1F">
              <w:tc>
                <w:tcPr>
                  <w:tcW w:w="5000" w:type="pct"/>
                </w:tcPr>
                <w:p w14:paraId="74171A8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5371E20" w14:textId="77777777" w:rsidTr="00177C1F">
              <w:tc>
                <w:tcPr>
                  <w:tcW w:w="5000" w:type="pct"/>
                </w:tcPr>
                <w:p w14:paraId="6F3D140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883BC25" w14:textId="77777777" w:rsidTr="00177C1F">
              <w:tc>
                <w:tcPr>
                  <w:tcW w:w="5000" w:type="pct"/>
                </w:tcPr>
                <w:p w14:paraId="7E8B7E93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3B0C9CB" w14:textId="77777777" w:rsidTr="00177C1F">
              <w:tc>
                <w:tcPr>
                  <w:tcW w:w="5000" w:type="pct"/>
                </w:tcPr>
                <w:p w14:paraId="00D5C34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1523D4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11250E" w:rsidRPr="0046560F" w14:paraId="06F773B8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503A2C2A" w14:textId="07C2703A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11250E" w:rsidRPr="0046560F" w14:paraId="0EA12727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BD2E2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1B6DF87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67BC7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92424A3" w14:textId="77777777" w:rsidTr="00177C1F">
              <w:tc>
                <w:tcPr>
                  <w:tcW w:w="5000" w:type="pct"/>
                </w:tcPr>
                <w:p w14:paraId="1FAA08E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ACF9A77" w14:textId="77777777" w:rsidTr="00177C1F">
              <w:tc>
                <w:tcPr>
                  <w:tcW w:w="5000" w:type="pct"/>
                </w:tcPr>
                <w:p w14:paraId="5A9E6D2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515C3F2" w14:textId="77777777" w:rsidTr="00177C1F">
              <w:tc>
                <w:tcPr>
                  <w:tcW w:w="5000" w:type="pct"/>
                </w:tcPr>
                <w:p w14:paraId="59657A6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F03C852" w14:textId="77777777" w:rsidTr="00177C1F">
              <w:tc>
                <w:tcPr>
                  <w:tcW w:w="5000" w:type="pct"/>
                </w:tcPr>
                <w:p w14:paraId="4F0ADE6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D06170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F28F1FD" w14:textId="5307433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6A27F33F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D86F0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A71CB28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BAF53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B6E2453" w14:textId="77777777" w:rsidTr="00177C1F">
              <w:tc>
                <w:tcPr>
                  <w:tcW w:w="5000" w:type="pct"/>
                </w:tcPr>
                <w:p w14:paraId="2A8BACBA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C6BB23F" w14:textId="77777777" w:rsidTr="00177C1F">
              <w:tc>
                <w:tcPr>
                  <w:tcW w:w="5000" w:type="pct"/>
                </w:tcPr>
                <w:p w14:paraId="5B746C4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F2B584A" w14:textId="77777777" w:rsidTr="00177C1F">
              <w:tc>
                <w:tcPr>
                  <w:tcW w:w="5000" w:type="pct"/>
                </w:tcPr>
                <w:p w14:paraId="6AA1E06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20D6C48" w14:textId="77777777" w:rsidTr="00177C1F">
              <w:tc>
                <w:tcPr>
                  <w:tcW w:w="5000" w:type="pct"/>
                </w:tcPr>
                <w:p w14:paraId="1CE6EC8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36D38A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FFF38D" w14:textId="06C6D831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3E25A48D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2F498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4BB19EE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2698A7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00AA0F2" w14:textId="77777777" w:rsidTr="00177C1F">
              <w:tc>
                <w:tcPr>
                  <w:tcW w:w="5000" w:type="pct"/>
                </w:tcPr>
                <w:p w14:paraId="48DEA27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16604BC" w14:textId="77777777" w:rsidTr="00177C1F">
              <w:tc>
                <w:tcPr>
                  <w:tcW w:w="5000" w:type="pct"/>
                </w:tcPr>
                <w:p w14:paraId="52CD19D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2B7273F" w14:textId="77777777" w:rsidTr="00177C1F">
              <w:tc>
                <w:tcPr>
                  <w:tcW w:w="5000" w:type="pct"/>
                </w:tcPr>
                <w:p w14:paraId="61D064C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18EAC7F" w14:textId="77777777" w:rsidTr="00177C1F">
              <w:tc>
                <w:tcPr>
                  <w:tcW w:w="5000" w:type="pct"/>
                </w:tcPr>
                <w:p w14:paraId="1769668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5E2469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97C561C" w14:textId="1F52BB20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6E8079A4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003F1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CF44821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C77C3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2F8EF7C" w14:textId="77777777" w:rsidTr="00177C1F">
              <w:tc>
                <w:tcPr>
                  <w:tcW w:w="5000" w:type="pct"/>
                </w:tcPr>
                <w:p w14:paraId="727FFC2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B8D18E7" w14:textId="77777777" w:rsidTr="00177C1F">
              <w:tc>
                <w:tcPr>
                  <w:tcW w:w="5000" w:type="pct"/>
                </w:tcPr>
                <w:p w14:paraId="13082C03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7DD61D3" w14:textId="77777777" w:rsidTr="00177C1F">
              <w:tc>
                <w:tcPr>
                  <w:tcW w:w="5000" w:type="pct"/>
                </w:tcPr>
                <w:p w14:paraId="2F01170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3095779" w14:textId="77777777" w:rsidTr="00177C1F">
              <w:tc>
                <w:tcPr>
                  <w:tcW w:w="5000" w:type="pct"/>
                </w:tcPr>
                <w:p w14:paraId="62FEC64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A78A5C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6DBA4F" w14:textId="41501660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78C89F38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1647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EC7444D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10DB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2011F2A" w14:textId="77777777" w:rsidTr="00177C1F">
              <w:tc>
                <w:tcPr>
                  <w:tcW w:w="5000" w:type="pct"/>
                </w:tcPr>
                <w:p w14:paraId="2D94014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C61E5A1" w14:textId="77777777" w:rsidTr="00177C1F">
              <w:tc>
                <w:tcPr>
                  <w:tcW w:w="5000" w:type="pct"/>
                </w:tcPr>
                <w:p w14:paraId="20154E19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01615E1" w14:textId="77777777" w:rsidTr="00177C1F">
              <w:tc>
                <w:tcPr>
                  <w:tcW w:w="5000" w:type="pct"/>
                </w:tcPr>
                <w:p w14:paraId="02B3357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D8DEA67" w14:textId="77777777" w:rsidTr="00177C1F">
              <w:tc>
                <w:tcPr>
                  <w:tcW w:w="5000" w:type="pct"/>
                </w:tcPr>
                <w:p w14:paraId="5A522CC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73F0CB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86625CA" w14:textId="08221554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626C8C5C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C4B55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B3AA915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19E8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7BB9455" w14:textId="77777777" w:rsidTr="00177C1F">
              <w:tc>
                <w:tcPr>
                  <w:tcW w:w="5000" w:type="pct"/>
                </w:tcPr>
                <w:p w14:paraId="24756BF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BAD4638" w14:textId="77777777" w:rsidTr="00177C1F">
              <w:tc>
                <w:tcPr>
                  <w:tcW w:w="5000" w:type="pct"/>
                </w:tcPr>
                <w:p w14:paraId="0236642A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D5451BE" w14:textId="77777777" w:rsidTr="00177C1F">
              <w:tc>
                <w:tcPr>
                  <w:tcW w:w="5000" w:type="pct"/>
                </w:tcPr>
                <w:p w14:paraId="416BBD9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622FBFF" w14:textId="77777777" w:rsidTr="00177C1F">
              <w:tc>
                <w:tcPr>
                  <w:tcW w:w="5000" w:type="pct"/>
                </w:tcPr>
                <w:p w14:paraId="06D0DFB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981DF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72A25ED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11250E" w:rsidRPr="0046560F" w14:paraId="511868F2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FDC919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15D567A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7EF3D7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244667D" w14:textId="77777777" w:rsidTr="00177C1F">
              <w:tc>
                <w:tcPr>
                  <w:tcW w:w="5000" w:type="pct"/>
                </w:tcPr>
                <w:p w14:paraId="44CB31D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8D78717" w14:textId="77777777" w:rsidTr="00177C1F">
              <w:tc>
                <w:tcPr>
                  <w:tcW w:w="5000" w:type="pct"/>
                </w:tcPr>
                <w:p w14:paraId="551CB1A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64292C7" w14:textId="77777777" w:rsidTr="00177C1F">
              <w:tc>
                <w:tcPr>
                  <w:tcW w:w="5000" w:type="pct"/>
                </w:tcPr>
                <w:p w14:paraId="0F66652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2F4454B" w14:textId="77777777" w:rsidTr="00177C1F">
              <w:tc>
                <w:tcPr>
                  <w:tcW w:w="5000" w:type="pct"/>
                </w:tcPr>
                <w:p w14:paraId="2305DCC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2837F5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11250E" w:rsidRPr="0046560F" w14:paraId="78C020DE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0131726" w14:textId="6009D3C6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11250E" w:rsidRPr="0046560F" w14:paraId="65B7C8DB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6C02E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8DAC145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A1663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1602F7C" w14:textId="77777777" w:rsidTr="00177C1F">
              <w:tc>
                <w:tcPr>
                  <w:tcW w:w="5000" w:type="pct"/>
                </w:tcPr>
                <w:p w14:paraId="4B35288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B8CABF4" w14:textId="77777777" w:rsidTr="00177C1F">
              <w:tc>
                <w:tcPr>
                  <w:tcW w:w="5000" w:type="pct"/>
                </w:tcPr>
                <w:p w14:paraId="720A989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F49EA57" w14:textId="77777777" w:rsidTr="00177C1F">
              <w:tc>
                <w:tcPr>
                  <w:tcW w:w="5000" w:type="pct"/>
                </w:tcPr>
                <w:p w14:paraId="7EAD740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8186903" w14:textId="77777777" w:rsidTr="00177C1F">
              <w:tc>
                <w:tcPr>
                  <w:tcW w:w="5000" w:type="pct"/>
                </w:tcPr>
                <w:p w14:paraId="31B000B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F9CC50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B816D95" w14:textId="23ECCEDF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7A31B914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55D0A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E2848BF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96397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A87D376" w14:textId="77777777" w:rsidTr="00177C1F">
              <w:tc>
                <w:tcPr>
                  <w:tcW w:w="5000" w:type="pct"/>
                </w:tcPr>
                <w:p w14:paraId="6A7BCD8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514AD5A" w14:textId="77777777" w:rsidTr="00177C1F">
              <w:tc>
                <w:tcPr>
                  <w:tcW w:w="5000" w:type="pct"/>
                </w:tcPr>
                <w:p w14:paraId="37C82A89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CF8F425" w14:textId="77777777" w:rsidTr="00177C1F">
              <w:tc>
                <w:tcPr>
                  <w:tcW w:w="5000" w:type="pct"/>
                </w:tcPr>
                <w:p w14:paraId="554B188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32F0306" w14:textId="77777777" w:rsidTr="00177C1F">
              <w:tc>
                <w:tcPr>
                  <w:tcW w:w="5000" w:type="pct"/>
                </w:tcPr>
                <w:p w14:paraId="35BB080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1FF5D2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D93F644" w14:textId="721560EE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5B148D34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5B568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8A8ADA6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79FB4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C5D1824" w14:textId="77777777" w:rsidTr="00177C1F">
              <w:tc>
                <w:tcPr>
                  <w:tcW w:w="5000" w:type="pct"/>
                </w:tcPr>
                <w:p w14:paraId="2A1AAC9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0808843" w14:textId="77777777" w:rsidTr="00177C1F">
              <w:tc>
                <w:tcPr>
                  <w:tcW w:w="5000" w:type="pct"/>
                </w:tcPr>
                <w:p w14:paraId="7A7408B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BFC3672" w14:textId="77777777" w:rsidTr="00177C1F">
              <w:tc>
                <w:tcPr>
                  <w:tcW w:w="5000" w:type="pct"/>
                </w:tcPr>
                <w:p w14:paraId="6DF85C5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1DE141D" w14:textId="77777777" w:rsidTr="00177C1F">
              <w:tc>
                <w:tcPr>
                  <w:tcW w:w="5000" w:type="pct"/>
                </w:tcPr>
                <w:p w14:paraId="45C1AB8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6748C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FB66D9C" w14:textId="3E977053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4CEDF90A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97C1A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26924E6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77E3C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436C5A0" w14:textId="77777777" w:rsidTr="00177C1F">
              <w:tc>
                <w:tcPr>
                  <w:tcW w:w="5000" w:type="pct"/>
                </w:tcPr>
                <w:p w14:paraId="46B977D3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6DD9A57" w14:textId="77777777" w:rsidTr="00177C1F">
              <w:tc>
                <w:tcPr>
                  <w:tcW w:w="5000" w:type="pct"/>
                </w:tcPr>
                <w:p w14:paraId="54485B2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6002204" w14:textId="77777777" w:rsidTr="00177C1F">
              <w:tc>
                <w:tcPr>
                  <w:tcW w:w="5000" w:type="pct"/>
                </w:tcPr>
                <w:p w14:paraId="2E76FE2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5A168B6" w14:textId="77777777" w:rsidTr="00177C1F">
              <w:tc>
                <w:tcPr>
                  <w:tcW w:w="5000" w:type="pct"/>
                </w:tcPr>
                <w:p w14:paraId="6E25A7C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51F0FA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3AE09E" w14:textId="5C71971B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0F2B03F5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C7C059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74CCE8E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43778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A623E6B" w14:textId="77777777" w:rsidTr="00177C1F">
              <w:tc>
                <w:tcPr>
                  <w:tcW w:w="5000" w:type="pct"/>
                </w:tcPr>
                <w:p w14:paraId="189D01FE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339D055" w14:textId="77777777" w:rsidTr="00177C1F">
              <w:tc>
                <w:tcPr>
                  <w:tcW w:w="5000" w:type="pct"/>
                </w:tcPr>
                <w:p w14:paraId="0601843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E6B7193" w14:textId="77777777" w:rsidTr="00177C1F">
              <w:tc>
                <w:tcPr>
                  <w:tcW w:w="5000" w:type="pct"/>
                </w:tcPr>
                <w:p w14:paraId="5BF9EFA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54FF076" w14:textId="77777777" w:rsidTr="00177C1F">
              <w:tc>
                <w:tcPr>
                  <w:tcW w:w="5000" w:type="pct"/>
                </w:tcPr>
                <w:p w14:paraId="1AF0DCB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6AA05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6C89724" w14:textId="41FE3A06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369CE4F9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5B035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C2B0828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08E44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938DCBA" w14:textId="77777777" w:rsidTr="00177C1F">
              <w:tc>
                <w:tcPr>
                  <w:tcW w:w="5000" w:type="pct"/>
                </w:tcPr>
                <w:p w14:paraId="59E4CA7C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D7A80D5" w14:textId="77777777" w:rsidTr="00177C1F">
              <w:tc>
                <w:tcPr>
                  <w:tcW w:w="5000" w:type="pct"/>
                </w:tcPr>
                <w:p w14:paraId="557891B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0E71953" w14:textId="77777777" w:rsidTr="00177C1F">
              <w:tc>
                <w:tcPr>
                  <w:tcW w:w="5000" w:type="pct"/>
                </w:tcPr>
                <w:p w14:paraId="2FAD281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CD576D1" w14:textId="77777777" w:rsidTr="00177C1F">
              <w:tc>
                <w:tcPr>
                  <w:tcW w:w="5000" w:type="pct"/>
                </w:tcPr>
                <w:p w14:paraId="5CC3566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055DC0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43C16E1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11250E" w:rsidRPr="0046560F" w14:paraId="2B8C4EA2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467F3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FB96BAC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B15FEA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8720280" w14:textId="77777777" w:rsidTr="00177C1F">
              <w:tc>
                <w:tcPr>
                  <w:tcW w:w="5000" w:type="pct"/>
                </w:tcPr>
                <w:p w14:paraId="3764934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F97500D" w14:textId="77777777" w:rsidTr="00177C1F">
              <w:tc>
                <w:tcPr>
                  <w:tcW w:w="5000" w:type="pct"/>
                </w:tcPr>
                <w:p w14:paraId="38D6B2D4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1332553" w14:textId="77777777" w:rsidTr="00177C1F">
              <w:tc>
                <w:tcPr>
                  <w:tcW w:w="5000" w:type="pct"/>
                </w:tcPr>
                <w:p w14:paraId="0AE6BED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657A9EA" w14:textId="77777777" w:rsidTr="00177C1F">
              <w:tc>
                <w:tcPr>
                  <w:tcW w:w="5000" w:type="pct"/>
                </w:tcPr>
                <w:p w14:paraId="322BD35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A8A16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11250E" w:rsidRPr="0046560F" w14:paraId="77A16C20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C1E52C4" w14:textId="1B70BAD2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11250E" w:rsidRPr="0046560F" w14:paraId="47359510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A247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79B0723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46A9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A3321B4" w14:textId="77777777" w:rsidTr="00177C1F">
              <w:tc>
                <w:tcPr>
                  <w:tcW w:w="5000" w:type="pct"/>
                </w:tcPr>
                <w:p w14:paraId="716DBE8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E78E61C" w14:textId="77777777" w:rsidTr="00177C1F">
              <w:tc>
                <w:tcPr>
                  <w:tcW w:w="5000" w:type="pct"/>
                </w:tcPr>
                <w:p w14:paraId="36A0B62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2E35E30" w14:textId="77777777" w:rsidTr="00177C1F">
              <w:tc>
                <w:tcPr>
                  <w:tcW w:w="5000" w:type="pct"/>
                </w:tcPr>
                <w:p w14:paraId="0F20A84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13F1C43" w14:textId="77777777" w:rsidTr="00177C1F">
              <w:tc>
                <w:tcPr>
                  <w:tcW w:w="5000" w:type="pct"/>
                </w:tcPr>
                <w:p w14:paraId="17A1477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7DA5BA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2BF821" w14:textId="385B2939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67667016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DACFE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8E1F8CE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E6EB69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D270B27" w14:textId="77777777" w:rsidTr="00177C1F">
              <w:tc>
                <w:tcPr>
                  <w:tcW w:w="5000" w:type="pct"/>
                </w:tcPr>
                <w:p w14:paraId="5012D29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9E99C54" w14:textId="77777777" w:rsidTr="00177C1F">
              <w:tc>
                <w:tcPr>
                  <w:tcW w:w="5000" w:type="pct"/>
                </w:tcPr>
                <w:p w14:paraId="5DE3DED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B45669F" w14:textId="77777777" w:rsidTr="00177C1F">
              <w:tc>
                <w:tcPr>
                  <w:tcW w:w="5000" w:type="pct"/>
                </w:tcPr>
                <w:p w14:paraId="621F066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B9915F7" w14:textId="77777777" w:rsidTr="00177C1F">
              <w:tc>
                <w:tcPr>
                  <w:tcW w:w="5000" w:type="pct"/>
                </w:tcPr>
                <w:p w14:paraId="107ECD5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4BA277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EC92DF" w14:textId="21591ACE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68738FB1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CB75D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6B76930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5C5F0E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000CB8B" w14:textId="77777777" w:rsidTr="00177C1F">
              <w:tc>
                <w:tcPr>
                  <w:tcW w:w="5000" w:type="pct"/>
                </w:tcPr>
                <w:p w14:paraId="554B2CC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1DEEB75" w14:textId="77777777" w:rsidTr="00177C1F">
              <w:tc>
                <w:tcPr>
                  <w:tcW w:w="5000" w:type="pct"/>
                </w:tcPr>
                <w:p w14:paraId="798D6EC1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17EA6201" w14:textId="77777777" w:rsidTr="00177C1F">
              <w:tc>
                <w:tcPr>
                  <w:tcW w:w="5000" w:type="pct"/>
                </w:tcPr>
                <w:p w14:paraId="1FFBBF6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AEC9D0C" w14:textId="77777777" w:rsidTr="00177C1F">
              <w:tc>
                <w:tcPr>
                  <w:tcW w:w="5000" w:type="pct"/>
                </w:tcPr>
                <w:p w14:paraId="15BE91D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49D87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51AFF2" w14:textId="2A10167E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6B1CE5D2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D7C7E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CAA462C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A9A1A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0901E98E" w14:textId="77777777" w:rsidTr="00177C1F">
              <w:tc>
                <w:tcPr>
                  <w:tcW w:w="5000" w:type="pct"/>
                </w:tcPr>
                <w:p w14:paraId="0B52F807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5DAA437" w14:textId="77777777" w:rsidTr="00177C1F">
              <w:tc>
                <w:tcPr>
                  <w:tcW w:w="5000" w:type="pct"/>
                </w:tcPr>
                <w:p w14:paraId="2969AB3A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2E48A20" w14:textId="77777777" w:rsidTr="00177C1F">
              <w:tc>
                <w:tcPr>
                  <w:tcW w:w="5000" w:type="pct"/>
                </w:tcPr>
                <w:p w14:paraId="3FDAAB2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4415D4E0" w14:textId="77777777" w:rsidTr="00177C1F">
              <w:tc>
                <w:tcPr>
                  <w:tcW w:w="5000" w:type="pct"/>
                </w:tcPr>
                <w:p w14:paraId="5493C5BD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C05E8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49480D3" w14:textId="58EB2AC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5C27AE5D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EE443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647EF50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8FF5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053B8A7" w14:textId="77777777" w:rsidTr="00177C1F">
              <w:tc>
                <w:tcPr>
                  <w:tcW w:w="5000" w:type="pct"/>
                </w:tcPr>
                <w:p w14:paraId="70B4BA1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43F70A6" w14:textId="77777777" w:rsidTr="00177C1F">
              <w:tc>
                <w:tcPr>
                  <w:tcW w:w="5000" w:type="pct"/>
                </w:tcPr>
                <w:p w14:paraId="06DFD6C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045F80F" w14:textId="77777777" w:rsidTr="00177C1F">
              <w:tc>
                <w:tcPr>
                  <w:tcW w:w="5000" w:type="pct"/>
                </w:tcPr>
                <w:p w14:paraId="20D180C6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1B6D38F" w14:textId="77777777" w:rsidTr="00177C1F">
              <w:tc>
                <w:tcPr>
                  <w:tcW w:w="5000" w:type="pct"/>
                </w:tcPr>
                <w:p w14:paraId="374A1FE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B6229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DDEEB57" w14:textId="50260C1D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423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1250E" w:rsidRPr="0046560F" w14:paraId="5A382481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F7530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2C4B482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DD4C4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5204312" w14:textId="77777777" w:rsidTr="00177C1F">
              <w:tc>
                <w:tcPr>
                  <w:tcW w:w="5000" w:type="pct"/>
                </w:tcPr>
                <w:p w14:paraId="2F4DC23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2A859AB" w14:textId="77777777" w:rsidTr="00177C1F">
              <w:tc>
                <w:tcPr>
                  <w:tcW w:w="5000" w:type="pct"/>
                </w:tcPr>
                <w:p w14:paraId="51B9DEE2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782A854" w14:textId="77777777" w:rsidTr="00177C1F">
              <w:tc>
                <w:tcPr>
                  <w:tcW w:w="5000" w:type="pct"/>
                </w:tcPr>
                <w:p w14:paraId="6F84DF97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3E65036B" w14:textId="77777777" w:rsidTr="00177C1F">
              <w:tc>
                <w:tcPr>
                  <w:tcW w:w="5000" w:type="pct"/>
                </w:tcPr>
                <w:p w14:paraId="4A807DC0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B1804F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4410373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11250E" w:rsidRPr="0046560F" w14:paraId="41BFC08F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2E3BFB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7D45C440" w14:textId="77777777" w:rsidTr="00177C1F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4B0683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6529BF0B" w14:textId="77777777" w:rsidTr="00177C1F">
              <w:tc>
                <w:tcPr>
                  <w:tcW w:w="5000" w:type="pct"/>
                </w:tcPr>
                <w:p w14:paraId="7886C468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8A1AB91" w14:textId="77777777" w:rsidTr="00177C1F">
              <w:tc>
                <w:tcPr>
                  <w:tcW w:w="5000" w:type="pct"/>
                </w:tcPr>
                <w:p w14:paraId="0D92ED2E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20C815C4" w14:textId="77777777" w:rsidTr="00177C1F">
              <w:tc>
                <w:tcPr>
                  <w:tcW w:w="5000" w:type="pct"/>
                </w:tcPr>
                <w:p w14:paraId="4D3FB9CF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1250E" w:rsidRPr="0046560F" w14:paraId="57812E36" w14:textId="77777777" w:rsidTr="00177C1F">
              <w:tc>
                <w:tcPr>
                  <w:tcW w:w="5000" w:type="pct"/>
                </w:tcPr>
                <w:p w14:paraId="36F7B255" w14:textId="77777777" w:rsidR="0011250E" w:rsidRPr="0046560F" w:rsidRDefault="0011250E" w:rsidP="001125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942021" w14:textId="77777777" w:rsidR="0011250E" w:rsidRPr="0046560F" w:rsidRDefault="0011250E" w:rsidP="0011250E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94ADC" w14:textId="77777777" w:rsidR="00C472B3" w:rsidRDefault="00C472B3">
      <w:pPr>
        <w:spacing w:after="0"/>
      </w:pPr>
      <w:r>
        <w:separator/>
      </w:r>
    </w:p>
  </w:endnote>
  <w:endnote w:type="continuationSeparator" w:id="0">
    <w:p w14:paraId="30B1A170" w14:textId="77777777" w:rsidR="00C472B3" w:rsidRDefault="00C472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CEEB0" w14:textId="77777777" w:rsidR="00C472B3" w:rsidRDefault="00C472B3">
      <w:pPr>
        <w:spacing w:after="0"/>
      </w:pPr>
      <w:r>
        <w:separator/>
      </w:r>
    </w:p>
  </w:footnote>
  <w:footnote w:type="continuationSeparator" w:id="0">
    <w:p w14:paraId="267D4345" w14:textId="77777777" w:rsidR="00C472B3" w:rsidRDefault="00C472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1250E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8344A"/>
    <w:rsid w:val="008B1201"/>
    <w:rsid w:val="008F16F7"/>
    <w:rsid w:val="008F70BA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87334"/>
    <w:rsid w:val="00AA23D3"/>
    <w:rsid w:val="00AA3C50"/>
    <w:rsid w:val="00AE302A"/>
    <w:rsid w:val="00AE36BB"/>
    <w:rsid w:val="00AF423E"/>
    <w:rsid w:val="00B33EF5"/>
    <w:rsid w:val="00B37C7E"/>
    <w:rsid w:val="00B65B09"/>
    <w:rsid w:val="00B85583"/>
    <w:rsid w:val="00B9476B"/>
    <w:rsid w:val="00BC3952"/>
    <w:rsid w:val="00BC6911"/>
    <w:rsid w:val="00BE3BE0"/>
    <w:rsid w:val="00BE5AB8"/>
    <w:rsid w:val="00BF49DC"/>
    <w:rsid w:val="00C07514"/>
    <w:rsid w:val="00C2370E"/>
    <w:rsid w:val="00C44DFB"/>
    <w:rsid w:val="00C472B3"/>
    <w:rsid w:val="00C637F7"/>
    <w:rsid w:val="00C6519B"/>
    <w:rsid w:val="00C70F21"/>
    <w:rsid w:val="00C7354B"/>
    <w:rsid w:val="00C800AA"/>
    <w:rsid w:val="00C9056E"/>
    <w:rsid w:val="00C91F9B"/>
    <w:rsid w:val="00D30EE6"/>
    <w:rsid w:val="00D8050E"/>
    <w:rsid w:val="00DE32AC"/>
    <w:rsid w:val="00DF2A2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2023-03-15T21:13:00Z</dcterms:created>
  <dcterms:modified xsi:type="dcterms:W3CDTF">2023-03-15T21:13:00Z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