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24E1E" w14:paraId="784B55A0" w14:textId="77777777" w:rsidTr="00ED5F48">
        <w:tc>
          <w:tcPr>
            <w:tcW w:w="2500" w:type="pct"/>
            <w:vAlign w:val="center"/>
          </w:tcPr>
          <w:p w14:paraId="37FAAA50" w14:textId="3E8567EB" w:rsidR="00ED5F48" w:rsidRPr="00F24E1E" w:rsidRDefault="00473FD5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0A493DC6" wp14:editId="7A44C1CB">
                  <wp:simplePos x="0" y="0"/>
                  <wp:positionH relativeFrom="column">
                    <wp:posOffset>-454025</wp:posOffset>
                  </wp:positionH>
                  <wp:positionV relativeFrom="paragraph">
                    <wp:posOffset>-452755</wp:posOffset>
                  </wp:positionV>
                  <wp:extent cx="10693507" cy="7560000"/>
                  <wp:effectExtent l="0" t="0" r="0" b="3175"/>
                  <wp:wrapNone/>
                  <wp:docPr id="3" name="Рисунок 3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A6336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05DC83AC" w:rsidR="00ED5F48" w:rsidRPr="00F24E1E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24E1E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2E1B70" w:rsidRPr="00F24E1E" w14:paraId="560D596D" w14:textId="77777777" w:rsidTr="00473FD5">
        <w:trPr>
          <w:trHeight w:val="851"/>
        </w:trPr>
        <w:tc>
          <w:tcPr>
            <w:tcW w:w="708" w:type="pct"/>
            <w:shd w:val="clear" w:color="auto" w:fill="auto"/>
            <w:vAlign w:val="center"/>
          </w:tcPr>
          <w:p w14:paraId="44C5013E" w14:textId="08253476" w:rsidR="002E1B70" w:rsidRPr="00F24E1E" w:rsidRDefault="008A6336" w:rsidP="002E1B70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1F9457CA" w:rsidR="002E1B70" w:rsidRPr="00F24E1E" w:rsidRDefault="008A6336" w:rsidP="002E1B70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17A59E8C" w:rsidR="002E1B70" w:rsidRPr="00F24E1E" w:rsidRDefault="008A6336" w:rsidP="002E1B70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313D3D5E" w:rsidR="002E1B70" w:rsidRPr="00F24E1E" w:rsidRDefault="008A6336" w:rsidP="002E1B70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56318C78" w:rsidR="002E1B70" w:rsidRPr="00F24E1E" w:rsidRDefault="008A6336" w:rsidP="002E1B70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3EA79BB2" w:rsidR="002E1B70" w:rsidRPr="00F24E1E" w:rsidRDefault="008A6336" w:rsidP="002E1B70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68034314" w:rsidR="002E1B70" w:rsidRPr="00F24E1E" w:rsidRDefault="008A6336" w:rsidP="002E1B70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DIMANCHE</w:t>
            </w:r>
          </w:p>
        </w:tc>
      </w:tr>
      <w:tr w:rsidR="00ED5F48" w:rsidRPr="00F24E1E" w14:paraId="630DC1FC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92C9C6A" w14:textId="1949F2F8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7964FA" w14:textId="7258824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476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395D4" w14:textId="266A2FE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476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33792AC" w14:textId="75F450B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02B436" w14:textId="71A9388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C872C2" w14:textId="6AAE880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4E7289B" w14:textId="55DB29C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2E722F9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1D7CE2B" w14:textId="0151CF7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0D177E" w14:textId="71B9B76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4B2EBD" w14:textId="78B9A7B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4CED24" w14:textId="01AA6BF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247CF" w14:textId="3C445C78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F99FDA" w14:textId="73C9828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B7624E4" w14:textId="2637D08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1B29EB0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6D98C24B" w14:textId="1E8E24E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629C8D" w14:textId="6E5DF3CE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C96E1" w14:textId="4B0FE45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D4FE6B" w14:textId="699653C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31300D" w14:textId="2E96B6A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0D531D" w14:textId="4C315F7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B3A6B0F" w14:textId="151EFFA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6306192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322A3772" w14:textId="5E5D5B6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9DEA55" w14:textId="78C9955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337127" w14:textId="255DB79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88E0CD" w14:textId="57500FA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324E739" w14:textId="74C3295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C74BE0" w14:textId="33EE800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DB6A5DD" w14:textId="30A56C3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2EFD4BD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BFFCF65" w14:textId="32AB2F8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C45AEB" w14:textId="28F83CD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E09B59" w14:textId="69EAB31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B48518" w14:textId="4F2204E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62A271" w14:textId="001B0BC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7FE8FC8" w14:textId="3723BDEE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BDED77A" w14:textId="16DD454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53597095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653864B" w14:textId="507B7C6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53C982" w14:textId="660B928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E9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664708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BFF0B3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681C0FE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D5B26D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32AFDD9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F24E1E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24E1E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156B3" w14:textId="77777777" w:rsidR="007310BC" w:rsidRDefault="007310BC">
      <w:pPr>
        <w:spacing w:after="0"/>
      </w:pPr>
      <w:r>
        <w:separator/>
      </w:r>
    </w:p>
  </w:endnote>
  <w:endnote w:type="continuationSeparator" w:id="0">
    <w:p w14:paraId="66D1728E" w14:textId="77777777" w:rsidR="007310BC" w:rsidRDefault="007310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79D7B" w14:textId="77777777" w:rsidR="007310BC" w:rsidRDefault="007310BC">
      <w:pPr>
        <w:spacing w:after="0"/>
      </w:pPr>
      <w:r>
        <w:separator/>
      </w:r>
    </w:p>
  </w:footnote>
  <w:footnote w:type="continuationSeparator" w:id="0">
    <w:p w14:paraId="74F85CB7" w14:textId="77777777" w:rsidR="007310BC" w:rsidRDefault="007310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4E93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E1B70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310BC"/>
    <w:rsid w:val="007C0139"/>
    <w:rsid w:val="007D45A1"/>
    <w:rsid w:val="007F564D"/>
    <w:rsid w:val="00874768"/>
    <w:rsid w:val="008A6336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77A1"/>
    <w:rsid w:val="00BE5AB8"/>
    <w:rsid w:val="00BF49DC"/>
    <w:rsid w:val="00C34FA4"/>
    <w:rsid w:val="00C44DFB"/>
    <w:rsid w:val="00C6519B"/>
    <w:rsid w:val="00C70F21"/>
    <w:rsid w:val="00C7354B"/>
    <w:rsid w:val="00C74D38"/>
    <w:rsid w:val="00C800AA"/>
    <w:rsid w:val="00C91F9B"/>
    <w:rsid w:val="00CA7046"/>
    <w:rsid w:val="00CD682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24E1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2023-03-20T13:28:00Z</dcterms:created>
  <dcterms:modified xsi:type="dcterms:W3CDTF">2023-03-20T14:03:00Z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