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31547B57" w14:textId="77777777" w:rsidTr="00ED5F48">
        <w:tc>
          <w:tcPr>
            <w:tcW w:w="2500" w:type="pct"/>
            <w:vAlign w:val="center"/>
          </w:tcPr>
          <w:p w14:paraId="6AE3BB0C" w14:textId="3120AEC8" w:rsidR="00ED5F48" w:rsidRPr="00F24E1E" w:rsidRDefault="00C34FA4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9504" behindDoc="1" locked="0" layoutInCell="1" allowOverlap="1" wp14:anchorId="1E61650D" wp14:editId="70F120B9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2" name="Рисунок 12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770E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3D8BA562" w14:textId="5AF4B92C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636C94" w:rsidRPr="00F24E1E" w14:paraId="1C608AFC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01AA947D" w14:textId="554A17BD" w:rsidR="00636C94" w:rsidRPr="00F24E1E" w:rsidRDefault="00F5770E" w:rsidP="00636C9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6784F986" w:rsidR="00636C94" w:rsidRPr="00F24E1E" w:rsidRDefault="00F5770E" w:rsidP="00636C9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18E61A99" w:rsidR="00636C94" w:rsidRPr="00F24E1E" w:rsidRDefault="00F5770E" w:rsidP="00636C9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13C043C3" w:rsidR="00636C94" w:rsidRPr="00F24E1E" w:rsidRDefault="00F5770E" w:rsidP="00636C9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268D20A5" w:rsidR="00636C94" w:rsidRPr="00F24E1E" w:rsidRDefault="00F5770E" w:rsidP="00636C9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C5A400" w14:textId="6076184F" w:rsidR="00636C94" w:rsidRPr="00F24E1E" w:rsidRDefault="00F5770E" w:rsidP="00636C9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3317BA1" w14:textId="7633938E" w:rsidR="00636C94" w:rsidRPr="00F24E1E" w:rsidRDefault="00F5770E" w:rsidP="00636C9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7C17943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3EC0A191" w14:textId="3AA8A3B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F03151C" w14:textId="4A1FF15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4DC06B" w14:textId="5334635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DB9C6B" w14:textId="3A29C9F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34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50C7CA6" w14:textId="28E616E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34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34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34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B16ECF4" w14:textId="7E43873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98D4833" w14:textId="6B5B760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07F4FCF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F9E951E" w14:textId="5F3BBBA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1CB7923" w14:textId="1394C5D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F31A5E" w14:textId="599E235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A475C4A" w14:textId="35A58B4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AC826A" w14:textId="21388A5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B13D5FA" w14:textId="2F95E00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304BDE0" w14:textId="1B54601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67DB9DAF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C9A3BBE" w14:textId="4D615CC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3F2CCF4" w14:textId="20FFBD3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AD79D1" w14:textId="4029048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E272435" w14:textId="62E2AD6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A50AED" w14:textId="2E4C69B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CA101BC" w14:textId="633BE2C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7CC68C2" w14:textId="277E668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2953C65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F3D4027" w14:textId="7670A93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BD3027E" w14:textId="3D60AB9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9136C06" w14:textId="40CFD27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923EA43" w14:textId="74D1B59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DEDC25" w14:textId="2E2743C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B015B6" w14:textId="611D82E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73DCFA5" w14:textId="665D9C2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5CCE256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DEC791C" w14:textId="20A3292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3EECC90" w14:textId="654196D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2A7C4A" w14:textId="2EABF52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7EF03C3" w14:textId="0D6E739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704AB9" w14:textId="3FA3DEC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9EF70DB" w14:textId="304680E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1C92646" w14:textId="7906D16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043F7B5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B7E597A" w14:textId="248D4BF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93B94D4" w14:textId="2F5E3A2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36C9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C97E6E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6040DA4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48C1197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8B8C80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099B848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CA94B" w14:textId="77777777" w:rsidR="00686FB0" w:rsidRDefault="00686FB0">
      <w:pPr>
        <w:spacing w:after="0"/>
      </w:pPr>
      <w:r>
        <w:separator/>
      </w:r>
    </w:p>
  </w:endnote>
  <w:endnote w:type="continuationSeparator" w:id="0">
    <w:p w14:paraId="71D40430" w14:textId="77777777" w:rsidR="00686FB0" w:rsidRDefault="00686F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698EE" w14:textId="77777777" w:rsidR="00686FB0" w:rsidRDefault="00686FB0">
      <w:pPr>
        <w:spacing w:after="0"/>
      </w:pPr>
      <w:r>
        <w:separator/>
      </w:r>
    </w:p>
  </w:footnote>
  <w:footnote w:type="continuationSeparator" w:id="0">
    <w:p w14:paraId="6065E9DC" w14:textId="77777777" w:rsidR="00686FB0" w:rsidRDefault="00686F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0E3D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36C94"/>
    <w:rsid w:val="00667021"/>
    <w:rsid w:val="006751C8"/>
    <w:rsid w:val="00686FB0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E32AC"/>
    <w:rsid w:val="00E1407A"/>
    <w:rsid w:val="00E33F1A"/>
    <w:rsid w:val="00E45349"/>
    <w:rsid w:val="00E50BDE"/>
    <w:rsid w:val="00E774CD"/>
    <w:rsid w:val="00E77E1D"/>
    <w:rsid w:val="00E97684"/>
    <w:rsid w:val="00ED5F48"/>
    <w:rsid w:val="00ED75B6"/>
    <w:rsid w:val="00F24E1E"/>
    <w:rsid w:val="00F577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2023-03-20T13:26:00Z</dcterms:created>
  <dcterms:modified xsi:type="dcterms:W3CDTF">2023-03-20T13:26:00Z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