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F24E1E" w14:paraId="491B8CF8" w14:textId="77777777" w:rsidTr="00ED5F48">
        <w:tc>
          <w:tcPr>
            <w:tcW w:w="2500" w:type="pct"/>
            <w:vAlign w:val="center"/>
          </w:tcPr>
          <w:p w14:paraId="1D943BD5" w14:textId="7C518635" w:rsidR="00ED5F48" w:rsidRPr="00F24E1E" w:rsidRDefault="00C34FA4" w:rsidP="00CA7046">
            <w:pPr>
              <w:pStyle w:val="ad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drawing>
                <wp:anchor distT="0" distB="0" distL="114300" distR="114300" simplePos="0" relativeHeight="251668480" behindDoc="1" locked="0" layoutInCell="1" allowOverlap="1" wp14:anchorId="25AB8D85" wp14:editId="3DDE0E83">
                  <wp:simplePos x="0" y="0"/>
                  <wp:positionH relativeFrom="column">
                    <wp:posOffset>-457835</wp:posOffset>
                  </wp:positionH>
                  <wp:positionV relativeFrom="paragraph">
                    <wp:posOffset>-456565</wp:posOffset>
                  </wp:positionV>
                  <wp:extent cx="10693507" cy="7560000"/>
                  <wp:effectExtent l="0" t="0" r="0" b="3175"/>
                  <wp:wrapNone/>
                  <wp:docPr id="11" name="Рисунок 11" descr="Изображение выглядит как е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0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507" cy="75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96D44">
              <w:rPr>
                <w:rFonts w:ascii="Arial Narrow" w:hAnsi="Arial Narrow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t>NOVEMBRE</w:t>
            </w:r>
          </w:p>
        </w:tc>
        <w:tc>
          <w:tcPr>
            <w:tcW w:w="2500" w:type="pct"/>
            <w:vAlign w:val="center"/>
          </w:tcPr>
          <w:p w14:paraId="5AC816B2" w14:textId="3A2ADB55" w:rsidR="00ED5F48" w:rsidRPr="00F24E1E" w:rsidRDefault="00ED5F48" w:rsidP="00CA7046">
            <w:pPr>
              <w:pStyle w:val="ad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0D83A92" w14:textId="61BA8925" w:rsidR="00ED5F48" w:rsidRPr="00F24E1E" w:rsidRDefault="00ED5F48" w:rsidP="00CA7046">
      <w:pPr>
        <w:pStyle w:val="Months"/>
        <w:jc w:val="center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BA61FA" w:rsidRPr="00F24E1E" w14:paraId="46168607" w14:textId="77777777" w:rsidTr="00C34FA4">
        <w:trPr>
          <w:trHeight w:val="851"/>
        </w:trPr>
        <w:tc>
          <w:tcPr>
            <w:tcW w:w="707" w:type="pct"/>
            <w:shd w:val="clear" w:color="auto" w:fill="auto"/>
            <w:vAlign w:val="center"/>
          </w:tcPr>
          <w:p w14:paraId="624BECF2" w14:textId="52A4065B" w:rsidR="00BA61FA" w:rsidRPr="00F24E1E" w:rsidRDefault="00896D44" w:rsidP="00BA61FA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5CDEE10" w14:textId="5AF6827D" w:rsidR="00BA61FA" w:rsidRPr="00F24E1E" w:rsidRDefault="00896D44" w:rsidP="00BA61FA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8328FBE" w14:textId="0E13D1D6" w:rsidR="00BA61FA" w:rsidRPr="00F24E1E" w:rsidRDefault="00896D44" w:rsidP="00BA61FA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6C11AC7" w14:textId="40F3B7AB" w:rsidR="00BA61FA" w:rsidRPr="00F24E1E" w:rsidRDefault="00896D44" w:rsidP="00BA61FA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92D2B52" w14:textId="218F35F6" w:rsidR="00BA61FA" w:rsidRPr="00F24E1E" w:rsidRDefault="00896D44" w:rsidP="00BA61FA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4E3B942" w14:textId="76149DA8" w:rsidR="00BA61FA" w:rsidRPr="00F24E1E" w:rsidRDefault="00896D44" w:rsidP="00BA61FA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5F471C53" w14:textId="3061D416" w:rsidR="00BA61FA" w:rsidRPr="00F24E1E" w:rsidRDefault="00896D44" w:rsidP="00BA61FA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DIMANCHE</w:t>
            </w:r>
          </w:p>
        </w:tc>
      </w:tr>
      <w:tr w:rsidR="00ED5F48" w:rsidRPr="00F24E1E" w14:paraId="1AB241C6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69208744" w14:textId="2AC86FF3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1FF23BE8" w14:textId="64849A28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F191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AF104F4" w14:textId="37CCF255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F191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F191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F191B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B57DE07" w14:textId="55DAFA08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4EDA721" w14:textId="1DC7C309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C318F1A" w14:textId="5B7B408D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744BCADC" w14:textId="35BBC109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1190101B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4392197A" w14:textId="57C17332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56E84146" w14:textId="7EE61D0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71D001C" w14:textId="2E834DBD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E99F84F" w14:textId="7AC7711D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3D7A2C7" w14:textId="74CD74F6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28C68FC" w14:textId="4F72D8DB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6FA46A54" w14:textId="170BD6F5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71496383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5EC68B63" w14:textId="556A7690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01DE3BEC" w14:textId="4A3DBC11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5AD6FE0" w14:textId="5CBD41BA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9A9C57C" w14:textId="0C3AD419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10A001C" w14:textId="14F2E6AD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7B318C0" w14:textId="17515634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1CC94ADB" w14:textId="01F16FF2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074BB8BF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277B7C06" w14:textId="55B9BF85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4751A727" w14:textId="4845AF85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2866D1E" w14:textId="13AF1510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A14EB99" w14:textId="1014511E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F9EFBF0" w14:textId="0D5E8DDA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133F83D" w14:textId="3689B78E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41C6EBAA" w14:textId="0C93EB12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3240C3B6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7EFB2A1C" w14:textId="2F5E14F4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048B7341" w14:textId="1F4C9816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4D13A7C" w14:textId="4E5A5A89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9BD97E4" w14:textId="392764FA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978CE96" w14:textId="7A1AEC5D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A9A1247" w14:textId="03447103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13BC1A11" w14:textId="600762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1AEF418B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79A0E62B" w14:textId="5D4EDCB6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2CAB03A5" w14:textId="4C83C3EB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A61FA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7B7ACE1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C7008B6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10AE0D9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960972F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3994C250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F24E1E" w:rsidRDefault="00ED5F48" w:rsidP="00CA7046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F24E1E" w:rsidSect="00CA7046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E5E1F" w14:textId="77777777" w:rsidR="00223C27" w:rsidRDefault="00223C27">
      <w:pPr>
        <w:spacing w:after="0"/>
      </w:pPr>
      <w:r>
        <w:separator/>
      </w:r>
    </w:p>
  </w:endnote>
  <w:endnote w:type="continuationSeparator" w:id="0">
    <w:p w14:paraId="54E09696" w14:textId="77777777" w:rsidR="00223C27" w:rsidRDefault="00223C2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3ACDC" w14:textId="77777777" w:rsidR="00223C27" w:rsidRDefault="00223C27">
      <w:pPr>
        <w:spacing w:after="0"/>
      </w:pPr>
      <w:r>
        <w:separator/>
      </w:r>
    </w:p>
  </w:footnote>
  <w:footnote w:type="continuationSeparator" w:id="0">
    <w:p w14:paraId="764D5452" w14:textId="77777777" w:rsidR="00223C27" w:rsidRDefault="00223C2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3030C"/>
    <w:rsid w:val="0005357B"/>
    <w:rsid w:val="00071356"/>
    <w:rsid w:val="00097A25"/>
    <w:rsid w:val="000A5A57"/>
    <w:rsid w:val="001274F3"/>
    <w:rsid w:val="00151CCE"/>
    <w:rsid w:val="001B01F9"/>
    <w:rsid w:val="001C41F9"/>
    <w:rsid w:val="00223C27"/>
    <w:rsid w:val="00285C1D"/>
    <w:rsid w:val="003327F5"/>
    <w:rsid w:val="00340CAF"/>
    <w:rsid w:val="003C0D41"/>
    <w:rsid w:val="003D1B23"/>
    <w:rsid w:val="003E085C"/>
    <w:rsid w:val="003E7B3A"/>
    <w:rsid w:val="00416364"/>
    <w:rsid w:val="00431B29"/>
    <w:rsid w:val="00440416"/>
    <w:rsid w:val="00462EAD"/>
    <w:rsid w:val="00473FD5"/>
    <w:rsid w:val="004A6170"/>
    <w:rsid w:val="004F6AAC"/>
    <w:rsid w:val="00512F2D"/>
    <w:rsid w:val="00570FBB"/>
    <w:rsid w:val="00583B82"/>
    <w:rsid w:val="005923AC"/>
    <w:rsid w:val="005D5149"/>
    <w:rsid w:val="005E1628"/>
    <w:rsid w:val="005E656F"/>
    <w:rsid w:val="005F191B"/>
    <w:rsid w:val="00667021"/>
    <w:rsid w:val="006751C8"/>
    <w:rsid w:val="006974E1"/>
    <w:rsid w:val="006B6899"/>
    <w:rsid w:val="006C0896"/>
    <w:rsid w:val="006F513E"/>
    <w:rsid w:val="007C0139"/>
    <w:rsid w:val="007D45A1"/>
    <w:rsid w:val="007F564D"/>
    <w:rsid w:val="00896D44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A61FA"/>
    <w:rsid w:val="00BC3952"/>
    <w:rsid w:val="00BE5AB8"/>
    <w:rsid w:val="00BF49DC"/>
    <w:rsid w:val="00C34FA4"/>
    <w:rsid w:val="00C44DFB"/>
    <w:rsid w:val="00C6519B"/>
    <w:rsid w:val="00C70F21"/>
    <w:rsid w:val="00C7354B"/>
    <w:rsid w:val="00C800AA"/>
    <w:rsid w:val="00C91F9B"/>
    <w:rsid w:val="00CA7046"/>
    <w:rsid w:val="00CD6826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24E1E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an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2023-03-20T13:35:00Z</dcterms:created>
  <dcterms:modified xsi:type="dcterms:W3CDTF">2023-03-20T13:35:00Z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