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6B6899" w:rsidRPr="00F24E1E" w14:paraId="006BD6C0" w14:textId="77777777" w:rsidTr="006B6899">
        <w:tc>
          <w:tcPr>
            <w:tcW w:w="2500" w:type="pct"/>
            <w:vAlign w:val="center"/>
          </w:tcPr>
          <w:p w14:paraId="19962AF0" w14:textId="60D44270" w:rsidR="006B6899" w:rsidRPr="00F24E1E" w:rsidRDefault="00473FD5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drawing>
                <wp:anchor distT="0" distB="0" distL="114300" distR="114300" simplePos="0" relativeHeight="251659264" behindDoc="1" locked="0" layoutInCell="1" allowOverlap="1" wp14:anchorId="5572C629" wp14:editId="06810E5C">
                  <wp:simplePos x="0" y="0"/>
                  <wp:positionH relativeFrom="column">
                    <wp:posOffset>-458470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2" name="Рисунок 2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03A2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FÉVRIER</w:t>
            </w:r>
          </w:p>
        </w:tc>
        <w:tc>
          <w:tcPr>
            <w:tcW w:w="2500" w:type="pct"/>
            <w:vAlign w:val="center"/>
          </w:tcPr>
          <w:p w14:paraId="30F9F655" w14:textId="403EBF38" w:rsidR="006B6899" w:rsidRPr="00F24E1E" w:rsidRDefault="006B6899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609632D" w14:textId="71E92072" w:rsidR="006B6899" w:rsidRPr="00F24E1E" w:rsidRDefault="006B6899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5212AC" w:rsidRPr="00F24E1E" w14:paraId="2A9965BE" w14:textId="77777777" w:rsidTr="00473FD5">
        <w:trPr>
          <w:trHeight w:val="851"/>
        </w:trPr>
        <w:tc>
          <w:tcPr>
            <w:tcW w:w="708" w:type="pct"/>
            <w:shd w:val="clear" w:color="auto" w:fill="auto"/>
            <w:vAlign w:val="center"/>
          </w:tcPr>
          <w:p w14:paraId="512E7E2D" w14:textId="544A191A" w:rsidR="005212AC" w:rsidRPr="00F24E1E" w:rsidRDefault="008E03A2" w:rsidP="005212A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FAB7376" w14:textId="77F2D1A0" w:rsidR="005212AC" w:rsidRPr="00F24E1E" w:rsidRDefault="008E03A2" w:rsidP="005212A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F798461" w14:textId="55103944" w:rsidR="005212AC" w:rsidRPr="00F24E1E" w:rsidRDefault="008E03A2" w:rsidP="005212A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3D869A9" w14:textId="2904A6B6" w:rsidR="005212AC" w:rsidRPr="00F24E1E" w:rsidRDefault="008E03A2" w:rsidP="005212A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05A4BF1" w14:textId="6A45852A" w:rsidR="005212AC" w:rsidRPr="00F24E1E" w:rsidRDefault="008E03A2" w:rsidP="005212A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3202455" w14:textId="4C6553E9" w:rsidR="005212AC" w:rsidRPr="00F24E1E" w:rsidRDefault="008E03A2" w:rsidP="005212A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631EAB2A" w14:textId="4A0A9E59" w:rsidR="005212AC" w:rsidRPr="00F24E1E" w:rsidRDefault="008E03A2" w:rsidP="005212A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DIMANCHE</w:t>
            </w:r>
          </w:p>
        </w:tc>
      </w:tr>
      <w:tr w:rsidR="006B6899" w:rsidRPr="00F24E1E" w14:paraId="78897B1C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59E0EAAF" w14:textId="167C3C39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498326A" w14:textId="1EC9FC64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65E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DD2C321" w14:textId="2E50E6D4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2AB6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2AB6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994B2CA" w14:textId="1178C64E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9BB523" w14:textId="5ABE84B8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881040B" w14:textId="3953817A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5884C514" w14:textId="0F913912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F24E1E" w14:paraId="48619F73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4D44E21F" w14:textId="3062B470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6A3B054" w14:textId="7F15AB99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0B06407" w14:textId="265267AB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9FA2E64" w14:textId="7116A31C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DD2A7F8" w14:textId="19C13232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5828F76" w14:textId="1CB12DD8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5CC68ED0" w14:textId="13E73207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F24E1E" w14:paraId="7F359005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642EC91B" w14:textId="1A1BDB0C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1E5F1D7" w14:textId="0FC9EC06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D7BA790" w14:textId="0233ACF4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BD80CDD" w14:textId="02FB954A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A72540D" w14:textId="39D0FF45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F0F416D" w14:textId="556D4892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774DD01B" w14:textId="18ED3170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F24E1E" w14:paraId="508437E3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44E30587" w14:textId="13ECFE2F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457F3AB" w14:textId="7D608F4C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D2BC8FA" w14:textId="7CF21D2C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3CA0134" w14:textId="53F99A91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79CEE53" w14:textId="34D2C1F0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A6FB619" w14:textId="4787C51A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2AA9D605" w14:textId="4B3BED17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F24E1E" w14:paraId="7B2D4DB4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7B60D089" w14:textId="45365A3C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C2D0623" w14:textId="20018764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6515BFB" w14:textId="7F1F1497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2AB6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A42A246" w14:textId="5EC641A7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2AB6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2AB6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2AB6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2AB6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581518" w14:textId="79FEB82B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2AB6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2AB6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32E265E" w14:textId="0DF56369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3C82A629" w14:textId="0082F3EB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F24E1E" w14:paraId="476F1256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140AF84A" w14:textId="5D621EF8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3E3F924" w14:textId="4F12EC2E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12A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BD98DC7" w14:textId="77777777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420F1DF" w14:textId="77777777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EBC50A" w14:textId="77777777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5F2DFFB" w14:textId="77777777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018787BD" w14:textId="77777777" w:rsidR="006B6899" w:rsidRPr="00F24E1E" w:rsidRDefault="006B6899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F24E1E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24E1E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6F307" w14:textId="77777777" w:rsidR="007A0B1D" w:rsidRDefault="007A0B1D">
      <w:pPr>
        <w:spacing w:after="0"/>
      </w:pPr>
      <w:r>
        <w:separator/>
      </w:r>
    </w:p>
  </w:endnote>
  <w:endnote w:type="continuationSeparator" w:id="0">
    <w:p w14:paraId="7D08358B" w14:textId="77777777" w:rsidR="007A0B1D" w:rsidRDefault="007A0B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C138D" w14:textId="77777777" w:rsidR="007A0B1D" w:rsidRDefault="007A0B1D">
      <w:pPr>
        <w:spacing w:after="0"/>
      </w:pPr>
      <w:r>
        <w:separator/>
      </w:r>
    </w:p>
  </w:footnote>
  <w:footnote w:type="continuationSeparator" w:id="0">
    <w:p w14:paraId="635BD230" w14:textId="77777777" w:rsidR="007A0B1D" w:rsidRDefault="007A0B1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02F39"/>
    <w:rsid w:val="001274F3"/>
    <w:rsid w:val="00151CCE"/>
    <w:rsid w:val="001B01F9"/>
    <w:rsid w:val="001C41F9"/>
    <w:rsid w:val="00285C1D"/>
    <w:rsid w:val="002F076A"/>
    <w:rsid w:val="003327F5"/>
    <w:rsid w:val="00340CAF"/>
    <w:rsid w:val="003C0D41"/>
    <w:rsid w:val="003D1B23"/>
    <w:rsid w:val="003E085C"/>
    <w:rsid w:val="003E4D29"/>
    <w:rsid w:val="003E7B3A"/>
    <w:rsid w:val="00416364"/>
    <w:rsid w:val="00431B29"/>
    <w:rsid w:val="00440416"/>
    <w:rsid w:val="00462EAD"/>
    <w:rsid w:val="00473FD5"/>
    <w:rsid w:val="004A39B2"/>
    <w:rsid w:val="004A6170"/>
    <w:rsid w:val="004F6AAC"/>
    <w:rsid w:val="00512F2D"/>
    <w:rsid w:val="005212AC"/>
    <w:rsid w:val="00570FBB"/>
    <w:rsid w:val="00583B82"/>
    <w:rsid w:val="005923AC"/>
    <w:rsid w:val="005D5149"/>
    <w:rsid w:val="005E656F"/>
    <w:rsid w:val="00667021"/>
    <w:rsid w:val="006751C8"/>
    <w:rsid w:val="00692AB6"/>
    <w:rsid w:val="006974E1"/>
    <w:rsid w:val="006B6899"/>
    <w:rsid w:val="006C0896"/>
    <w:rsid w:val="006F513E"/>
    <w:rsid w:val="007A0B1D"/>
    <w:rsid w:val="007C0139"/>
    <w:rsid w:val="007D45A1"/>
    <w:rsid w:val="007F564D"/>
    <w:rsid w:val="008B1201"/>
    <w:rsid w:val="008E03A2"/>
    <w:rsid w:val="008F16F7"/>
    <w:rsid w:val="009164BA"/>
    <w:rsid w:val="009166BD"/>
    <w:rsid w:val="00977AAE"/>
    <w:rsid w:val="00996E56"/>
    <w:rsid w:val="00997268"/>
    <w:rsid w:val="009C566E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CD6826"/>
    <w:rsid w:val="00D04690"/>
    <w:rsid w:val="00DE32AC"/>
    <w:rsid w:val="00E1407A"/>
    <w:rsid w:val="00E33F1A"/>
    <w:rsid w:val="00E50BDE"/>
    <w:rsid w:val="00E65E2C"/>
    <w:rsid w:val="00E774CD"/>
    <w:rsid w:val="00E77E1D"/>
    <w:rsid w:val="00E97684"/>
    <w:rsid w:val="00ED5F48"/>
    <w:rsid w:val="00ED75B6"/>
    <w:rsid w:val="00F24E1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2023-03-20T13:28:00Z</dcterms:created>
  <dcterms:modified xsi:type="dcterms:W3CDTF">2023-03-20T13:28:00Z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