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3592"/>
        <w:gridCol w:w="3591"/>
        <w:gridCol w:w="3589"/>
      </w:tblGrid>
      <w:tr w:rsidR="00CC6BC1" w:rsidRPr="004E2BA7" w14:paraId="40983BE3" w14:textId="4DB013E8" w:rsidTr="00DA6A3A">
        <w:trPr>
          <w:trHeight w:val="14949"/>
          <w:jc w:val="center"/>
        </w:trPr>
        <w:tc>
          <w:tcPr>
            <w:tcW w:w="1667" w:type="pct"/>
            <w:vAlign w:val="center"/>
          </w:tcPr>
          <w:p w14:paraId="611B3F07" w14:textId="7092468C" w:rsidR="00CC6BC1" w:rsidRPr="004E2BA7" w:rsidRDefault="00CC6BC1" w:rsidP="004E2BA7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1D979D" w:themeColor="accent1"/>
                <w:sz w:val="140"/>
                <w:szCs w:val="140"/>
                <w:lang w:bidi="ru-RU"/>
              </w:rPr>
            </w:pPr>
            <w:r w:rsidRPr="004E2BA7">
              <w:rPr>
                <w:rFonts w:ascii="Arial Narrow" w:hAnsi="Arial Narrow"/>
                <w:b/>
                <w:bCs/>
                <w:noProof/>
                <w:color w:val="1D979D" w:themeColor="accent1"/>
                <w:sz w:val="140"/>
                <w:szCs w:val="140"/>
                <w:lang w:bidi="ru-RU"/>
              </w:rPr>
              <w:fldChar w:fldCharType="begin"/>
            </w:r>
            <w:r w:rsidRPr="004E2BA7">
              <w:rPr>
                <w:rFonts w:ascii="Arial Narrow" w:hAnsi="Arial Narrow"/>
                <w:b/>
                <w:bCs/>
                <w:noProof/>
                <w:color w:val="1D979D" w:themeColor="accent1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4E2BA7">
              <w:rPr>
                <w:rFonts w:ascii="Arial Narrow" w:hAnsi="Arial Narrow"/>
                <w:b/>
                <w:bCs/>
                <w:noProof/>
                <w:color w:val="1D979D" w:themeColor="accent1"/>
                <w:sz w:val="140"/>
                <w:szCs w:val="140"/>
                <w:lang w:bidi="ru-RU"/>
              </w:rPr>
              <w:fldChar w:fldCharType="separate"/>
            </w:r>
            <w:r w:rsidR="00B11521">
              <w:rPr>
                <w:rFonts w:ascii="Arial Narrow" w:hAnsi="Arial Narrow"/>
                <w:b/>
                <w:bCs/>
                <w:noProof/>
                <w:color w:val="1D979D" w:themeColor="accent1"/>
                <w:sz w:val="140"/>
                <w:szCs w:val="140"/>
                <w:lang w:bidi="ru-RU"/>
              </w:rPr>
              <w:t>2022</w:t>
            </w:r>
            <w:r w:rsidRPr="004E2BA7">
              <w:rPr>
                <w:rFonts w:ascii="Arial Narrow" w:hAnsi="Arial Narrow"/>
                <w:b/>
                <w:bCs/>
                <w:noProof/>
                <w:color w:val="1D979D" w:themeColor="accent1"/>
                <w:sz w:val="140"/>
                <w:szCs w:val="14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E5F1" w:themeFill="accent5" w:themeFillTint="33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1705"/>
              <w:gridCol w:w="1707"/>
            </w:tblGrid>
            <w:tr w:rsidR="00CC6BC1" w:rsidRPr="004E2BA7" w14:paraId="061ED200" w14:textId="77777777" w:rsidTr="004E2BA7">
              <w:trPr>
                <w:trHeight w:val="2098"/>
              </w:trPr>
              <w:tc>
                <w:tcPr>
                  <w:tcW w:w="2499" w:type="pct"/>
                  <w:shd w:val="clear" w:color="auto" w:fill="C8F2F5" w:themeFill="accent1" w:themeFillTint="33"/>
                </w:tcPr>
                <w:p w14:paraId="6D4DDCF0" w14:textId="03AFF9CF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9"/>
                    <w:gridCol w:w="221"/>
                    <w:gridCol w:w="221"/>
                    <w:gridCol w:w="218"/>
                    <w:gridCol w:w="218"/>
                    <w:gridCol w:w="218"/>
                    <w:gridCol w:w="218"/>
                  </w:tblGrid>
                  <w:tr w:rsidR="00CC6BC1" w:rsidRPr="004E2BA7" w14:paraId="00BE2473" w14:textId="77777777" w:rsidTr="00487B7D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21C485" w14:textId="4FAFB222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7CFA5C" w14:textId="609665DA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9D5F4F" w14:textId="348466CF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65E22E7" w14:textId="57DDCA45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6DE384" w14:textId="3D31CAE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BE1280" w14:textId="71BFDE18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4D88049" w14:textId="6AF32440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30D3A50A" w14:textId="77777777" w:rsidTr="00487B7D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88FE89" w14:textId="42512CA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sabato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998E6F" w14:textId="29A8035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sabato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FA144D" w14:textId="378C5CD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sabato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E99335" w14:textId="528D17F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sabato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C12BCD" w14:textId="2FB9C5D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BA1F42" w14:textId="298C043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4DDAE6" w14:textId="343FAC7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3DF9AA2B" w14:textId="77777777" w:rsidTr="00487B7D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26F314C" w14:textId="3813056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C30115" w14:textId="67E3911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A0D5F9D" w14:textId="4D05475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19F3D5" w14:textId="2F7FEA9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4AC1E80" w14:textId="5FF4A98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A1AF275" w14:textId="1FA1498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6D46A2B" w14:textId="52D9FCA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160E3929" w14:textId="77777777" w:rsidTr="00487B7D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E021674" w14:textId="7B8B28F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242A06" w14:textId="0E05847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36CDF68" w14:textId="7295DBB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C3473E" w14:textId="57C0102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890BA51" w14:textId="33C703B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3487007" w14:textId="2199F77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CFE624F" w14:textId="3550A62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65B8D73C" w14:textId="77777777" w:rsidTr="00487B7D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AB396CD" w14:textId="4CC6D1D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6AD1AEB" w14:textId="40A1DC8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9EE5C7A" w14:textId="6ACB2D2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85E6327" w14:textId="5426132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0E96CC" w14:textId="6EBCEBA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2BC02D3" w14:textId="00E3B88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1C53616" w14:textId="58D0FC3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5923FA63" w14:textId="77777777" w:rsidTr="00487B7D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F26128D" w14:textId="55D2923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2A2B1CB" w14:textId="00469E7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68B9B46" w14:textId="27DFB6D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4D0C73D" w14:textId="0B90541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783DD6" w14:textId="6FC1EF0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E909F1" w14:textId="4745323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2F3C2B" w14:textId="424B44D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76C2CC13" w14:textId="77777777" w:rsidTr="00487B7D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4498DB7" w14:textId="4AB98E5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CE98F2" w14:textId="6B6618A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CE523C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3584DE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36ED8D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043F6D7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A616DEC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A1BF0D6" w14:textId="77777777" w:rsidR="00CC6BC1" w:rsidRPr="004E2BA7" w:rsidRDefault="00CC6BC1" w:rsidP="004E2BA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C8F2F5" w:themeFill="accent1" w:themeFillTint="33"/>
                </w:tcPr>
                <w:p w14:paraId="0CF30601" w14:textId="72178CD6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6B7F4F5B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3A1A0B" w14:textId="2FDEF59A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061559" w14:textId="79F27B49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6DF31E" w14:textId="0FF625DB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147C12" w14:textId="5923705C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E8A4E5" w14:textId="04ABC574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0A9D51" w14:textId="7C16DAB9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41E1C7" w14:textId="2024B653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702F2FD4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E143B84" w14:textId="7AC320E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3BE855" w14:textId="54D6CAC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4CD341" w14:textId="774A726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513E4F" w14:textId="29CF1D8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CFFA12" w14:textId="78882C2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B9662D" w14:textId="0060234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9181D9" w14:textId="6E2D192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5F917769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D4ADB97" w14:textId="209C02B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D70833" w14:textId="4A5DF46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6245ED" w14:textId="1A6E754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214DD2" w14:textId="6CA5B1E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B33805" w14:textId="61FB12C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903A4" w14:textId="17D06C6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8D6CBE" w14:textId="2048505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03FE7ED8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9ECE6F" w14:textId="447093E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62699D" w14:textId="34E47E8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7A9E72" w14:textId="150E960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D89A1" w14:textId="2D37801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35B609" w14:textId="5F3CFA0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55B3A" w14:textId="535EFB0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D97F8A" w14:textId="4154B4F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5B4AAC19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554D04D" w14:textId="7E99879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C7FDC7" w14:textId="24623BE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5F9308" w14:textId="4DB4637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988EA5" w14:textId="21B9A4F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529A1" w14:textId="5091BBB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3AEF97" w14:textId="798FB03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062F1F" w14:textId="45A26EE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3E91D65C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B93464" w14:textId="73EDAC0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1BBD18" w14:textId="5817AE8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31F03F" w14:textId="207048B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DA995E" w14:textId="490C207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AAE59" w14:textId="05C5715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3F6845" w14:textId="51ED314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8FF409" w14:textId="32456B3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5D5C965E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D96022" w14:textId="3F8FFD2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49FAF3" w14:textId="4FDEEB8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D2D31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2BA6BD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A876E7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65862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D9609E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4016F7C" w14:textId="77777777" w:rsidR="00CC6BC1" w:rsidRPr="004E2BA7" w:rsidRDefault="00CC6BC1" w:rsidP="004E2BA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CC6BC1" w:rsidRPr="004E2BA7" w14:paraId="41E19FAA" w14:textId="77777777" w:rsidTr="004E2BA7">
              <w:trPr>
                <w:trHeight w:val="2098"/>
              </w:trPr>
              <w:tc>
                <w:tcPr>
                  <w:tcW w:w="2499" w:type="pct"/>
                  <w:shd w:val="clear" w:color="auto" w:fill="C8F2F5" w:themeFill="accent1" w:themeFillTint="33"/>
                </w:tcPr>
                <w:p w14:paraId="676AF754" w14:textId="2AC8A855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55DB82BA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9F4D9A" w14:textId="48E2405B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70B8A1" w14:textId="0A10E982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67CE5C" w14:textId="1828F19C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64590A" w14:textId="211F647E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B8C89F" w14:textId="649B34C1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F55C7F" w14:textId="77DF05DA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EA3AB9" w14:textId="5321C733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0CAA404F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330A43" w14:textId="6BF8CE3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1D8D5E" w14:textId="4C58CA2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EC557F8" w14:textId="3CFE432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CC92A6" w14:textId="44101C4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A229DB4" w14:textId="32F41C5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D08F374" w14:textId="2567273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70AD03" w14:textId="7BAA432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8DAD26B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A71BF9B" w14:textId="2601327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8D0A440" w14:textId="2F87496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3A30B2" w14:textId="40D49DF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6B09D7" w14:textId="081CAB2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5233F" w14:textId="4A2C485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05ECD2" w14:textId="5E803CC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5B1253" w14:textId="629C743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58378D69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C72BAA" w14:textId="2A906CD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E2D59A" w14:textId="5C33FF6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3B4E" w14:textId="3573CD2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D4E850" w14:textId="2DF9829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E1421F" w14:textId="0F1AA55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B258CF" w14:textId="7DC614D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05C3DB" w14:textId="3A7EDFA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6BC7CADA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638E1B7" w14:textId="30E46D8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F380AE3" w14:textId="11C2382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068567" w14:textId="4DAAAA8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387936" w14:textId="0A8A797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8F00AE" w14:textId="3C53EF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19FAEA" w14:textId="2AB9708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BBA578" w14:textId="3DAB0B7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C30EE75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BDFA5D" w14:textId="7466B09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53AB4A7" w14:textId="2D6831B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12F9B" w14:textId="5D7E6C0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FC04FB" w14:textId="4A4F6B3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57E974" w14:textId="4776139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3B991" w14:textId="1927D10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12D2E1" w14:textId="57DB371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21A075D9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C38EDED" w14:textId="36FAFA5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F0C5464" w14:textId="68D455B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0E827B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B06FCB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D80AE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FE8D6C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842587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3D5DC74" w14:textId="77777777" w:rsidR="00CC6BC1" w:rsidRPr="004E2BA7" w:rsidRDefault="00CC6BC1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C8F2F5" w:themeFill="accent1" w:themeFillTint="33"/>
                </w:tcPr>
                <w:p w14:paraId="5E7700B7" w14:textId="1A924215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4DD35338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6635DA0" w14:textId="6385477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0B813D" w14:textId="749FAD17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69F141" w14:textId="544BF40F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591A44" w14:textId="73D023C2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9515968" w14:textId="106AD2CF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DF8ED3" w14:textId="3EADEBBC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76F64A" w14:textId="29831A67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7081E790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2C5932" w14:textId="219FA1A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66A271" w14:textId="5069453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728345" w14:textId="1678FDD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B22CD13" w14:textId="66D7D50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223808" w14:textId="2145668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CC547C" w14:textId="79C7D04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D20120" w14:textId="4CF96BA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726ABB0A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29D6F55" w14:textId="125B1C1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C4EF90" w14:textId="446CB54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273F6E" w14:textId="6B43D11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B929D0" w14:textId="2BC4713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85FC02" w14:textId="1F82C3C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21C4D9" w14:textId="0218AC3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8996CC" w14:textId="256C0C9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800E0C1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9671E9" w14:textId="57C929F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9CB41D" w14:textId="0C69836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B6866A" w14:textId="32D4D11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4F6E18" w14:textId="2C2F14A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3F6389" w14:textId="79B7548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DA7049" w14:textId="0730F7B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2818E" w14:textId="6084DE4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0488470A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BB207B" w14:textId="5FD2DA9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D9FCC0" w14:textId="24169F6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C24B6F" w14:textId="6CAD96D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D4BA90" w14:textId="3C5F968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060CF6" w14:textId="1628524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2C33BA" w14:textId="41EA830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C931CD" w14:textId="18DA5E3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1DDDA239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19FBA2" w14:textId="6D5B8F8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D76E1D" w14:textId="52D3E4C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A8168B" w14:textId="6F2FAAB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759B53" w14:textId="45FA4B9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D4AE46" w14:textId="0C0A30A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2E7537" w14:textId="146512C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53AB40" w14:textId="3A232F9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1412562B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A534BB" w14:textId="705834E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4C37A" w14:textId="7962F57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2BD51E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9BC9C6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987DBB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1C4FBE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2BF993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E807A54" w14:textId="77777777" w:rsidR="00CC6BC1" w:rsidRPr="004E2BA7" w:rsidRDefault="00CC6BC1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CC6BC1" w:rsidRPr="004E2BA7" w14:paraId="544D170D" w14:textId="77777777" w:rsidTr="004E2BA7">
              <w:trPr>
                <w:trHeight w:val="2098"/>
              </w:trPr>
              <w:tc>
                <w:tcPr>
                  <w:tcW w:w="2499" w:type="pct"/>
                  <w:shd w:val="clear" w:color="auto" w:fill="C8F2F5" w:themeFill="accent1" w:themeFillTint="33"/>
                </w:tcPr>
                <w:p w14:paraId="07B70A9D" w14:textId="63F36C93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6B6552F0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1ED1F3" w14:textId="00456F82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69117E" w14:textId="64E683BC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D11425" w14:textId="7FF8E48C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9FEB591" w14:textId="6D2FEC0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886B9E" w14:textId="68695FB0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957479" w14:textId="01B8E397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A22B55" w14:textId="6B1EB525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62159C63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2BB315" w14:textId="79FF7D1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81E3B4" w14:textId="51B07F5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093745" w14:textId="0059EC1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9A4BD2" w14:textId="6104715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5BBDF0" w14:textId="509B77D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26365" w14:textId="2613BE3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FC1747" w14:textId="167FF79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1DF531AC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1D7880" w14:textId="181D161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FA4B970" w14:textId="1512A99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6AF01B" w14:textId="040B17F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89FD5F" w14:textId="12130EA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C9FCE2" w14:textId="5A32A0D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F715A4" w14:textId="35A6A52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05D624" w14:textId="09FDBC5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EC1D72C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7F5100" w14:textId="31464CC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534BB6" w14:textId="37B654F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8C4F60" w14:textId="750FA76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DC993" w14:textId="366F693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BAF2FB" w14:textId="10D8425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8544A" w14:textId="4C6F18A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964AD7" w14:textId="7E58298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7608F03B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D688E3E" w14:textId="2BE508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F25E9DE" w14:textId="0480B20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89C18A" w14:textId="666F1F4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2A772" w14:textId="7472526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6E91DC" w14:textId="5D34A91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DE8FC4" w14:textId="146DE1A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3E5327" w14:textId="7C7FC94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38FA7D48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F50B4F" w14:textId="088BBF6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6BFA38E" w14:textId="11C0350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F22780" w14:textId="3BC18FE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13B8" w14:textId="0F4C014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1B58DA" w14:textId="3EB8964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2C94C9" w14:textId="3A1E25C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54CAF1" w14:textId="0C357DF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72099547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CA50533" w14:textId="060D04B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1C571C2" w14:textId="5550DF9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A9FF9B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FDF3D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E3D96F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972F5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5BEFC1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4B0C0A6" w14:textId="77777777" w:rsidR="00CC6BC1" w:rsidRPr="004E2BA7" w:rsidRDefault="00CC6BC1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C8F2F5" w:themeFill="accent1" w:themeFillTint="33"/>
                </w:tcPr>
                <w:p w14:paraId="3BDB83E3" w14:textId="18A574D7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531A36A1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5F5E60" w14:textId="04B3E422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8B46A95" w14:textId="39458333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C69AA92" w14:textId="5623D039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CC19813" w14:textId="2E8482CC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F4069E" w14:textId="73DB57A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AE9CAA" w14:textId="6B1739D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BCE140" w14:textId="7F10F800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2A1B749A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AEAB5C" w14:textId="0C586B6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AF0BF56" w14:textId="6F493AA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E93B0E" w14:textId="2E5C4E9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8B68BE" w14:textId="4EF65C7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3E26FF" w14:textId="6744745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6B0D14" w14:textId="5F0993A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E1AFA0" w14:textId="73E26C5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57778FE0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A550BDD" w14:textId="2863BB0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B507E9" w14:textId="3D6BDE8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FD3B67" w14:textId="7C16447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DCBC61" w14:textId="1BF885A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33A68A" w14:textId="245C747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8B2AE" w14:textId="04F623B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3BA00B" w14:textId="3C70D51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7228878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D761F6" w14:textId="0FC2D0E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5EF31" w14:textId="5EC1B77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5CF98" w14:textId="6C19BCA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39B4D1" w14:textId="5A1B244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DA820B" w14:textId="2A8B234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BBBF92" w14:textId="124148B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B0FE8E" w14:textId="0C18AC2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51DEA4D1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2DA393D" w14:textId="345EED0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2A43D" w14:textId="61D9026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F39227" w14:textId="068C9F4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3A9B6A" w14:textId="66CA804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6902A8" w14:textId="51C67AA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97B602" w14:textId="711AB8B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2E2F70" w14:textId="54F691E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517146B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65CA8D" w14:textId="52B5CC4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88141" w14:textId="5923325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236206" w14:textId="540A659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7437A0" w14:textId="2C9AB52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86DEDA" w14:textId="79606BF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01E5F" w14:textId="3B4DF57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9FFCC" w14:textId="09819BC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6EC191DB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772883" w14:textId="491B4BA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59E2AF" w14:textId="2C4EAFC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5A3D26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8B218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053403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2325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B603ED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3057B04" w14:textId="77777777" w:rsidR="00CC6BC1" w:rsidRPr="004E2BA7" w:rsidRDefault="00CC6BC1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CC6BC1" w:rsidRPr="004E2BA7" w14:paraId="071E2E39" w14:textId="77777777" w:rsidTr="004E2BA7">
              <w:trPr>
                <w:trHeight w:val="2098"/>
              </w:trPr>
              <w:tc>
                <w:tcPr>
                  <w:tcW w:w="2499" w:type="pct"/>
                  <w:shd w:val="clear" w:color="auto" w:fill="C8F2F5" w:themeFill="accent1" w:themeFillTint="33"/>
                </w:tcPr>
                <w:p w14:paraId="2C7A3C51" w14:textId="3F8F1651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741A35E0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68CD29" w14:textId="2F76DC4F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9380A7" w14:textId="026ECA1E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BB4995" w14:textId="60849B01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C029478" w14:textId="40D7EFBD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06BA68" w14:textId="656449AE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29D02B" w14:textId="6B36515E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23D7CA" w14:textId="2CE29B20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7F21153E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2C91B5E2" w14:textId="2784601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6CFB5AF8" w14:textId="2042C5A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1DDBAF5" w14:textId="08FF14D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259FAFB" w14:textId="7B3D475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40FE4EF2" w14:textId="28226BC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72769A2" w14:textId="76EA468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3E0C763F" w14:textId="2724D0C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2BC6E6D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338DADE" w14:textId="0065639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7314D7E" w14:textId="47D1C68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76A242" w14:textId="68C9171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3B7C64" w14:textId="69611FF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01FEDEE" w14:textId="6146F82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F7A8FC" w14:textId="6B8626B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F1AD077" w14:textId="6E876FF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74E9BE5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1E5158D" w14:textId="70E2A43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C78A6C6" w14:textId="0DE629B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A2F0FE" w14:textId="49E6DA2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040BCD" w14:textId="3D8BC35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4594E9" w14:textId="3F1495E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6E7586" w14:textId="523A9C2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9F8F71" w14:textId="777313D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00680325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2DBF82B9" w14:textId="0596CFF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706C794" w14:textId="0B16479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234079" w14:textId="3C0954A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6D3547" w14:textId="598DE7B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9A1BE09" w14:textId="4FC0648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041F8F" w14:textId="7BD7BB6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23B84F2" w14:textId="0BC0D40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01CD949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14D6401" w14:textId="74AF28D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10251BC" w14:textId="238D694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065337" w14:textId="4511861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B34E7A" w14:textId="0EBDD55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D6A065" w14:textId="1391392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D4291F" w14:textId="73608DB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D3A4959" w14:textId="0A7BAE0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733A2CA5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2DC8AC66" w14:textId="62EE4EF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68A8798" w14:textId="645EF9A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809116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E4ABBAD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40ECF02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2886E5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8CBF31A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9CFADFB" w14:textId="77777777" w:rsidR="00CC6BC1" w:rsidRPr="004E2BA7" w:rsidRDefault="00CC6BC1" w:rsidP="004E2BA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C8F2F5" w:themeFill="accent1" w:themeFillTint="33"/>
                </w:tcPr>
                <w:p w14:paraId="4F52295C" w14:textId="17EF84AA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352AF885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098A96" w14:textId="443EEFA8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166000" w14:textId="6840F469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86DD317" w14:textId="345101E9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847F332" w14:textId="3AF10ACD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4996D6" w14:textId="5F366989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2C6923" w14:textId="2D1E42AC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CA0B93" w14:textId="3A191C2D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23669ED7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CD25E" w14:textId="3800122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6F4800" w14:textId="45E5130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29F866" w14:textId="0ED7AD8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2B3713" w14:textId="7AD32A7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EC9B75" w14:textId="7E00EAD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A14C341" w14:textId="32E411A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934FBB" w14:textId="3F2BEB0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10A6A867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E852C8" w14:textId="50ACE0D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BC90BC" w14:textId="4EBD492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093A1C" w14:textId="3AB6B3B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073EC1" w14:textId="09B8933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FF5240" w14:textId="04647B0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031672" w14:textId="096CAA4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811245" w14:textId="3D3B263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13E6C24F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9727E5" w14:textId="5410CA8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E26A0A" w14:textId="1F55D0D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0AC00D" w14:textId="4A38757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7671F5" w14:textId="292A7C8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FECFE5" w14:textId="659E5B4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7A62D3" w14:textId="11483B3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2E224D" w14:textId="7ED268F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08B1D050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6B91E7A" w14:textId="5C92454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D2F6A0" w14:textId="33B7B87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4C3CD3" w14:textId="7CF81CF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C66FA6" w14:textId="7FB090C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B61D08" w14:textId="747A311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847AB2" w14:textId="23CA53A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63E0BE" w14:textId="25F3235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2D287FF6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914722" w14:textId="3F178F0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62B46C" w14:textId="795BF42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0819B" w14:textId="26AC481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68E023" w14:textId="489962B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6B8DD5" w14:textId="6BB0CA2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2D0C87" w14:textId="56B7163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468350" w14:textId="3A0D546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1596F75A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5C1C96D" w14:textId="0309D5B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5911E4" w14:textId="571305C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1059FA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58B94A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C9342E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E3C2EB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B99507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B9BE7F3" w14:textId="77777777" w:rsidR="00CC6BC1" w:rsidRPr="004E2BA7" w:rsidRDefault="00CC6BC1" w:rsidP="004E2BA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CC6BC1" w:rsidRPr="004E2BA7" w14:paraId="7FE2CEC1" w14:textId="77777777" w:rsidTr="004E2BA7">
              <w:trPr>
                <w:trHeight w:val="2098"/>
              </w:trPr>
              <w:tc>
                <w:tcPr>
                  <w:tcW w:w="2499" w:type="pct"/>
                  <w:shd w:val="clear" w:color="auto" w:fill="C8F2F5" w:themeFill="accent1" w:themeFillTint="33"/>
                </w:tcPr>
                <w:p w14:paraId="2BDFE520" w14:textId="6EDECF16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7051A79F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65BABE" w14:textId="79A252F9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B9D4C1" w14:textId="0EB68022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23BFC4" w14:textId="334CFF32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8078E6" w14:textId="251BBD24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AB0053" w14:textId="310CE7A5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3831CB" w14:textId="322FB86D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EDAF0B8" w14:textId="64A99CAB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09A5C218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98645E" w14:textId="44EB4D6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C4F294F" w14:textId="4C845C4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F0C0A0" w14:textId="1CA18C1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1A7698" w14:textId="6DC5656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446F1A" w14:textId="7C410D8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66EFAB" w14:textId="3602BC8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40547F0" w14:textId="2F6230B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63F7C4CE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713C898" w14:textId="6394FE0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0339B3" w14:textId="3DD9A6F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C950A2" w14:textId="2B6EB52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273110" w14:textId="751EB50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22753" w14:textId="1956F82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FB8660" w14:textId="6D92BAD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5EE804" w14:textId="542AD58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1B07D6EB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460D7F" w14:textId="1FC857C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18081E0" w14:textId="2509581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345D1" w14:textId="6C98E78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A3BCA" w14:textId="3F417DB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49E8F" w14:textId="59FE1BF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3962F" w14:textId="294C4D2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5578CA" w14:textId="476D42D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BCDCBC1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6CCC0AD" w14:textId="5609FDB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8087561" w14:textId="053A4DF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8BDD7D" w14:textId="0133B11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BCB052" w14:textId="7AD4A03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C4FE33" w14:textId="5CFB345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58BE27" w14:textId="1DC61A9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83868E" w14:textId="2957C08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679B33E1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10E809C" w14:textId="4B21B0C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4689DD1" w14:textId="5479C15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7B16CC" w14:textId="36BF924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26489A" w14:textId="44A0016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BC3A7F" w14:textId="503F3A8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D1252" w14:textId="6A72A43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54BB1D" w14:textId="31B5571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36C579F0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22319A" w14:textId="65771C3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D5CC3E" w14:textId="16482A5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09448F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97FA37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66E8C6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FCB0C5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16624A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0E3C9D9" w14:textId="77777777" w:rsidR="00CC6BC1" w:rsidRPr="004E2BA7" w:rsidRDefault="00CC6BC1" w:rsidP="004E2BA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C8F2F5" w:themeFill="accent1" w:themeFillTint="33"/>
                </w:tcPr>
                <w:p w14:paraId="4DC3659E" w14:textId="7EDB75E4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2640EA57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1E4BCB" w14:textId="79A59300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E8C15" w14:textId="6210AD5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60B33C" w14:textId="52C8BA1E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C8C1B6" w14:textId="40DD130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BC56CF" w14:textId="6B449360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D5B080F" w14:textId="30804DB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50FE85" w14:textId="56F9F7B0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27595838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6AE406" w14:textId="233438D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BA7A8B" w14:textId="0BE2BFD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FC0175" w14:textId="370ABAF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D0D2F9" w14:textId="08FF397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3A82C2" w14:textId="043BDCC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B72053" w14:textId="0C04F19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5FCD71" w14:textId="297E68D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5D2D1491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9A32F6" w14:textId="03CB43F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A1E04F" w14:textId="7A2E292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27017B" w14:textId="5589C2A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7089CC" w14:textId="1F1BFE8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634734" w14:textId="5491E18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F658A" w14:textId="0212562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D73C31" w14:textId="5BCAAFE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7B642B31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7AE6C1" w14:textId="45E57CA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3390D" w14:textId="7F0469B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E097BD" w14:textId="68DA8A5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2A1CC8" w14:textId="777FDB8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9EE685" w14:textId="16581A1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FE4932" w14:textId="58FF465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4AC494" w14:textId="3A649AE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3BDE3356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CD9F74D" w14:textId="150D1E1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F13297" w14:textId="517B444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2EC118" w14:textId="29CFBC2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B28152" w14:textId="19B2102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180B32" w14:textId="47D0004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723FEC" w14:textId="4690184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0B3ADF" w14:textId="37CA688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29EFD75B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64382B" w14:textId="3B613C9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CB9FDD" w14:textId="2FED6EA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C0BDBF" w14:textId="5B1501F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3C27C5" w14:textId="0ADA60E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CE932C" w14:textId="490E501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F0DA53" w14:textId="39D49E9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F465BD" w14:textId="37913BA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2CEDB969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2593C6" w14:textId="43A3813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A30B57" w14:textId="4DC4F23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F6DE8D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C487D0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9B0012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5E6D48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934C95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6EEBD59" w14:textId="77777777" w:rsidR="00CC6BC1" w:rsidRPr="004E2BA7" w:rsidRDefault="00CC6BC1" w:rsidP="004E2BA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CC6BC1" w:rsidRPr="004E2BA7" w14:paraId="24A4D865" w14:textId="77777777" w:rsidTr="004E2BA7">
              <w:trPr>
                <w:trHeight w:val="2098"/>
              </w:trPr>
              <w:tc>
                <w:tcPr>
                  <w:tcW w:w="2499" w:type="pct"/>
                  <w:shd w:val="clear" w:color="auto" w:fill="C8F2F5" w:themeFill="accent1" w:themeFillTint="33"/>
                </w:tcPr>
                <w:p w14:paraId="3B22B0A2" w14:textId="0BA4C183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25702601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DF0DB2" w14:textId="48CB396E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1D2D25" w14:textId="2A001601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59C937" w14:textId="7CDC2A8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5894EF2" w14:textId="4CE4C871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A67F72" w14:textId="05E60EB6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73F09D" w14:textId="2B1FE144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E2735A" w14:textId="6C35E8AA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0B79B7FA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A6EBF4A" w14:textId="52C3A69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AD6C4C" w14:textId="606861D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208776" w14:textId="4717B4B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F98A43" w14:textId="6F432C5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3A28B9" w14:textId="29894F5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3908C4" w14:textId="667B268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120C96" w14:textId="00B866D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6AFA9E2E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93B16F" w14:textId="57BEF99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0AD154" w14:textId="65660BE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0D73D6" w14:textId="320D229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196EF" w14:textId="1C088ED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81F86" w14:textId="147B23C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E2335" w14:textId="6A2F9A8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2985B2" w14:textId="7507656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32C4C081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B934479" w14:textId="5AD1C4E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BB6A6CE" w14:textId="4BDDFD3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A064D" w14:textId="7167B36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408D2B" w14:textId="6329AF4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47240" w14:textId="29EB2F2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4FF3F7" w14:textId="5DBC9AE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4F282A" w14:textId="1CC2EB5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2CDBFA86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119E869" w14:textId="10D14A9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9F5CBEE" w14:textId="7C26702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9D1D64" w14:textId="287CAF4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D3415" w14:textId="53B3724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43F0A8" w14:textId="4B39ED4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42D94" w14:textId="0CD0E83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056AB9" w14:textId="61ED5A8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2CFD7649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26ACD1" w14:textId="5E30682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CC081FF" w14:textId="6C6B9DE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481D0F" w14:textId="51695D1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8F8105" w14:textId="7B03845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57BFA" w14:textId="7530400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8201E9" w14:textId="37EEA80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900430" w14:textId="19F3AD4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7B91BA6D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2AFA7FD" w14:textId="022C952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7CC43BD" w14:textId="081513B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4F97A7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79D461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D59109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29F398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672C239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0A9F0DE" w14:textId="77777777" w:rsidR="00CC6BC1" w:rsidRPr="004E2BA7" w:rsidRDefault="00CC6BC1" w:rsidP="004E2BA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C8F2F5" w:themeFill="accent1" w:themeFillTint="33"/>
                </w:tcPr>
                <w:p w14:paraId="328A457F" w14:textId="6C761884" w:rsidR="00CC6BC1" w:rsidRPr="004E2BA7" w:rsidRDefault="004E2BA7" w:rsidP="004E2BA7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CC6BC1" w:rsidRPr="004E2BA7" w14:paraId="392FFB93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98F299" w14:textId="077AC79F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9FD323" w14:textId="51116314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173D3C8" w14:textId="486EB4D5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90996A" w14:textId="61EDD5FF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5A57B7" w14:textId="52DB344C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E3EA03" w14:textId="22772D4A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954975" w14:textId="08B14CA3" w:rsidR="00CC6BC1" w:rsidRPr="004E2BA7" w:rsidRDefault="004E2BA7" w:rsidP="004E2BA7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C6BC1" w:rsidRPr="004E2BA7" w14:paraId="7C59E165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D309BA" w14:textId="3821D6C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28D772" w14:textId="7AEC4BB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DE1712" w14:textId="5A34631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27C6A2" w14:textId="1CD1D22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F63DA9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FC1E6C" w14:textId="34DE541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2812E4" w14:textId="448F2FD2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697FD5" w14:textId="1EC372C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614DCEEE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F28E9C9" w14:textId="4F264E9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D94DD" w14:textId="04BD3FE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64E21D" w14:textId="16B9164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4347E1" w14:textId="318CE8F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29584E" w14:textId="0B00E73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2D92CF" w14:textId="56F9BBF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65ED50" w14:textId="36F0DBE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28D42A83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87B80" w14:textId="76EA9426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7682BD" w14:textId="30C73BB3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827112" w14:textId="416164BF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386766" w14:textId="79EF15A9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3A62B" w14:textId="1241474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6AB1F7" w14:textId="59BCD44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3A0B67" w14:textId="1E43886C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7BABF215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E6FB0FD" w14:textId="57DBD48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E5CC1A" w14:textId="69921B8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D3D465" w14:textId="696F0C8D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87DD16" w14:textId="3B200231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399040" w14:textId="7937E87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5FB972" w14:textId="08FE3D1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5A2E39" w14:textId="352AA7CB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4E22222B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73045F" w14:textId="6F89829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7B6F60" w14:textId="23551D7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C9EED" w14:textId="75B5E83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19B70C" w14:textId="400D101A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90361B" w14:textId="5D32ED4E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9E263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86F1E" w14:textId="1DEB1130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4BAC6A" w14:textId="45540155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C6BC1" w:rsidRPr="004E2BA7" w14:paraId="23A2983E" w14:textId="77777777" w:rsidTr="00487B7D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85A64A" w14:textId="082C62D4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E1654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49101E" w14:textId="4AA9DB78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="00B11521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FC2151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971923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AC1F19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31AB37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825277" w14:textId="77777777" w:rsidR="00CC6BC1" w:rsidRPr="004E2BA7" w:rsidRDefault="00CC6BC1" w:rsidP="004E2BA7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FB7437D" w14:textId="77777777" w:rsidR="00CC6BC1" w:rsidRPr="004E2BA7" w:rsidRDefault="00CC6BC1" w:rsidP="004E2BA7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CC6BC1" w:rsidRPr="004E2BA7" w:rsidRDefault="00CC6BC1" w:rsidP="004E2BA7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1667" w:type="pct"/>
            <w:vAlign w:val="center"/>
          </w:tcPr>
          <w:p w14:paraId="0828F010" w14:textId="77777777" w:rsidR="00B11521" w:rsidRPr="004E2BA7" w:rsidRDefault="00B11521" w:rsidP="00B11521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D25A79" w:themeColor="accent6"/>
                <w:sz w:val="140"/>
                <w:szCs w:val="140"/>
                <w:lang w:bidi="ru-RU"/>
              </w:rPr>
            </w:pPr>
            <w:r w:rsidRPr="004E2BA7">
              <w:rPr>
                <w:rFonts w:ascii="Arial Narrow" w:hAnsi="Arial Narrow"/>
                <w:b/>
                <w:bCs/>
                <w:noProof/>
                <w:color w:val="D25A79" w:themeColor="accent6"/>
                <w:sz w:val="140"/>
                <w:szCs w:val="140"/>
                <w:lang w:bidi="ru-RU"/>
              </w:rPr>
              <w:fldChar w:fldCharType="begin"/>
            </w:r>
            <w:r w:rsidRPr="004E2BA7">
              <w:rPr>
                <w:rFonts w:ascii="Arial Narrow" w:hAnsi="Arial Narrow"/>
                <w:b/>
                <w:bCs/>
                <w:noProof/>
                <w:color w:val="D25A79" w:themeColor="accent6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4E2BA7">
              <w:rPr>
                <w:rFonts w:ascii="Arial Narrow" w:hAnsi="Arial Narrow"/>
                <w:b/>
                <w:bCs/>
                <w:noProof/>
                <w:color w:val="D25A79" w:themeColor="accent6"/>
                <w:sz w:val="140"/>
                <w:szCs w:val="1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D25A79" w:themeColor="accent6"/>
                <w:sz w:val="140"/>
                <w:szCs w:val="140"/>
                <w:lang w:bidi="ru-RU"/>
              </w:rPr>
              <w:t>2023</w:t>
            </w:r>
            <w:r w:rsidRPr="004E2BA7">
              <w:rPr>
                <w:rFonts w:ascii="Arial Narrow" w:hAnsi="Arial Narrow"/>
                <w:b/>
                <w:bCs/>
                <w:noProof/>
                <w:color w:val="D25A79" w:themeColor="accent6"/>
                <w:sz w:val="140"/>
                <w:szCs w:val="14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CE5D2" w:themeFill="accent2" w:themeFillTint="33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1705"/>
              <w:gridCol w:w="1706"/>
            </w:tblGrid>
            <w:tr w:rsidR="00B11521" w:rsidRPr="004E2BA7" w14:paraId="2A9E2FE6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F6DEE4" w:themeFill="accent6" w:themeFillTint="33"/>
                </w:tcPr>
                <w:p w14:paraId="258E3BCE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9"/>
                    <w:gridCol w:w="221"/>
                    <w:gridCol w:w="221"/>
                    <w:gridCol w:w="218"/>
                    <w:gridCol w:w="218"/>
                    <w:gridCol w:w="218"/>
                    <w:gridCol w:w="218"/>
                  </w:tblGrid>
                  <w:tr w:rsidR="00B11521" w:rsidRPr="004E2BA7" w14:paraId="69C5B85A" w14:textId="77777777" w:rsidTr="005657C9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9904D5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5B45A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98C158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237BB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4D1B5A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1F34AB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34705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4F596EA4" w14:textId="77777777" w:rsidTr="005657C9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3E483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domenica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66031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domenica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11BF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domenica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E9A1D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domenica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F1FB1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3B4AB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AF6F9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3EF17B0" w14:textId="77777777" w:rsidTr="005657C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4F6619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0BD4A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FE9AD8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B23FE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B4A351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E2B73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9B112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2CD9706" w14:textId="77777777" w:rsidTr="005657C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66C65B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787392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9A984C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57DC2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A5826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89B3F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CADEA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3F450B4" w14:textId="77777777" w:rsidTr="005657C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427848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B14874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D96DDC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C5ED9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3951D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D065D1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82EBC2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3ABDB7A" w14:textId="77777777" w:rsidTr="005657C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EC8AF8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402B95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78D1CA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B9097D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51E126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B5110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659F22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EA7E072" w14:textId="77777777" w:rsidTr="005657C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30F7CD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435DDD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8C336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A9C0BD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F80389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508A74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05B97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95A3854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F6DEE4" w:themeFill="accent6" w:themeFillTint="33"/>
                </w:tcPr>
                <w:p w14:paraId="052FA9DD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731BF5C1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94315F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36B1D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0BAD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1D16CF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00E654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910A44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43C65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0DF2E1B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2AFCF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DB241E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971A1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D03F1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12312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DF5459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7AAAA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FB5D12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9C97FF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3F352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E797E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BC28C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7453C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BF913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3328E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C1A987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26BDD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4D725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28450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EDEE9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648B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80104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FD93C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DFF09D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35844B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518D8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B04F5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06C6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ABCDA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CC9B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D37A1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E51B17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C2935E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05ACC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1D0D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75A8A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D546F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0F980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48A79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8A5293E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1297E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5B034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9FD7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9D479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D0871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DBFE6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BCCA2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32C03E4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B11521" w:rsidRPr="004E2BA7" w14:paraId="2F41024E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F6DEE4" w:themeFill="accent6" w:themeFillTint="33"/>
                </w:tcPr>
                <w:p w14:paraId="11A05DE1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3D3D574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3E339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4EF4AF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0DD7E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21B72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7B3585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C1029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8C379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6AF3CA5B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49F3D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1C700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B0265D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09531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C4F0A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51B81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115B9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310CCD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A6F3B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0E10B5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7D3AF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4AC8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F5034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8AB77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AC5A4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364C3F8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8EDC4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1A53B8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EA6D0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6B44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02F1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BA561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5DC6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B4BF78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BEBA3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EF9AD0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6F236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AD318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51FA7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02425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B86D7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F110F3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63973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DC49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5CC9D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B86B9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05417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CA35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2C37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C6CE153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C823F5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C42B6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C280A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CEB6A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2D82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6BFB3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90F75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80D1381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F6DEE4" w:themeFill="accent6" w:themeFillTint="33"/>
                </w:tcPr>
                <w:p w14:paraId="08B21A5A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666DF217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A9A40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07206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73B4B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79B8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4670D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63F06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10A626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68B21CE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ED530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5979C0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4A440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20F8A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EF909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8A784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34EE9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6149E0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40BA21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56DDF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8F409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AE19E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258BF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7747A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0522C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D30D81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FFEB1E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AE7F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A0F54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EE476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365DD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ABAA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975F5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2B4DA3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DE6A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B43E1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C00A9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625EA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D6F24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1A83E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4358D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44A384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25730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BBEDE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A3711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3670F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97DBD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D99E8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A439C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6CCB07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5CD3B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376A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5C276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609DD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31E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4A200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BAF16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599FB0C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B11521" w:rsidRPr="004E2BA7" w14:paraId="4DFFFC5C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F6DEE4" w:themeFill="accent6" w:themeFillTint="33"/>
                </w:tcPr>
                <w:p w14:paraId="6C02496B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1855C2DB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C77AF8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C5418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70A6A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B6F644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126A3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80AB5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395A9B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686AF337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20F72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B6FB8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ADC016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2F597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88CE4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5F3B2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6D6FE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6FB0377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01804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6A4562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9EEE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9E305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B1442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90A87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9BD9B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3CA6C1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C0AD7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8CC9CA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A1AED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E677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93505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ED25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58CD5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E0ACB08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A2180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81BF8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9D943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4B79E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FED7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96CB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159BE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DB98E9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1BAAC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37368F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E891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E54D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7A280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5F7A7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EA688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9AD45A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2A0E90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217F92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BCFCB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37EC4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F0FB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BACFB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BFC9C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75576B4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F6DEE4" w:themeFill="accent6" w:themeFillTint="33"/>
                </w:tcPr>
                <w:p w14:paraId="44B78DDD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7DA2A227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CA332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81906C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6EA0B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EDA6B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2100D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2ADDF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92826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37DDD8F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33BD7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F8251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B4D42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3BB75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F5FA1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87607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8CFD4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4F4CFCB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4D9A12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08F13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AE23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64140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61C43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B119C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365F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A89433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D47F5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25988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5932C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FEF8C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9AD25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85457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C653C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C53614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EE4CF8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FB390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C69AA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28CB5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0DC96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F47DD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8C598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BADD0C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C743A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7AF7E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84D5B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06EEC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02E4F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17AD8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69ECC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AB9F55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305D5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7A42D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27F8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C346F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8570C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446B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6DBC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B07316D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B11521" w:rsidRPr="004E2BA7" w14:paraId="5073E9D1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F6DEE4" w:themeFill="accent6" w:themeFillTint="33"/>
                </w:tcPr>
                <w:p w14:paraId="7081467C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3AF34AE3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7A06E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68599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419EC5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74A5C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08EF08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C6C5A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9A211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20353EF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228CCBC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0E720E3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4898696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1A0FDC2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6D7D67D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F0541E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07BE079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B57F987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5BE264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AD0799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D58E5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C27C7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2CD6E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3D9D0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EBD32E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97F04F3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290C8FE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1F86A8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1AA07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89F72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DA6BE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6B531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7606E9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058E2F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8EDA84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05EA3D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C0FB7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7D296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BAA2E5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C04B8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E1E02A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F5346C8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1D07E1D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26FD34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09A41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E8B08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C9821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906BA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C7F6BB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67FB9A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48CF4C8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3B8E4F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358BF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C4826B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70281D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63CE26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8C5C76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D01D91E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F6DEE4" w:themeFill="accent6" w:themeFillTint="33"/>
                </w:tcPr>
                <w:p w14:paraId="0AF31623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4EF83DF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5061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E6B3B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89186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7AAFC5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B5C574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649F0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2367A2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4FA17E0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6E483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D4EF6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F1D7B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EDDE1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6D612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B34343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C3D3D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27F2BC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6C6D2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A3EA6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65241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26C9D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1A397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1C37F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9BEA7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FD75683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03D7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0246C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6256F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F730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DC0AC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96B2E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5A721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79AC91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EB2F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C54DC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44C7A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ABD96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BF79A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A57E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FC06B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9405957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204D3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3E3D9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CDE68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11C1F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4B741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B1F2F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1FE2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37A835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4B02E6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F1106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0F9B0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BB6AA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F7867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EEA8E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D24A5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0E0E2A28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B11521" w:rsidRPr="004E2BA7" w14:paraId="7F5AB837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F6DEE4" w:themeFill="accent6" w:themeFillTint="33"/>
                </w:tcPr>
                <w:p w14:paraId="09DDD3FE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390FE05E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1A5B5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2DF40F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F8E82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4EEC7A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6E474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B25BE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7D256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7DCE137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1F3FB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DCB61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432D7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33C0D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78C73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7ECEF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D7832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AB7F001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CE19A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EBA9F3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79E2E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01C7E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5EAD8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34E2B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EBA22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8D0723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7F47A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6ECCF8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E30DB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1255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D6A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24A5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E9EA5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6DEEF5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FBB451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E5615F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473D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C451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642CB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15729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DA684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F9394D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18FBE9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28F30E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53A81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37D1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C2272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64060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87A9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CE56B3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C31AB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6E3862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EC3E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CDB20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2C8C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4D29E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4C36F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84FBDE7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F6DEE4" w:themeFill="accent6" w:themeFillTint="33"/>
                </w:tcPr>
                <w:p w14:paraId="06353059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5607A44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8C694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AE8874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B5999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D117D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C1D25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46FB5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243B6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41382FB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35102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4BA81E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215BEE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496AC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930DD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87DDD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56FD1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92AE1A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8BBA4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76091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4876C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01709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48D82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980ED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7EA91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37688F2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D1EAF6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3B30F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D2895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EC848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A4534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1AE84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4D31A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D2F85D7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570650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DFE74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B94C3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ACB7C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12840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5F4E9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55E49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19DEE2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2E752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51304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72A0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52F6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87836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C957E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3EA71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6162EA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C6609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73E4C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1BC76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BD58E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07702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65E0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5C683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C088ECA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B11521" w:rsidRPr="004E2BA7" w14:paraId="536043CB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F6DEE4" w:themeFill="accent6" w:themeFillTint="33"/>
                </w:tcPr>
                <w:p w14:paraId="565A1834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8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4EACF65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5F776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E74959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9AABC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DBCAB7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09BFBB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0D2CD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7D3D7F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5BE4787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746E0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AEFD3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359AB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7D806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B3B70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23A1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FAC85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9E5439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6EF26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FB08D0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1FC18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502C7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C7861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6FC93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86367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9D0C9E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5E93B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656364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6D882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C2C5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0DAA9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57654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D48A7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040F11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DD7DB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2C286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15B76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8C92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BA7B0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0E471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C9C96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EA119F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6D52A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078D1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BD1B8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4DD7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41ABA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3C63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B818E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837F54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56EA2E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06B636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D18C8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31F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FCF6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54125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4F388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5CA3A2D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F6DEE4" w:themeFill="accent6" w:themeFillTint="33"/>
                </w:tcPr>
                <w:p w14:paraId="4A26BAD2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4B3393BB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D9E86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B5704A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A19B8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5D953C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70C8A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ACF493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38E84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59FEE9F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B73FA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11D7E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9400B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EC8A3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7ED44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A30E3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B6482E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2DF28B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62103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15721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C5A65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8BC30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C5D8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1B3AF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B0FC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2311AB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2A42C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4FE87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96DF5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032E4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14190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12538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1B3E4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B05370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0DA87B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94676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4F5C3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91919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8BC92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B132A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F0840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2DB3313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1D4D3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27A42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D2157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8F1D4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63D1F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7BA78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D6F75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B7945D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43266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25611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09714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4AF80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18D79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14840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1A63F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3678CD14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CC6BC1" w:rsidRPr="004E2BA7" w:rsidRDefault="00CC6BC1" w:rsidP="004E2BA7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  <w:tc>
          <w:tcPr>
            <w:tcW w:w="1666" w:type="pct"/>
            <w:vAlign w:val="center"/>
          </w:tcPr>
          <w:p w14:paraId="610CA91F" w14:textId="77777777" w:rsidR="00B11521" w:rsidRPr="004E2BA7" w:rsidRDefault="00B11521" w:rsidP="00B11521">
            <w:pPr>
              <w:pStyle w:val="ad"/>
              <w:shd w:val="clear" w:color="auto" w:fill="FFFFFF" w:themeFill="background1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427EBD" w:themeColor="accent5"/>
                <w:sz w:val="140"/>
                <w:szCs w:val="140"/>
                <w:lang w:bidi="ru-RU"/>
              </w:rPr>
            </w:pPr>
            <w:r w:rsidRPr="004E2BA7">
              <w:rPr>
                <w:rFonts w:ascii="Arial Narrow" w:hAnsi="Arial Narrow"/>
                <w:b/>
                <w:bCs/>
                <w:noProof/>
                <w:color w:val="427EBD" w:themeColor="accent5"/>
                <w:sz w:val="140"/>
                <w:szCs w:val="140"/>
                <w:lang w:bidi="ru-RU"/>
              </w:rPr>
              <w:fldChar w:fldCharType="begin"/>
            </w:r>
            <w:r w:rsidRPr="004E2BA7">
              <w:rPr>
                <w:rFonts w:ascii="Arial Narrow" w:hAnsi="Arial Narrow"/>
                <w:b/>
                <w:bCs/>
                <w:noProof/>
                <w:color w:val="427EBD" w:themeColor="accent5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4E2BA7">
              <w:rPr>
                <w:rFonts w:ascii="Arial Narrow" w:hAnsi="Arial Narrow"/>
                <w:b/>
                <w:bCs/>
                <w:noProof/>
                <w:color w:val="427EBD" w:themeColor="accent5"/>
                <w:sz w:val="140"/>
                <w:szCs w:val="140"/>
                <w:lang w:bidi="ru-RU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color w:val="427EBD" w:themeColor="accent5"/>
                <w:sz w:val="140"/>
                <w:szCs w:val="140"/>
                <w:lang w:bidi="ru-RU"/>
              </w:rPr>
              <w:t>2024</w:t>
            </w:r>
            <w:r w:rsidRPr="004E2BA7">
              <w:rPr>
                <w:rFonts w:ascii="Arial Narrow" w:hAnsi="Arial Narrow"/>
                <w:b/>
                <w:bCs/>
                <w:noProof/>
                <w:color w:val="427EBD" w:themeColor="accent5"/>
                <w:sz w:val="140"/>
                <w:szCs w:val="14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C8F2F5" w:themeFill="accent1" w:themeFillTint="33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1705"/>
            </w:tblGrid>
            <w:tr w:rsidR="00B11521" w:rsidRPr="004E2BA7" w14:paraId="4E818E30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D9E5F1" w:themeFill="accent5" w:themeFillTint="33"/>
                </w:tcPr>
                <w:p w14:paraId="3DC0EBA9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>JANVIER</w:t>
                  </w:r>
                </w:p>
                <w:tbl>
                  <w:tblPr>
                    <w:tblStyle w:val="CalendarTable"/>
                    <w:tblW w:w="4993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9"/>
                    <w:gridCol w:w="221"/>
                    <w:gridCol w:w="220"/>
                    <w:gridCol w:w="218"/>
                    <w:gridCol w:w="218"/>
                    <w:gridCol w:w="218"/>
                    <w:gridCol w:w="218"/>
                  </w:tblGrid>
                  <w:tr w:rsidR="00B11521" w:rsidRPr="004E2BA7" w14:paraId="7395BED3" w14:textId="77777777" w:rsidTr="005657C9">
                    <w:trPr>
                      <w:trHeight w:val="227"/>
                    </w:trPr>
                    <w:tc>
                      <w:tcPr>
                        <w:tcW w:w="219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1D820B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22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12BD0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220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9EBB2DA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218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393D3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218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ED858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218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274D5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218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DCF44F8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0D082F72" w14:textId="77777777" w:rsidTr="005657C9">
                    <w:trPr>
                      <w:trHeight w:val="227"/>
                    </w:trPr>
                    <w:tc>
                      <w:tcPr>
                        <w:tcW w:w="219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C6919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C651A6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CC789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C651A6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3C1DA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C651A6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4ADB8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val="it-IT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C651A6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D56D1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C651A6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6C5EB8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C651A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E9AFC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 \@ dddd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C651A6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B2349E1" w14:textId="77777777" w:rsidTr="005657C9">
                    <w:trPr>
                      <w:trHeight w:val="227"/>
                    </w:trPr>
                    <w:tc>
                      <w:tcPr>
                        <w:tcW w:w="219" w:type="dxa"/>
                        <w:vAlign w:val="center"/>
                      </w:tcPr>
                      <w:p w14:paraId="0E10E1F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1" w:type="dxa"/>
                        <w:vAlign w:val="center"/>
                      </w:tcPr>
                      <w:p w14:paraId="38B9610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0" w:type="dxa"/>
                        <w:vAlign w:val="center"/>
                      </w:tcPr>
                      <w:p w14:paraId="3ACC080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405D077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4BF4B4B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05C6228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1D268E0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7CE8A31" w14:textId="77777777" w:rsidTr="005657C9">
                    <w:trPr>
                      <w:trHeight w:val="227"/>
                    </w:trPr>
                    <w:tc>
                      <w:tcPr>
                        <w:tcW w:w="219" w:type="dxa"/>
                        <w:vAlign w:val="center"/>
                      </w:tcPr>
                      <w:p w14:paraId="43D6247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1" w:type="dxa"/>
                        <w:vAlign w:val="center"/>
                      </w:tcPr>
                      <w:p w14:paraId="0940C58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0" w:type="dxa"/>
                        <w:vAlign w:val="center"/>
                      </w:tcPr>
                      <w:p w14:paraId="14E610D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5921420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6BEDECC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21A1E5B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5AF659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E7E69F5" w14:textId="77777777" w:rsidTr="005657C9">
                    <w:trPr>
                      <w:trHeight w:val="227"/>
                    </w:trPr>
                    <w:tc>
                      <w:tcPr>
                        <w:tcW w:w="219" w:type="dxa"/>
                        <w:vAlign w:val="center"/>
                      </w:tcPr>
                      <w:p w14:paraId="099851F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1" w:type="dxa"/>
                        <w:vAlign w:val="center"/>
                      </w:tcPr>
                      <w:p w14:paraId="338E4F1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0" w:type="dxa"/>
                        <w:vAlign w:val="center"/>
                      </w:tcPr>
                      <w:p w14:paraId="757D330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5F1C195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5405119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6181D3A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4CA0C3A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12ECC6E" w14:textId="77777777" w:rsidTr="005657C9">
                    <w:trPr>
                      <w:trHeight w:val="227"/>
                    </w:trPr>
                    <w:tc>
                      <w:tcPr>
                        <w:tcW w:w="219" w:type="dxa"/>
                        <w:vAlign w:val="center"/>
                      </w:tcPr>
                      <w:p w14:paraId="62B3ADC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1" w:type="dxa"/>
                        <w:vAlign w:val="center"/>
                      </w:tcPr>
                      <w:p w14:paraId="221D7F1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0" w:type="dxa"/>
                        <w:vAlign w:val="center"/>
                      </w:tcPr>
                      <w:p w14:paraId="60A21F4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4696B2E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1E5AD03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1CF1B41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7F9639A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4AC74FE" w14:textId="77777777" w:rsidTr="005657C9">
                    <w:trPr>
                      <w:trHeight w:val="227"/>
                    </w:trPr>
                    <w:tc>
                      <w:tcPr>
                        <w:tcW w:w="219" w:type="dxa"/>
                        <w:vAlign w:val="center"/>
                      </w:tcPr>
                      <w:p w14:paraId="3B656F1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1" w:type="dxa"/>
                        <w:vAlign w:val="center"/>
                      </w:tcPr>
                      <w:p w14:paraId="3D641BC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 \@ d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C651A6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20" w:type="dxa"/>
                        <w:vAlign w:val="center"/>
                      </w:tcPr>
                      <w:p w14:paraId="448B5BC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314C554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587168C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11CD732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8" w:type="dxa"/>
                        <w:vAlign w:val="center"/>
                      </w:tcPr>
                      <w:p w14:paraId="11C7AFB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710FDA1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  <w:lang w:val="it-IT"/>
                    </w:rPr>
                  </w:pPr>
                </w:p>
              </w:tc>
              <w:tc>
                <w:tcPr>
                  <w:tcW w:w="2501" w:type="pct"/>
                  <w:shd w:val="clear" w:color="auto" w:fill="D9E5F1" w:themeFill="accent5" w:themeFillTint="33"/>
                </w:tcPr>
                <w:p w14:paraId="41DEDCA9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6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26EEB853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C40AB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4DB3D9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9D56A3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57D27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30D71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B8ADB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ECA125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110524E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21FE4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23BCA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08757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8EE4D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EDF60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054AC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12B06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EE7F08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66479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D5BEE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A7E1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3F2B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D3902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4E060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B116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48EC9F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03C09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002E4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FB65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7D62C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36F6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1630C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59A15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D9DCF02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4E7CAD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DBBC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FA809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22ED0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EC01C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0D202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96A75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ADB49B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A1B278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C7B7B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E09DE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16BB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F7E3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0AD10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022F3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BE1BA21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A7FCC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99051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!A12 Is Not In Table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5BA1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10A0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0A8A2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63E62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1E95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DAE3058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B11521" w:rsidRPr="004E2BA7" w14:paraId="3A37DAA9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D9E5F1" w:themeFill="accent5" w:themeFillTint="33"/>
                </w:tcPr>
                <w:p w14:paraId="5B38A8C5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2041B1A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7AF658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D6F5B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9C2E4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A7AB8F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6D8A6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96287C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FF9D4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0D76604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48BC4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6C494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45412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E14CC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4A954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24DA6B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01F08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MonthStart3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DB5307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57BAA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A0DA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702E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3636E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E4E22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C3FE6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039D4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1D1B4A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B111B4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A4F2D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9D239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AEC9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04029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E39C7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F5693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C8197BB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50D20F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3B5C46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3D3B4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17D6A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939A6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97C02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B47F3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4DD46A8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A6BB9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77AE2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61ED2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D31AB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B42DD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4FE27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AF806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310B713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7EC7C1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660544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MonthEnd3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8DA87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4CF6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16352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03028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8590C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634C535B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D9E5F1" w:themeFill="accent5" w:themeFillTint="33"/>
                </w:tcPr>
                <w:p w14:paraId="0226A2DA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6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35259342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42420A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EC3FF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5FD34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8589B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ABECA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A395CA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B66AA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4ECA9DA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D8F0C9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E3C15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7E275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B8EA2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FB01E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984D5C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80B265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MonthStart4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35DE2B2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E0F563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6BD63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070D4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95F15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8F45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A1B37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6EFFF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51F783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CEA33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57C1E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B5B33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A96D6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D7884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94B11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598A6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80633F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53DE4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830CC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8E16F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13F86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2DEFE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59FC6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35338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DFA740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104122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3914F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E64DC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42A36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83BE0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1CCB1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A7D09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2AB74DB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C42AA8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93EEE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MonthEnd4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40FE2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380F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57C9F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ECE09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70564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6AEC7E8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B11521" w:rsidRPr="004E2BA7" w14:paraId="0B88B87B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D9E5F1" w:themeFill="accent5" w:themeFillTint="33"/>
                </w:tcPr>
                <w:p w14:paraId="0BCC54E6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07B5691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8E1A45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698A1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2E2BBCA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4B19C4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281E7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257FCA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A449F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42887637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8C3B5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CE539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69F53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F20B4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A7DF7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3499F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0297D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MonthStart5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02DD5A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2BFBA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6280E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F6DC3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6B888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611BE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79231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4535C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282CBE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6991B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08594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56A0D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64FE9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88DB5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52D68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FC7E3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AC8EBD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D591E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49E4E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DEC03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81D3F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AD11C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8FECD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7DBD0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54FE7C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0B6E9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69E838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7ADE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6454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DC01D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3F818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58EB8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8689B7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7B289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0D1E3C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MonthEnd5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1C33D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DA43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907A2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AC587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CB46D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021E2E7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  <w:shd w:val="clear" w:color="auto" w:fill="D9E5F1" w:themeFill="accent5" w:themeFillTint="33"/>
                </w:tcPr>
                <w:p w14:paraId="7F0A7F3F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6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6291278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C0911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8B0D4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89222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F0F9D4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AD1FEB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E556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F6B38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235FC15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A613E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563EA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AAFC19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A203F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97DD85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E2613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B9723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MonthStart6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65FCE0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B89B94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96480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5680A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92320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96FD1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77D8B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C2706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E9C88C3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70BB5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D0B52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C369B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BC9B8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76D6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CB6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8C5B7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610809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37A01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04968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0E7CA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D1B9F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D7E64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AA692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90762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CF19DD2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22302D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2FE87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F5DD3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48BD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E51FB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FF090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09042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AB6B26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C403D9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88459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MonthEnd6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E37DD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605B5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9D844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E7956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5C019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DE73FD5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B11521" w:rsidRPr="004E2BA7" w14:paraId="183B6F97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D9E5F1" w:themeFill="accent5" w:themeFillTint="33"/>
                </w:tcPr>
                <w:p w14:paraId="171A01F4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35720B2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C9BB1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51C40B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EABB7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27878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87D73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58D65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2299C5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6615A90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7323E42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42F3F94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4AF7F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BB54FA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5BD76B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080E5A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6BF661D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MonthStart7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F22DCF3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802C1C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CD073F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FCA21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E244E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7982B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98A6E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747F8D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3FF906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78325A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D4752A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3B91B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52BFC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94E18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9CF1E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6F805B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05CCC7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E527F6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DED712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1B830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7E2F2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6E3F14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AC82F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2292AD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49BCD2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31D266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057458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F1480B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B2A2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ABDD3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51C39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CA794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E81384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819E64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4A4D3F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MonthEnd7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657DB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A9458B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1BC40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C3C748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64EF7B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E593371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9E5F1" w:themeFill="accent5" w:themeFillTint="33"/>
                </w:tcPr>
                <w:p w14:paraId="1F17579C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6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56C0D7F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D88C22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8E35A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4AC2FF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B7EAD8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6B9467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D0656B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CFAA3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43B3FA8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2AFBF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14AF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57682F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8BC48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2FE633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31842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A7D56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MonthStart8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FF03C8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9F333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7D59F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F22CE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B18CA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6D004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B0DDC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387BC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286441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4F07B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E70CC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E23BA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18790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9E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0F7FC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A56E5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FCFFB51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3EFDDD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1E114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8A26B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FC045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401B0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58FC0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C8C23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9F6CFB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8E940D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6A7AD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F6424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59409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0E929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1A0F6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CEDCB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A547EEF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C8C95B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59A58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MonthEnd8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30815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DFABA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C8B12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40373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945A2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6968A10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B11521" w:rsidRPr="004E2BA7" w14:paraId="009810AB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D9E5F1" w:themeFill="accent5" w:themeFillTint="33"/>
                </w:tcPr>
                <w:p w14:paraId="3B34BD49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0204417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4E73A8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9B7E19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E55B3D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8E05CF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5AB21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6DFD35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97BB9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390BE332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5008C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6DD4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78364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C6CA0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41945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E5662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8C28F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MonthStart9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AE1ED0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17C4B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E35CC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6A26A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5922D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9A73F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5F86B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C13A2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F3C507B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84ED1C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2D1930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02836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77FD0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2E40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64109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DCE4A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E459E15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7E83D8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38E0CE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92137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0DD3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33A14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BE3AB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E055B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162748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CE597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A4B92F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51A19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B0D68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21D2A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9A341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CC584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2335B1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1E353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6ED544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MonthEnd9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C70FF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B7CD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B0703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CAA7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B5816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273B2E92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  <w:shd w:val="clear" w:color="auto" w:fill="D9E5F1" w:themeFill="accent5" w:themeFillTint="33"/>
                </w:tcPr>
                <w:p w14:paraId="24765202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6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137FA51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34EEB1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B5DF96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F2474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36615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F4203D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9A9E95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C2929F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6D2F743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ED609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9E3BC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68BF8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885D4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6F78A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275B02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4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F2EB0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MonthStart10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5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E46BEB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8A217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1E68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66D51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0A993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A4D17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0466B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E58C5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3EE60FB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B0FB17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1848F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34B8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524D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42A7F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3396F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3427F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1B3FF92A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0B821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8B28A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A2E57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49971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36222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C9E38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2994D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3523DA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679C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BB9A7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2B8A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11CD1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F57B5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88A05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7C72F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69B236C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513E8B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D28A8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MonthEnd10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19D1D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93C25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92E43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49C15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8AD24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74EB43E1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B11521" w:rsidRPr="004E2BA7" w14:paraId="578054CE" w14:textId="77777777" w:rsidTr="005657C9">
              <w:trPr>
                <w:trHeight w:val="2098"/>
              </w:trPr>
              <w:tc>
                <w:tcPr>
                  <w:tcW w:w="2499" w:type="pct"/>
                  <w:shd w:val="clear" w:color="auto" w:fill="D9E5F1" w:themeFill="accent5" w:themeFillTint="33"/>
                </w:tcPr>
                <w:p w14:paraId="64C42265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7"/>
                    <w:gridCol w:w="219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3C37BA8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687853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9DCE237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DF3E8E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46FC0F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4B062C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38872D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A67DE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3A7D95BB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FB200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D07E68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24E32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92A211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0450AE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BF668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CD2E7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MonthStart11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8AF9DA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EE5E75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EA097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791D7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6C9A9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3D22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51CB3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EE5E9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491636A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43EC3A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6E42D1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A396C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B9FE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1BAA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B1934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C982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630EADC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43BBC1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ABE89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06DD1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5BCAD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06E2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E607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9701E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3A21B1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AEE20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920D8F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2F5F3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43CE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827E2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E9C9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39774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55AE14A7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CF6069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567A26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MonthEnd11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CE113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76ABD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A460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4DFB0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A3E5A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125B3FF9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  <w:lang w:val="it-IT"/>
                    </w:rPr>
                  </w:pPr>
                </w:p>
              </w:tc>
              <w:tc>
                <w:tcPr>
                  <w:tcW w:w="2501" w:type="pct"/>
                  <w:shd w:val="clear" w:color="auto" w:fill="D9E5F1" w:themeFill="accent5" w:themeFillTint="33"/>
                </w:tcPr>
                <w:p w14:paraId="51B1E176" w14:textId="77777777" w:rsidR="00B11521" w:rsidRPr="004E2BA7" w:rsidRDefault="00B11521" w:rsidP="00B1152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216"/>
                    <w:gridCol w:w="220"/>
                    <w:gridCol w:w="220"/>
                    <w:gridCol w:w="220"/>
                    <w:gridCol w:w="220"/>
                    <w:gridCol w:w="220"/>
                    <w:gridCol w:w="216"/>
                  </w:tblGrid>
                  <w:tr w:rsidR="00B11521" w:rsidRPr="004E2BA7" w14:paraId="3160217E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2359F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3E1F8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4B9778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FE96E2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EF3019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14FA5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D390A0" w14:textId="77777777" w:rsidR="00B11521" w:rsidRPr="004E2BA7" w:rsidRDefault="00B11521" w:rsidP="00B1152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11521" w:rsidRPr="004E2BA7" w14:paraId="5FBF36E6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F1B0A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понедельник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" 1 ""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137E6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вторник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E590B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среда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EE492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четверг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7A04C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= “</w:instrText>
                        </w:r>
                        <w:r w:rsidRPr="004E2BA7">
                          <w:rPr>
                            <w:rFonts w:ascii="Arial Narrow" w:hAnsi="Arial Narrow" w:cs="Calibri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пятница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15764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суббота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0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670F3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MonthStart12 \@ dddd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“</w:instrText>
                        </w:r>
                        <w:r w:rsidRPr="004E2BA7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воскресенье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" 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&lt;&gt; 0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=F2+1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84691ED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A9FCE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=G2+1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57301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DC887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6D351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9D19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9CCA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7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FD94E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=F3+1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057401F0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8FE8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=G3+1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284055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38A977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C9F0A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12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21256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A3F2B8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14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A3800A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=F4+1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15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7AC07329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E7B02D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=G4+1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29DEB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519A59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18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9B24F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19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E51ED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E2B7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21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A35BDD4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=F5+1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22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259F0161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40EE38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22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=G5+1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23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3C9B9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23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24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2919D6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24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=B6+1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25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D112D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25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=C6+1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26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CD863F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=D6+1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27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A3F02E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27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=E6+1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28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4217F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28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=F6+1 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29</w:t>
                        </w:r>
                        <w:r w:rsidRPr="004E2BA7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11521" w:rsidRPr="004E2BA7" w14:paraId="34E55164" w14:textId="77777777" w:rsidTr="005657C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004B031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29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=G6+1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30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82C5B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 0,""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IF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30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&lt;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DocVariable MonthEnd12 \@ d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begin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=A7+1 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instrText>31</w:instrTex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t>31</w:t>
                        </w:r>
                        <w:r w:rsidRPr="004E2BA7"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BFA6FC2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9E3100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CAD0CC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B90F6D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91C953" w14:textId="77777777" w:rsidR="00B11521" w:rsidRPr="004E2BA7" w:rsidRDefault="00B11521" w:rsidP="00B1152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5C7033CE" w14:textId="77777777" w:rsidR="00B11521" w:rsidRPr="004E2BA7" w:rsidRDefault="00B11521" w:rsidP="00B1152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76F89CCB" w14:textId="77777777" w:rsidR="00CC6BC1" w:rsidRPr="004E2BA7" w:rsidRDefault="00CC6BC1" w:rsidP="004E2BA7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4E2BA7" w:rsidRDefault="00F93E3B" w:rsidP="004E2BA7">
      <w:pPr>
        <w:pStyle w:val="a5"/>
        <w:rPr>
          <w:rFonts w:ascii="Arial Narrow" w:hAnsi="Arial Narrow"/>
          <w:noProof/>
          <w:color w:val="auto"/>
          <w:sz w:val="14"/>
          <w:szCs w:val="14"/>
        </w:rPr>
      </w:pPr>
    </w:p>
    <w:sectPr w:rsidR="00F93E3B" w:rsidRPr="004E2BA7" w:rsidSect="004E2BA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334B5" w14:textId="77777777" w:rsidR="0078036E" w:rsidRDefault="0078036E">
      <w:pPr>
        <w:spacing w:after="0"/>
      </w:pPr>
      <w:r>
        <w:separator/>
      </w:r>
    </w:p>
  </w:endnote>
  <w:endnote w:type="continuationSeparator" w:id="0">
    <w:p w14:paraId="126F72DA" w14:textId="77777777" w:rsidR="0078036E" w:rsidRDefault="007803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6CB4B" w14:textId="77777777" w:rsidR="0078036E" w:rsidRDefault="0078036E">
      <w:pPr>
        <w:spacing w:after="0"/>
      </w:pPr>
      <w:r>
        <w:separator/>
      </w:r>
    </w:p>
  </w:footnote>
  <w:footnote w:type="continuationSeparator" w:id="0">
    <w:p w14:paraId="2CCADDAE" w14:textId="77777777" w:rsidR="0078036E" w:rsidRDefault="0078036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E2618"/>
    <w:rsid w:val="001274F3"/>
    <w:rsid w:val="0014428C"/>
    <w:rsid w:val="00151CCE"/>
    <w:rsid w:val="001B01F9"/>
    <w:rsid w:val="001B3850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E2BA7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3C01"/>
    <w:rsid w:val="006F513E"/>
    <w:rsid w:val="0078036E"/>
    <w:rsid w:val="007C0139"/>
    <w:rsid w:val="007D45A1"/>
    <w:rsid w:val="007F564D"/>
    <w:rsid w:val="0081583A"/>
    <w:rsid w:val="008B1201"/>
    <w:rsid w:val="008F16F7"/>
    <w:rsid w:val="009002F8"/>
    <w:rsid w:val="009164BA"/>
    <w:rsid w:val="009166BD"/>
    <w:rsid w:val="00977AAE"/>
    <w:rsid w:val="00996E56"/>
    <w:rsid w:val="00997268"/>
    <w:rsid w:val="009C218D"/>
    <w:rsid w:val="009E2637"/>
    <w:rsid w:val="00A12667"/>
    <w:rsid w:val="00A14581"/>
    <w:rsid w:val="00A20E4C"/>
    <w:rsid w:val="00A8044C"/>
    <w:rsid w:val="00A91CD9"/>
    <w:rsid w:val="00AA23D3"/>
    <w:rsid w:val="00AA3C50"/>
    <w:rsid w:val="00AE302A"/>
    <w:rsid w:val="00AE36BB"/>
    <w:rsid w:val="00B11521"/>
    <w:rsid w:val="00B13164"/>
    <w:rsid w:val="00B24BD3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C6BC1"/>
    <w:rsid w:val="00CD07C1"/>
    <w:rsid w:val="00CD58C3"/>
    <w:rsid w:val="00DA6A3A"/>
    <w:rsid w:val="00DE32AC"/>
    <w:rsid w:val="00E1407A"/>
    <w:rsid w:val="00E16546"/>
    <w:rsid w:val="00E504DE"/>
    <w:rsid w:val="00E50BDE"/>
    <w:rsid w:val="00E774CD"/>
    <w:rsid w:val="00E77E1D"/>
    <w:rsid w:val="00ED75B6"/>
    <w:rsid w:val="00F31832"/>
    <w:rsid w:val="00F63DA9"/>
    <w:rsid w:val="00F91390"/>
    <w:rsid w:val="00F93E3B"/>
    <w:rsid w:val="00FA07C9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  <w:style w:type="character" w:styleId="af6">
    <w:name w:val="annotation reference"/>
    <w:basedOn w:val="a0"/>
    <w:uiPriority w:val="99"/>
    <w:semiHidden/>
    <w:unhideWhenUsed/>
    <w:rsid w:val="004E2BA7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4E2BA7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4E2BA7"/>
    <w:rPr>
      <w:rFonts w:ascii="Arial" w:hAnsi="Arial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4E2BA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4E2BA7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10213</Words>
  <Characters>58217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2023-03-20T17:51:00Z</dcterms:created>
  <dcterms:modified xsi:type="dcterms:W3CDTF">2023-03-20T17:51:00Z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