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8B41DA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44F0859E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7E8C94C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4A04B7B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34C0183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22A976B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5DDD27B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28095732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4AEE585C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5DDD165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0327BC5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7024B71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676522E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335EE6B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64D61C1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67810BA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546B3D3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1088E44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750D6CF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7077EDE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63821C6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61541D8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78A9B98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6E3954E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2CC0F4C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65EE2D9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2514F06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1CC7318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730B3C6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789F228A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292D677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3FA97DF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5C0C5BE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4EF2A8F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DBA40F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335112A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3247970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1D64686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E0F1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68CC985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8B41DA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703A8D43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289997F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617EDF4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8269C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13FC188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E0F1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7DE9125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173F526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26A6061A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6C6B8F7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2F405EF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2134E9C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5207AB2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7111AA5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2103018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41C516F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61AE1E2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43031E0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4298885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3FFF61A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15F3BD3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2CBEE31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6D3FF6E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7B0E80E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49EEB7B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2A8670E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49CC285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2DEDCEF6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2FFB5D5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7AB5F36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2527BB1A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0BA3FAE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5E0FB24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7118052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E0F1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E0F1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5DA0E60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E0B8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1BD6041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7431FEFB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09A9D882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0E45DF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71FB910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E45D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E45D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E45D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E45D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0FE4F59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E45D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E45D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37209ECB" w:rsidR="00ED5F48" w:rsidRPr="008B41DA" w:rsidRDefault="00B8269C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5C2E63A1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1D5D98BB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4B89B197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4F41EAC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4947AE45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312561D0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2D33B686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72D5F01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329F985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2E98E0E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0581A4C6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E45D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6305BD2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8269C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79BE89A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E0F1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67FE86C5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415701F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DE0B8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26EA94F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75D494D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6EC8EA3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7BAFC8C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0002199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19BEB37B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24C27F60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31F55D9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1247259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2D8760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0469E55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4404007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3B33ABBE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5132BCB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473BD5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7576306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054C1176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763E286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5E76D94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5AA54CC9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4797BE6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7EB772C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71FA33E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4C83306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56D1DB9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62A47BF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1E4BE3D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="006E0F1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="006E0F1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3A1EFFCD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="00DE0B8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="00DE0B8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19EFCFA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0127BE2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12ECD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512ECD" w:rsidRPr="00E97684" w14:paraId="491CB691" w14:textId="77777777" w:rsidTr="005657C9">
        <w:tc>
          <w:tcPr>
            <w:tcW w:w="2500" w:type="pct"/>
            <w:shd w:val="clear" w:color="auto" w:fill="3282DC"/>
            <w:vAlign w:val="center"/>
          </w:tcPr>
          <w:p w14:paraId="53A01F40" w14:textId="77777777" w:rsidR="00512ECD" w:rsidRPr="008B41DA" w:rsidRDefault="00512ECD" w:rsidP="005657C9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0" w:name="_Hlk52477187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40DBBE34" w14:textId="77777777" w:rsidR="00512ECD" w:rsidRPr="008B41DA" w:rsidRDefault="00512ECD" w:rsidP="005657C9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6D94C52B" w14:textId="77777777" w:rsidR="00512ECD" w:rsidRPr="00642A90" w:rsidRDefault="00512ECD" w:rsidP="00512ECD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512ECD" w:rsidRPr="00E97684" w14:paraId="50E8F029" w14:textId="77777777" w:rsidTr="005657C9">
        <w:trPr>
          <w:trHeight w:val="340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F5D036B" w14:textId="77777777" w:rsidR="00512ECD" w:rsidRPr="008B41DA" w:rsidRDefault="00512ECD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E59295E" w14:textId="77777777" w:rsidR="00512ECD" w:rsidRPr="008B41DA" w:rsidRDefault="00512ECD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D94BA9D" w14:textId="77777777" w:rsidR="00512ECD" w:rsidRPr="008B41DA" w:rsidRDefault="00512ECD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DC7ED1B" w14:textId="77777777" w:rsidR="00512ECD" w:rsidRPr="008B41DA" w:rsidRDefault="00512ECD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9DFF701" w14:textId="77777777" w:rsidR="00512ECD" w:rsidRPr="008B41DA" w:rsidRDefault="00512ECD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013C52B" w14:textId="77777777" w:rsidR="00512ECD" w:rsidRPr="008B41DA" w:rsidRDefault="00512ECD" w:rsidP="005657C9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17FDA5C" w14:textId="77777777" w:rsidR="00512ECD" w:rsidRPr="008B41DA" w:rsidRDefault="00512ECD" w:rsidP="005657C9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512ECD" w:rsidRPr="00E97684" w14:paraId="461A06D4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3522EBD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D7B3F8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200A7C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3F0546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A1A2F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B490E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C7E589A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512ECD" w:rsidRPr="00E97684" w14:paraId="2783E2E6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F84C8A8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12C679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54EA18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A58844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6961C3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D82D23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5487380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512ECD" w:rsidRPr="00E97684" w14:paraId="6C0A6CD5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9A44C87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1888A4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3F0538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B8291B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0DE314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CD29E5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7CCEF6F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512ECD" w:rsidRPr="00E97684" w14:paraId="583B6E62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6FE1CB7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A083B4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E96775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32CFE5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5E363E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53CF41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142BC37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512ECD" w:rsidRPr="00E97684" w14:paraId="2596D2CE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B068EB9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9E4957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706B71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6A9EA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414403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DADDF1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A811887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512ECD" w:rsidRPr="00E97684" w14:paraId="729E0FF4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621E18F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D6F1AE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028C08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C2F76E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9B1FB5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1C6068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8AB6713" w14:textId="77777777" w:rsidR="00512ECD" w:rsidRPr="008B41DA" w:rsidRDefault="00512ECD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</w:tr>
      <w:bookmarkEnd w:id="0"/>
      <w:bookmarkEnd w:id="1"/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26C2B" w14:textId="77777777" w:rsidR="000B3238" w:rsidRDefault="000B3238">
      <w:pPr>
        <w:spacing w:after="0"/>
      </w:pPr>
      <w:r>
        <w:separator/>
      </w:r>
    </w:p>
  </w:endnote>
  <w:endnote w:type="continuationSeparator" w:id="0">
    <w:p w14:paraId="439694DA" w14:textId="77777777" w:rsidR="000B3238" w:rsidRDefault="000B32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755BA" w14:textId="77777777" w:rsidR="000B3238" w:rsidRDefault="000B3238">
      <w:pPr>
        <w:spacing w:after="0"/>
      </w:pPr>
      <w:r>
        <w:separator/>
      </w:r>
    </w:p>
  </w:footnote>
  <w:footnote w:type="continuationSeparator" w:id="0">
    <w:p w14:paraId="5288FE52" w14:textId="77777777" w:rsidR="000B3238" w:rsidRDefault="000B32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0B3238"/>
    <w:rsid w:val="000E45DF"/>
    <w:rsid w:val="001274F3"/>
    <w:rsid w:val="00151CCE"/>
    <w:rsid w:val="001B01F9"/>
    <w:rsid w:val="001C41F9"/>
    <w:rsid w:val="0021058E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ECD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E0F1E"/>
    <w:rsid w:val="006F513E"/>
    <w:rsid w:val="007C0139"/>
    <w:rsid w:val="007D45A1"/>
    <w:rsid w:val="007F564D"/>
    <w:rsid w:val="0081026A"/>
    <w:rsid w:val="008B1201"/>
    <w:rsid w:val="008B41DA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D24B3"/>
    <w:rsid w:val="00AE302A"/>
    <w:rsid w:val="00AE36BB"/>
    <w:rsid w:val="00B37C7E"/>
    <w:rsid w:val="00B65B09"/>
    <w:rsid w:val="00B8269C"/>
    <w:rsid w:val="00B85583"/>
    <w:rsid w:val="00B9476B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D22EDB"/>
    <w:rsid w:val="00D757FC"/>
    <w:rsid w:val="00DB6B33"/>
    <w:rsid w:val="00DE0B87"/>
    <w:rsid w:val="00DE32AC"/>
    <w:rsid w:val="00DE3363"/>
    <w:rsid w:val="00E1407A"/>
    <w:rsid w:val="00E30A53"/>
    <w:rsid w:val="00E33F1A"/>
    <w:rsid w:val="00E50BDE"/>
    <w:rsid w:val="00E774CD"/>
    <w:rsid w:val="00E77E1D"/>
    <w:rsid w:val="00E97684"/>
    <w:rsid w:val="00ED5F48"/>
    <w:rsid w:val="00ED75B6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2023-03-18T10:01:00Z</dcterms:created>
  <dcterms:modified xsi:type="dcterms:W3CDTF">2023-03-18T10:01:00Z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