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5A74F7" w:rsidRPr="00E97684" w14:paraId="11E924D7" w14:textId="77777777" w:rsidTr="00DA644F">
        <w:tc>
          <w:tcPr>
            <w:tcW w:w="2500" w:type="pct"/>
            <w:shd w:val="clear" w:color="auto" w:fill="FAA523"/>
            <w:vAlign w:val="center"/>
          </w:tcPr>
          <w:p w14:paraId="365C7F00" w14:textId="77777777" w:rsidR="005A74F7" w:rsidRPr="008B41DA" w:rsidRDefault="005A74F7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JUIN</w:t>
            </w:r>
          </w:p>
        </w:tc>
        <w:tc>
          <w:tcPr>
            <w:tcW w:w="2500" w:type="pct"/>
            <w:shd w:val="clear" w:color="auto" w:fill="FAA523"/>
            <w:vAlign w:val="center"/>
          </w:tcPr>
          <w:p w14:paraId="158106A8" w14:textId="5C2C1E24" w:rsidR="005A74F7" w:rsidRPr="008B41DA" w:rsidRDefault="005A74F7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2023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3836FC5C" w14:textId="77777777" w:rsidR="005A74F7" w:rsidRPr="00642A90" w:rsidRDefault="005A74F7" w:rsidP="005A74F7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5A74F7" w:rsidRPr="00E97684" w14:paraId="7E799FD2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307C2E5D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270B7091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CEA28CA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E2BBD7A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10C0F8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0C7C728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7B3013EF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t>DI</w:t>
            </w:r>
          </w:p>
        </w:tc>
      </w:tr>
      <w:tr w:rsidR="005A74F7" w:rsidRPr="00E97684" w14:paraId="3D2B3848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AF53FFD" w14:textId="1A46A12F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DA49AC3" w14:textId="5A8FECF8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D1FA1D" w14:textId="04D767A2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750B1F" w14:textId="20B7D6BE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385CE8" w14:textId="6AA86DBA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511668" w14:textId="5A67F0A3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"" </w:instrText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FD583B8" w14:textId="1410F451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</w:tr>
      <w:tr w:rsidR="005A74F7" w:rsidRPr="00E97684" w14:paraId="43D8907B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1B0789" w14:textId="7694A8C2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DFCE365" w14:textId="6732411E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AC5E40" w14:textId="240EF8CA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A89ECF" w14:textId="42B713F6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E131B6" w14:textId="13867AC7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3CC3AC" w14:textId="6AEE7EA7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32B6BEF" w14:textId="2324470F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</w:tr>
      <w:tr w:rsidR="005A74F7" w:rsidRPr="00E97684" w14:paraId="5D5F8263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62BA4A9" w14:textId="040BB543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358C967" w14:textId="2C77AA52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333E5F" w14:textId="4223BA62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CA710" w14:textId="1E01B92A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D20806" w14:textId="237B0DE1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8AA7B7" w14:textId="475794A6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7511A01" w14:textId="2C724032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</w:tr>
      <w:tr w:rsidR="005A74F7" w:rsidRPr="00E97684" w14:paraId="3DE35B75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419EAA1" w14:textId="755E3111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14AF415" w14:textId="7DCA7A12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82C26B" w14:textId="07BCBC93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692EDB" w14:textId="4B416479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3752F0" w14:textId="06EE6164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7590AF" w14:textId="5CD079F5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A3C7F10" w14:textId="687E4D89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</w:tr>
      <w:tr w:rsidR="005A74F7" w:rsidRPr="00E97684" w14:paraId="74113E82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6387EC1" w14:textId="2C51CC9A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063977E" w14:textId="5A4A0FA9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B78D66" w14:textId="64C8ECEB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B8469C" w14:textId="78EB3708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79D697" w14:textId="3A2C1EA8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E55FA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E55FA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2A4BE1" w14:textId="1451463E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5ADB54F" w14:textId="044D9A02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</w:tr>
      <w:tr w:rsidR="005A74F7" w:rsidRPr="00E97684" w14:paraId="3E300C7B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49804E0" w14:textId="14637C49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FFE4C2" w14:textId="7ED051CF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F7C916" w14:textId="77777777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EA05F8" w14:textId="77777777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F3BEAE" w14:textId="77777777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703E9" w14:textId="77777777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F8DCE4C" w14:textId="77777777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F13ED9" w:rsidRPr="00E97684" w14:paraId="04190947" w14:textId="77777777" w:rsidTr="00DA644F">
        <w:tc>
          <w:tcPr>
            <w:tcW w:w="2500" w:type="pct"/>
            <w:shd w:val="clear" w:color="auto" w:fill="FA5A23"/>
            <w:vAlign w:val="center"/>
          </w:tcPr>
          <w:p w14:paraId="6F6A953B" w14:textId="77777777" w:rsidR="00F13ED9" w:rsidRPr="008B41DA" w:rsidRDefault="00F13ED9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JUILLET</w:t>
            </w:r>
          </w:p>
        </w:tc>
        <w:tc>
          <w:tcPr>
            <w:tcW w:w="2500" w:type="pct"/>
            <w:shd w:val="clear" w:color="auto" w:fill="FA5A23"/>
            <w:vAlign w:val="center"/>
          </w:tcPr>
          <w:p w14:paraId="66EBEE12" w14:textId="57462DF8" w:rsidR="00F13ED9" w:rsidRPr="008B41DA" w:rsidRDefault="00F13ED9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2023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4F858903" w14:textId="77777777" w:rsidR="00F13ED9" w:rsidRPr="00642A90" w:rsidRDefault="00F13ED9" w:rsidP="00F13ED9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F13ED9" w:rsidRPr="00E97684" w14:paraId="6D3F322E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50E615F9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25E5E227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F21ACD5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9F07033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80D2214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AE13308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5A23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C6F849C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5A23"/>
                <w:sz w:val="32"/>
                <w:szCs w:val="32"/>
                <w:lang w:bidi="ru-RU"/>
              </w:rPr>
              <w:t>DI</w:t>
            </w:r>
          </w:p>
        </w:tc>
      </w:tr>
      <w:tr w:rsidR="00F13ED9" w:rsidRPr="00E97684" w14:paraId="22B99944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C7502ED" w14:textId="65EB86A1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E0D73" w14:textId="571A1E48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45FD0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6B5F6" w14:textId="62B222D8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8F9F9E" w14:textId="5C2629A4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EB56FA" w14:textId="4D095E03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7481D9" w14:textId="60E06E15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0A6312F" w14:textId="16EA803A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</w:tr>
      <w:tr w:rsidR="00F13ED9" w:rsidRPr="00E97684" w14:paraId="5A806582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397A3A" w14:textId="3ED91DD4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912E992" w14:textId="5F13F59A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977275" w14:textId="7A963F51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0EEC56" w14:textId="5B2CC93B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8D8692" w14:textId="4C343A68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705506" w14:textId="56144A73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57A93AE" w14:textId="367A8F23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</w:tr>
      <w:tr w:rsidR="00F13ED9" w:rsidRPr="00E97684" w14:paraId="1E5D96DE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C30A44" w14:textId="0F2F8502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76D849A" w14:textId="1A33FF38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850719" w14:textId="4C9A81D6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6E2D5C" w14:textId="1C8C3AAA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CF161D" w14:textId="5A11EC85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901B65" w14:textId="5B3EC119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077C8C2" w14:textId="60EB54FD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</w:tr>
      <w:tr w:rsidR="00F13ED9" w:rsidRPr="00E97684" w14:paraId="1788E87F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77174B4" w14:textId="08919433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696DDC2" w14:textId="180F18A8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C61015" w14:textId="0AC82177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639660" w14:textId="571E9DB2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8CA2D0" w14:textId="7D1539B8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4ED969" w14:textId="63D8E313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F74E6F" w14:textId="2780404F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</w:tr>
      <w:tr w:rsidR="00F13ED9" w:rsidRPr="00E97684" w14:paraId="778E237F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A4C0063" w14:textId="1D89A810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0B7D544" w14:textId="1EA7F210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7D82EC" w14:textId="3D91E287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145CD1" w14:textId="344A324B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39A9E5" w14:textId="7D0F6831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37AC95" w14:textId="5DC69479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E4834E" w14:textId="62AFE7E6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</w:tr>
      <w:tr w:rsidR="00F13ED9" w:rsidRPr="00E97684" w14:paraId="74652D9C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2F4A903" w14:textId="746595D0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E55FA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04A4E5" w14:textId="3D921BE3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369FA4" w14:textId="77777777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96FDC5" w14:textId="77777777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9221F8" w14:textId="77777777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2DF1CC" w14:textId="77777777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FA1FC9F" w14:textId="77777777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1C4D95" w:rsidRPr="00E97684" w14:paraId="7F5CE9A7" w14:textId="77777777" w:rsidTr="00DA644F">
        <w:tc>
          <w:tcPr>
            <w:tcW w:w="2500" w:type="pct"/>
            <w:shd w:val="clear" w:color="auto" w:fill="FA190F"/>
            <w:vAlign w:val="center"/>
          </w:tcPr>
          <w:p w14:paraId="67D9BE73" w14:textId="77777777" w:rsidR="001C4D95" w:rsidRPr="008B41DA" w:rsidRDefault="001C4D95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AOUT</w:t>
            </w:r>
          </w:p>
        </w:tc>
        <w:tc>
          <w:tcPr>
            <w:tcW w:w="2500" w:type="pct"/>
            <w:shd w:val="clear" w:color="auto" w:fill="FA190F"/>
            <w:vAlign w:val="center"/>
          </w:tcPr>
          <w:p w14:paraId="276C4341" w14:textId="17DF6843" w:rsidR="001C4D95" w:rsidRPr="008B41DA" w:rsidRDefault="001C4D95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2023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2A7CB217" w14:textId="77777777" w:rsidR="001C4D95" w:rsidRPr="00642A90" w:rsidRDefault="001C4D95" w:rsidP="001C4D95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1C4D95" w:rsidRPr="00E97684" w14:paraId="038248A2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CC8F11A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3D636A2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BFAA392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961CCC9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7FA366D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506D3BC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1F5887F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t>DI</w:t>
            </w:r>
          </w:p>
        </w:tc>
      </w:tr>
      <w:tr w:rsidR="001C4D95" w:rsidRPr="00E97684" w14:paraId="58CAF229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8290FD2" w14:textId="20C9941A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A50C222" w14:textId="5D20D82E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3459D6" w14:textId="25E324C5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672529" w14:textId="78B72FA5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95522" w14:textId="06A48F04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13DEE1" w14:textId="4009E125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85A3C60" w14:textId="70F08BB3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</w:tr>
      <w:tr w:rsidR="001C4D95" w:rsidRPr="00E97684" w14:paraId="207A7672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CB8ED13" w14:textId="56DA9B87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6BFE77" w14:textId="1E2E9962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0E1225" w14:textId="46E0B62F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DAD309" w14:textId="3E700143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DEBF95" w14:textId="4F268528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68A39F" w14:textId="0E6FE7CE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35A0B91" w14:textId="4113D44D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</w:tr>
      <w:tr w:rsidR="001C4D95" w:rsidRPr="00E97684" w14:paraId="4C6AE714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51EB2CE" w14:textId="774005B8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BE55F0" w14:textId="1B965482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F3AE82" w14:textId="120283AA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7A6E4A" w14:textId="5E0D0692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E60E82" w14:textId="11516BE9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C78B49" w14:textId="15CC6ACD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D37454F" w14:textId="09B153EB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</w:tr>
      <w:tr w:rsidR="001C4D95" w:rsidRPr="00E97684" w14:paraId="3D42A4ED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C2FBC03" w14:textId="0C903AF9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E4C9F73" w14:textId="0647CA3A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8DC8E2" w14:textId="40CC16B9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60523A" w14:textId="776F3021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3F69E4" w14:textId="453C5AD4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CE1C1B" w14:textId="27D753D3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5190E33" w14:textId="3C04F4C8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</w:tr>
      <w:tr w:rsidR="001C4D95" w:rsidRPr="00E97684" w14:paraId="20F9C4F0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BDEF3D" w14:textId="473D36D7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18FDA84" w14:textId="36864E18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BECE40" w14:textId="4E31D2A4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FB2DFD" w14:textId="1B81782E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E55FA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E55FA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201A5A" w14:textId="166ECC80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FC78F" w14:textId="5058173F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5B7A31F" w14:textId="156CE444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"" </w:instrText>
            </w:r>
            <w:r w:rsidR="00250BF1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</w:tr>
      <w:tr w:rsidR="001C4D95" w:rsidRPr="00E97684" w14:paraId="74AFA3AB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904FB96" w14:textId="70B8F5FD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F347F83" w14:textId="476A9420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0C8C25" w14:textId="77777777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8695330" w14:textId="77777777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A939EC" w14:textId="77777777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1FD247" w14:textId="77777777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D2A277" w14:textId="77777777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8427A9" w:rsidRPr="00E97684" w14:paraId="3A89FCE0" w14:textId="77777777" w:rsidTr="00DA644F">
        <w:tc>
          <w:tcPr>
            <w:tcW w:w="2500" w:type="pct"/>
            <w:shd w:val="clear" w:color="auto" w:fill="FA4678"/>
            <w:vAlign w:val="center"/>
          </w:tcPr>
          <w:p w14:paraId="64010754" w14:textId="77777777" w:rsidR="008427A9" w:rsidRPr="008B41DA" w:rsidRDefault="008427A9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SEPTEMBRE</w:t>
            </w:r>
          </w:p>
        </w:tc>
        <w:tc>
          <w:tcPr>
            <w:tcW w:w="2500" w:type="pct"/>
            <w:shd w:val="clear" w:color="auto" w:fill="FA4678"/>
            <w:vAlign w:val="center"/>
          </w:tcPr>
          <w:p w14:paraId="1682FF54" w14:textId="17486493" w:rsidR="008427A9" w:rsidRPr="008B41DA" w:rsidRDefault="008427A9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2023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5AB70287" w14:textId="77777777" w:rsidR="008427A9" w:rsidRPr="00642A90" w:rsidRDefault="008427A9" w:rsidP="008427A9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8427A9" w:rsidRPr="00E97684" w14:paraId="559D317C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39E8D720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3491B78C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3B564B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06A4C51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8FEADCB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D5E33F1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71FB6D4E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DI</w:t>
            </w:r>
          </w:p>
        </w:tc>
      </w:tr>
      <w:tr w:rsidR="008427A9" w:rsidRPr="00E97684" w14:paraId="53436032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804E79" w14:textId="57EF2F5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74F2510" w14:textId="3EF16ABD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4DBDFD" w14:textId="7A81A663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7E7164" w14:textId="51E31D2C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10B67" w14:textId="753F6FC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50BF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AF54D9" w14:textId="3ACEC0D3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="00250BF1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="00250BF1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56C800" w14:textId="4841670D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8427A9" w:rsidRPr="00E97684" w14:paraId="714DC5D8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CE40D8" w14:textId="7F65FE86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9A80C7" w14:textId="3477C544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4B11C3" w14:textId="76D31C89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F5138B" w14:textId="7C7DE1B3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FBB40E" w14:textId="6E78DD1D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3777E6" w14:textId="5AA96E9E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AFF5ADE" w14:textId="39B9894F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8427A9" w:rsidRPr="00E97684" w14:paraId="72D1E3BE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FABEF72" w14:textId="1F41F55F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20DCB8C" w14:textId="7B84870D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467940" w14:textId="34938FA4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A6595A" w14:textId="6BFC00F3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EA804" w14:textId="260CA978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405E86" w14:textId="580C2CD9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976EF94" w14:textId="2C8B7D06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8427A9" w:rsidRPr="00E97684" w14:paraId="5E06CE25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1AEE33" w14:textId="2E77B7BA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931163D" w14:textId="69274C75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2ED172" w14:textId="3F52BFE2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25A722" w14:textId="37ADBF7C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8976FB" w14:textId="1F13BADD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6346E" w14:textId="054ABA04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36311B" w14:textId="7FE6B22A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8427A9" w:rsidRPr="00E97684" w14:paraId="6FFFF878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61F4CAA" w14:textId="30511253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9CCECD3" w14:textId="72A0FAA6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A6370B" w14:textId="354B9091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9A530C" w14:textId="42F173F4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70DA16" w14:textId="48585762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6B58F4" w14:textId="6CC9FFCC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="00E55FA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40761D" w14:textId="0B507895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045FD0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8427A9" w:rsidRPr="00E97684" w14:paraId="5B6CE047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EC0DCD" w14:textId="1ADA34E5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45FD0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45FD0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45FD0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45FD0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DA5533" w14:textId="195545D1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B311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45FD0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45FD0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37CA9" w14:textId="7777777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D25866" w14:textId="7777777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964EBE" w14:textId="7777777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57BB72" w14:textId="77777777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3BED7E2" w14:textId="77777777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</w:p>
        </w:tc>
      </w:tr>
    </w:tbl>
    <w:p w14:paraId="50D5D5A5" w14:textId="77777777" w:rsidR="00ED5F48" w:rsidRPr="001C4D95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  <w:lang w:val="en-US"/>
        </w:rPr>
      </w:pPr>
    </w:p>
    <w:sectPr w:rsidR="00ED5F48" w:rsidRPr="001C4D95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4DD5F" w14:textId="77777777" w:rsidR="00BC3BE5" w:rsidRDefault="00BC3BE5">
      <w:pPr>
        <w:spacing w:after="0"/>
      </w:pPr>
      <w:r>
        <w:separator/>
      </w:r>
    </w:p>
  </w:endnote>
  <w:endnote w:type="continuationSeparator" w:id="0">
    <w:p w14:paraId="4C5954EE" w14:textId="77777777" w:rsidR="00BC3BE5" w:rsidRDefault="00BC3B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804C5" w14:textId="77777777" w:rsidR="00BC3BE5" w:rsidRDefault="00BC3BE5">
      <w:pPr>
        <w:spacing w:after="0"/>
      </w:pPr>
      <w:r>
        <w:separator/>
      </w:r>
    </w:p>
  </w:footnote>
  <w:footnote w:type="continuationSeparator" w:id="0">
    <w:p w14:paraId="735CDFAB" w14:textId="77777777" w:rsidR="00BC3BE5" w:rsidRDefault="00BC3BE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02FD2"/>
    <w:rsid w:val="00045FD0"/>
    <w:rsid w:val="0005357B"/>
    <w:rsid w:val="00071356"/>
    <w:rsid w:val="00097A25"/>
    <w:rsid w:val="000A5A57"/>
    <w:rsid w:val="000C7F3C"/>
    <w:rsid w:val="000E45DF"/>
    <w:rsid w:val="001274F3"/>
    <w:rsid w:val="00151CCE"/>
    <w:rsid w:val="001B01F9"/>
    <w:rsid w:val="001C41F9"/>
    <w:rsid w:val="001C4D95"/>
    <w:rsid w:val="0021058E"/>
    <w:rsid w:val="00250BF1"/>
    <w:rsid w:val="0028211A"/>
    <w:rsid w:val="00285C1D"/>
    <w:rsid w:val="002D7C5A"/>
    <w:rsid w:val="003327F5"/>
    <w:rsid w:val="00340CAF"/>
    <w:rsid w:val="003B7C29"/>
    <w:rsid w:val="003C0D41"/>
    <w:rsid w:val="003E085C"/>
    <w:rsid w:val="003E303E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A74F7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1026A"/>
    <w:rsid w:val="008427A9"/>
    <w:rsid w:val="008B1201"/>
    <w:rsid w:val="008B41DA"/>
    <w:rsid w:val="008F16F7"/>
    <w:rsid w:val="009164BA"/>
    <w:rsid w:val="009166BD"/>
    <w:rsid w:val="00921811"/>
    <w:rsid w:val="00932780"/>
    <w:rsid w:val="00977AAE"/>
    <w:rsid w:val="00996E56"/>
    <w:rsid w:val="00997268"/>
    <w:rsid w:val="009B311A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94D1B"/>
    <w:rsid w:val="00B95D3F"/>
    <w:rsid w:val="00BC3952"/>
    <w:rsid w:val="00BC3BE5"/>
    <w:rsid w:val="00BE5AB8"/>
    <w:rsid w:val="00BF49DC"/>
    <w:rsid w:val="00C44DFB"/>
    <w:rsid w:val="00C6519B"/>
    <w:rsid w:val="00C70F21"/>
    <w:rsid w:val="00C71C89"/>
    <w:rsid w:val="00C7354B"/>
    <w:rsid w:val="00C800AA"/>
    <w:rsid w:val="00C91F9B"/>
    <w:rsid w:val="00D757FC"/>
    <w:rsid w:val="00DB6B33"/>
    <w:rsid w:val="00DE32AC"/>
    <w:rsid w:val="00DE3363"/>
    <w:rsid w:val="00DE3D70"/>
    <w:rsid w:val="00E1407A"/>
    <w:rsid w:val="00E30A53"/>
    <w:rsid w:val="00E33F1A"/>
    <w:rsid w:val="00E50BDE"/>
    <w:rsid w:val="00E55FAA"/>
    <w:rsid w:val="00E63F47"/>
    <w:rsid w:val="00E774CD"/>
    <w:rsid w:val="00E77E1D"/>
    <w:rsid w:val="00E97684"/>
    <w:rsid w:val="00ED5621"/>
    <w:rsid w:val="00ED5F48"/>
    <w:rsid w:val="00ED75B6"/>
    <w:rsid w:val="00F13ED9"/>
    <w:rsid w:val="00F26220"/>
    <w:rsid w:val="00F91390"/>
    <w:rsid w:val="00F93E3B"/>
    <w:rsid w:val="00FA7705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1160</Words>
  <Characters>6616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2023-03-18T08:36:00Z</dcterms:created>
  <dcterms:modified xsi:type="dcterms:W3CDTF">2023-03-18T08:36:00Z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