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3E303E" w:rsidRPr="00E97684" w14:paraId="0029429E" w14:textId="77777777" w:rsidTr="00DA644F">
        <w:tc>
          <w:tcPr>
            <w:tcW w:w="2500" w:type="pct"/>
            <w:shd w:val="clear" w:color="auto" w:fill="3282DC"/>
            <w:vAlign w:val="center"/>
          </w:tcPr>
          <w:p w14:paraId="0153CF51" w14:textId="77777777" w:rsidR="003E303E" w:rsidRPr="008B41DA" w:rsidRDefault="003E303E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0" w:name="_Hlk52477187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JANVIER</w:t>
            </w:r>
          </w:p>
        </w:tc>
        <w:tc>
          <w:tcPr>
            <w:tcW w:w="2500" w:type="pct"/>
            <w:shd w:val="clear" w:color="auto" w:fill="3282DC"/>
            <w:vAlign w:val="center"/>
          </w:tcPr>
          <w:p w14:paraId="07451452" w14:textId="139A6F20" w:rsidR="003E303E" w:rsidRPr="008B41DA" w:rsidRDefault="003E303E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2025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49ED688C" w14:textId="77777777" w:rsidR="003E303E" w:rsidRPr="00642A90" w:rsidRDefault="003E303E" w:rsidP="003E303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1" w:name="_Hlk38821049"/>
    </w:p>
    <w:tbl>
      <w:tblPr>
        <w:tblStyle w:val="CalendarTable"/>
        <w:tblW w:w="4992" w:type="pct"/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3E303E" w:rsidRPr="00E97684" w14:paraId="591D7AFB" w14:textId="77777777" w:rsidTr="00DA644F">
        <w:trPr>
          <w:trHeight w:val="340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3D0AD73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79AD224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397CA637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E015E79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159247A3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27D2FF79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49F94D4" w14:textId="77777777" w:rsidR="003E303E" w:rsidRPr="008B41DA" w:rsidRDefault="003E303E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t>DI</w:t>
            </w:r>
          </w:p>
        </w:tc>
      </w:tr>
      <w:tr w:rsidR="003E303E" w:rsidRPr="00E97684" w14:paraId="50371355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3D396" w14:textId="5821FC23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D90A9E" w14:textId="1AD0E0EF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79232A" w14:textId="384CD483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7054E" w14:textId="44AB6DA6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A375B3" w14:textId="5302B6FB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E7313C" w14:textId="59409587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358C981" w14:textId="6FF6BDE4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6598A2F2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BED89EE" w14:textId="100711F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D15870" w14:textId="5E9A7B0C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3A8699" w14:textId="369A0663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4A611D" w14:textId="1FB377F5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7C84F4" w14:textId="01974310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5624C" w14:textId="13D2B799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0198FFC4" w14:textId="6BD94887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2C8C537E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BB00638" w14:textId="32CD9F34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EB4B4B" w14:textId="55ACD8E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B43185" w14:textId="149AD9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DC9AC6" w14:textId="62C5EB1B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2A8782" w14:textId="78080DFA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9D3714" w14:textId="59F2EACA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C56E496" w14:textId="6E4268F4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0F22DC1E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E6BCC23" w14:textId="04B73378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831982" w14:textId="0487C3E5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8764BF2" w14:textId="3E985E4F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4C53D5" w14:textId="635AF121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39192C" w14:textId="0CBFF02C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87A47F" w14:textId="130F8799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7BE6B2F" w14:textId="67948F30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77C55B5C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47632FE8" w14:textId="3E1BD47B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31BC49" w14:textId="48214F56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1110A9" w14:textId="5405693F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922EC" w14:textId="05A1AD69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7D976B" w14:textId="64DA68BA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26BBFC" w14:textId="4B1D00C6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606A3C3" w14:textId="656F3DFE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  <w:lang w:bidi="ru-RU"/>
              </w:rPr>
              <w:fldChar w:fldCharType="end"/>
            </w:r>
          </w:p>
        </w:tc>
      </w:tr>
      <w:tr w:rsidR="003E303E" w:rsidRPr="00E97684" w14:paraId="228F3039" w14:textId="77777777" w:rsidTr="00DA644F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94ECB6F" w14:textId="29E25970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DF5AA3" w14:textId="349C12DC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4D59D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3BCEE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93C895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2D8F7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9CA5798" w14:textId="77777777" w:rsidR="003E303E" w:rsidRPr="008B41DA" w:rsidRDefault="003E303E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82DC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B95D3F" w:rsidRPr="00E97684" w14:paraId="7AFDBA3F" w14:textId="77777777" w:rsidTr="00DA644F">
        <w:tc>
          <w:tcPr>
            <w:tcW w:w="2500" w:type="pct"/>
            <w:shd w:val="clear" w:color="auto" w:fill="32B4DC"/>
            <w:vAlign w:val="center"/>
          </w:tcPr>
          <w:p w14:paraId="3698E3CA" w14:textId="77777777" w:rsidR="00B95D3F" w:rsidRPr="008B41DA" w:rsidRDefault="00B95D3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bookmarkStart w:id="2" w:name="_Hlk52477980"/>
            <w:bookmarkEnd w:id="0"/>
            <w:bookmarkEnd w:id="1"/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FEVRIER</w:t>
            </w:r>
          </w:p>
        </w:tc>
        <w:tc>
          <w:tcPr>
            <w:tcW w:w="2500" w:type="pct"/>
            <w:shd w:val="clear" w:color="auto" w:fill="32B4DC"/>
            <w:vAlign w:val="center"/>
          </w:tcPr>
          <w:p w14:paraId="2267964D" w14:textId="28B31725" w:rsidR="00B95D3F" w:rsidRPr="008B41DA" w:rsidRDefault="00B95D3F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2025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2DEFE84" w14:textId="77777777" w:rsidR="00B95D3F" w:rsidRPr="00642A90" w:rsidRDefault="00B95D3F" w:rsidP="00B95D3F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B95D3F" w:rsidRPr="00E97684" w14:paraId="7CCEB58F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6FD70310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69D796C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247DA69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92AE23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B2F2CD7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D80075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389665DE" w14:textId="77777777" w:rsidR="00B95D3F" w:rsidRPr="008B41DA" w:rsidRDefault="00B95D3F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t>DI</w:t>
            </w:r>
          </w:p>
        </w:tc>
      </w:tr>
      <w:tr w:rsidR="00B95D3F" w:rsidRPr="00E97684" w14:paraId="43132424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182CD5" w14:textId="31CD1D26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77CA0DA" w14:textId="24E1E9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338AE2" w14:textId="38AB0E30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63E914" w14:textId="30D1CCDC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F16A1A" w14:textId="67EBDCDB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802602" w14:textId="43989383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3F0E44" w14:textId="12CE89D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77487A02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5E3FF6" w14:textId="1E28F8D6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C893C3" w14:textId="146C43EF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D9800D" w14:textId="232F65FE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2122EE4" w14:textId="7F05F366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9DB532" w14:textId="1628F000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33D2D3D" w14:textId="0157A8D9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FD2A31" w14:textId="4EF5B9C2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35000B15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7D9843" w14:textId="22BAD82B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470DCC" w14:textId="2A96ECC0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E8FB37" w14:textId="15589B6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FA37FC" w14:textId="6AB214BC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429191" w14:textId="3EEB15EB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D74B68" w14:textId="3E22B36B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B74A58E" w14:textId="33249674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1D43AAFE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DB5FDF1" w14:textId="04D25618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DBF42C" w14:textId="18B1C8EA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330BDB" w14:textId="721F9C91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5AC287" w14:textId="6F6085C8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E57328" w14:textId="486E474B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7FB5A0" w14:textId="4B23B62B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6678AC7" w14:textId="759EFA8B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313D18A0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8039CAD" w14:textId="2847290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9E80D9" w14:textId="67DFD3FF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C1E32A" w14:textId="72BA5FC3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34B666" w14:textId="54C033A5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462F5C" w14:textId="257AA5C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93C120" w14:textId="5A18578D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64C743" w14:textId="2F47F730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  <w:lang w:bidi="ru-RU"/>
              </w:rPr>
              <w:fldChar w:fldCharType="end"/>
            </w:r>
          </w:p>
        </w:tc>
      </w:tr>
      <w:tr w:rsidR="00B95D3F" w:rsidRPr="00E97684" w14:paraId="475E8499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FE69050" w14:textId="6631A18C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3B0CE7" w14:textId="403DA683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noProof/>
                <w:color w:val="auto"/>
                <w:sz w:val="32"/>
                <w:szCs w:val="32"/>
                <w:lang w:bidi="ru-RU"/>
              </w:rPr>
              <w:instrText>!A12 Is Not In Table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6ACA77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61B2F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ADBFC2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A21553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918CC32" w14:textId="77777777" w:rsidR="00B95D3F" w:rsidRPr="008B41DA" w:rsidRDefault="00B95D3F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32B4DC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0C7F3C" w:rsidRPr="00E97684" w14:paraId="392D4009" w14:textId="77777777" w:rsidTr="00DA644F">
        <w:tc>
          <w:tcPr>
            <w:tcW w:w="2500" w:type="pct"/>
            <w:shd w:val="clear" w:color="auto" w:fill="28BE1E"/>
            <w:vAlign w:val="center"/>
          </w:tcPr>
          <w:bookmarkEnd w:id="2"/>
          <w:p w14:paraId="38C08EE9" w14:textId="77777777" w:rsidR="000C7F3C" w:rsidRPr="008B41DA" w:rsidRDefault="000C7F3C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MARS</w:t>
            </w:r>
          </w:p>
        </w:tc>
        <w:tc>
          <w:tcPr>
            <w:tcW w:w="2500" w:type="pct"/>
            <w:shd w:val="clear" w:color="auto" w:fill="28BE1E"/>
            <w:vAlign w:val="center"/>
          </w:tcPr>
          <w:p w14:paraId="4E3743B4" w14:textId="78FF3A77" w:rsidR="000C7F3C" w:rsidRPr="008B41DA" w:rsidRDefault="000C7F3C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2025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17FE6579" w14:textId="77777777" w:rsidR="000C7F3C" w:rsidRPr="00642A90" w:rsidRDefault="000C7F3C" w:rsidP="000C7F3C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0C7F3C" w:rsidRPr="00E97684" w14:paraId="3E7423EC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587A262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0F6D51C3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E6563E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2876F66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0C98507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E0149D0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2799C75" w14:textId="77777777" w:rsidR="000C7F3C" w:rsidRPr="008B41DA" w:rsidRDefault="000C7F3C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t>DI</w:t>
            </w:r>
          </w:p>
        </w:tc>
      </w:tr>
      <w:tr w:rsidR="000C7F3C" w:rsidRPr="00E97684" w14:paraId="6795863A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892F279" w14:textId="2C30A9F3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86CC85A" w14:textId="0069A9E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4EE79B" w14:textId="473AB953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180703" w14:textId="38FA117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1F8E5" w14:textId="184CD313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65E4D" w14:textId="6DC2680B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A9CAC93" w14:textId="5FB07072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3B9F9B7D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E4B3E9A" w14:textId="5A801418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7AD8A7D" w14:textId="6D2FBD0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A6B0A8" w14:textId="009D3750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D3EF4E" w14:textId="3033E21D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9047BF" w14:textId="40251A1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1D3E02" w14:textId="00E9495E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3E0A179" w14:textId="57F8B3F6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44D2507C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51CDFE7" w14:textId="178A868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C6846C" w14:textId="20F4D80B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D30578" w14:textId="5CD09A29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85852B" w14:textId="0DCA851B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527B6C" w14:textId="7FF9CF58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558592" w14:textId="2E857990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AF219BD" w14:textId="69DBCE6B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03F1C31A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366834E" w14:textId="5666BE12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EC83482" w14:textId="3309F2EF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932BA8" w14:textId="2DDC6BAE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FE8A00" w14:textId="50B508CD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0DDCC" w14:textId="6E7BE28B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499822" w14:textId="4C1CBC66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5E33B0" w14:textId="5F61B244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7BCC94AD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D67FF4" w14:textId="24135D34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F7A6BA" w14:textId="6F9F1E8A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C42DC5" w14:textId="6403C38F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CD6AE" w14:textId="2EC94DD1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648B34" w14:textId="5CF88D8C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3D3A5D" w14:textId="13363303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F4A78D" w14:textId="429CFED4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  <w:lang w:bidi="ru-RU"/>
              </w:rPr>
              <w:fldChar w:fldCharType="end"/>
            </w:r>
          </w:p>
        </w:tc>
      </w:tr>
      <w:tr w:rsidR="000C7F3C" w:rsidRPr="00E97684" w14:paraId="4BCC369B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270A37C" w14:textId="6B5684D6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3CC8F3" w14:textId="6262F2CF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F60AB0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04D7CF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D7D9D3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CC1AEB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23163BD" w14:textId="77777777" w:rsidR="000C7F3C" w:rsidRPr="008B41DA" w:rsidRDefault="000C7F3C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28BE1E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621" w:rsidRPr="00E97684" w14:paraId="65753718" w14:textId="77777777" w:rsidTr="00DA644F">
        <w:tc>
          <w:tcPr>
            <w:tcW w:w="2500" w:type="pct"/>
            <w:shd w:val="clear" w:color="auto" w:fill="78C832"/>
            <w:vAlign w:val="center"/>
          </w:tcPr>
          <w:p w14:paraId="0B604CAB" w14:textId="77777777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AVRIL</w:t>
            </w:r>
          </w:p>
        </w:tc>
        <w:tc>
          <w:tcPr>
            <w:tcW w:w="2500" w:type="pct"/>
            <w:shd w:val="clear" w:color="auto" w:fill="78C832"/>
            <w:vAlign w:val="center"/>
          </w:tcPr>
          <w:p w14:paraId="0869FF56" w14:textId="0899C531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2025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CCF7E0A" w14:textId="77777777" w:rsidR="00ED5621" w:rsidRPr="00642A90" w:rsidRDefault="00ED5621" w:rsidP="00ED5621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621" w:rsidRPr="00E97684" w14:paraId="0508A2AA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F233C2C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5C82519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440401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5A5E9F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BECE5D0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390D57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9C1A5F6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DI</w:t>
            </w:r>
          </w:p>
        </w:tc>
      </w:tr>
      <w:tr w:rsidR="00ED5621" w:rsidRPr="00E97684" w14:paraId="40FBD8B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755147F" w14:textId="7BEA34D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002394" w14:textId="070848AE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1BDA1" w14:textId="1C134861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B4B3A9" w14:textId="34021A29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5D42FF" w14:textId="6C6C6CF4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DFF9FE" w14:textId="2FDE31B2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4865871" w14:textId="7874A381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25C8E78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8B5D361" w14:textId="0D35127F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7ADD20" w14:textId="29B8234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81C089" w14:textId="5CE04BE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C40C2E" w14:textId="6AAC5290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141454" w14:textId="3EAFF47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5CCFA1" w14:textId="135EA368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29629A9" w14:textId="5998A179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34E9135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766E330" w14:textId="36B52C86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26644E" w14:textId="5F32EF8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E2E332" w14:textId="717770D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32CD5B" w14:textId="683DBF24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FCEDE1" w14:textId="16881A4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3EB810" w14:textId="7CC37FA3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9282A3D" w14:textId="12C317FF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52DB47D3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97DEBF" w14:textId="7B7F0CA5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49460B" w14:textId="49D1063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0C2D4" w14:textId="74F3BD0F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0F06A6" w14:textId="7AA4AF6A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7EDAA9" w14:textId="2D93516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973C65" w14:textId="02EF559E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1F4AE9A" w14:textId="4852DFEB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051B79F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15F497C" w14:textId="3FD33F00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930018" w14:textId="7A1F0EBB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77A80E" w14:textId="02B494F4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70D5C" w14:textId="42D968B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847F4" w14:textId="04600D7F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FD4B0F" w14:textId="6AA14973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355C1C" w14:textId="5FF223BF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6E52ABA9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A229967" w14:textId="0EDC1D24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92C5E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C63BF62" w14:textId="2DAF6216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D10413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B210EE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405DE4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5ECF1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3B885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EA2322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0F7D9" w14:textId="77777777" w:rsidR="00F56272" w:rsidRDefault="00F56272">
      <w:pPr>
        <w:spacing w:after="0"/>
      </w:pPr>
      <w:r>
        <w:separator/>
      </w:r>
    </w:p>
  </w:endnote>
  <w:endnote w:type="continuationSeparator" w:id="0">
    <w:p w14:paraId="35D3659A" w14:textId="77777777" w:rsidR="00F56272" w:rsidRDefault="00F562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76EB4" w14:textId="77777777" w:rsidR="00F56272" w:rsidRDefault="00F56272">
      <w:pPr>
        <w:spacing w:after="0"/>
      </w:pPr>
      <w:r>
        <w:separator/>
      </w:r>
    </w:p>
  </w:footnote>
  <w:footnote w:type="continuationSeparator" w:id="0">
    <w:p w14:paraId="0DED51FE" w14:textId="77777777" w:rsidR="00F56272" w:rsidRDefault="00F5627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02FD2"/>
    <w:rsid w:val="00036181"/>
    <w:rsid w:val="0005357B"/>
    <w:rsid w:val="00071356"/>
    <w:rsid w:val="00092C5E"/>
    <w:rsid w:val="00097A25"/>
    <w:rsid w:val="000A5A57"/>
    <w:rsid w:val="000C7F3C"/>
    <w:rsid w:val="000E45DF"/>
    <w:rsid w:val="001206AF"/>
    <w:rsid w:val="001274F3"/>
    <w:rsid w:val="00151CCE"/>
    <w:rsid w:val="001B01F9"/>
    <w:rsid w:val="001C41F9"/>
    <w:rsid w:val="0021058E"/>
    <w:rsid w:val="0028211A"/>
    <w:rsid w:val="00285C1D"/>
    <w:rsid w:val="002D7C5A"/>
    <w:rsid w:val="003327F5"/>
    <w:rsid w:val="00340CAF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C4B89"/>
    <w:rsid w:val="007D45A1"/>
    <w:rsid w:val="007F564D"/>
    <w:rsid w:val="0081026A"/>
    <w:rsid w:val="008B1201"/>
    <w:rsid w:val="008B41DA"/>
    <w:rsid w:val="008F16F7"/>
    <w:rsid w:val="009164BA"/>
    <w:rsid w:val="009166BD"/>
    <w:rsid w:val="00921811"/>
    <w:rsid w:val="00932780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95D3F"/>
    <w:rsid w:val="00BC3952"/>
    <w:rsid w:val="00BE5AB8"/>
    <w:rsid w:val="00BF49DC"/>
    <w:rsid w:val="00C44DFB"/>
    <w:rsid w:val="00C6519B"/>
    <w:rsid w:val="00C70F21"/>
    <w:rsid w:val="00C71C89"/>
    <w:rsid w:val="00C7354B"/>
    <w:rsid w:val="00C800AA"/>
    <w:rsid w:val="00C91F9B"/>
    <w:rsid w:val="00D10413"/>
    <w:rsid w:val="00D757FC"/>
    <w:rsid w:val="00DB6B33"/>
    <w:rsid w:val="00DE32AC"/>
    <w:rsid w:val="00DE3363"/>
    <w:rsid w:val="00DE3D70"/>
    <w:rsid w:val="00E1407A"/>
    <w:rsid w:val="00E30A53"/>
    <w:rsid w:val="00E33F1A"/>
    <w:rsid w:val="00E50BDE"/>
    <w:rsid w:val="00E774CD"/>
    <w:rsid w:val="00E77E1D"/>
    <w:rsid w:val="00E97684"/>
    <w:rsid w:val="00ED5621"/>
    <w:rsid w:val="00ED5F48"/>
    <w:rsid w:val="00ED75B6"/>
    <w:rsid w:val="00F26220"/>
    <w:rsid w:val="00F56272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1160</Words>
  <Characters>6615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2023-03-17T17:54:00Z</dcterms:created>
  <dcterms:modified xsi:type="dcterms:W3CDTF">2023-03-17T17:54:00Z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