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31547B57" w14:textId="77777777" w:rsidTr="0021058E">
        <w:tc>
          <w:tcPr>
            <w:tcW w:w="2500" w:type="pct"/>
            <w:shd w:val="clear" w:color="auto" w:fill="465AC8"/>
            <w:vAlign w:val="center"/>
          </w:tcPr>
          <w:p w14:paraId="6AE3BB0C" w14:textId="626FE190" w:rsidR="00ED5F48" w:rsidRPr="008B41DA" w:rsidRDefault="00452933" w:rsidP="0021058E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54"/>
                <w:szCs w:val="54"/>
                <w:lang w:bidi="ru-RU"/>
              </w:rPr>
              <w:t>DÉCEMBRE</w:t>
            </w:r>
          </w:p>
        </w:tc>
        <w:tc>
          <w:tcPr>
            <w:tcW w:w="2500" w:type="pct"/>
            <w:shd w:val="clear" w:color="auto" w:fill="465AC8"/>
            <w:vAlign w:val="center"/>
          </w:tcPr>
          <w:p w14:paraId="3D8BA562" w14:textId="682A451F" w:rsidR="00ED5F48" w:rsidRPr="008B41DA" w:rsidRDefault="00ED5F48" w:rsidP="0021058E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</w:pP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instrText xml:space="preserve"> DOCVARIABLE  MonthStart1 \@  yyyy   \* MERGEFORMAT </w:instrText>
            </w: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fldChar w:fldCharType="separate"/>
            </w:r>
            <w:r w:rsidR="00082E6D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t>2022</w:t>
            </w: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fldChar w:fldCharType="end"/>
            </w:r>
          </w:p>
        </w:tc>
      </w:tr>
    </w:tbl>
    <w:p w14:paraId="7D4CAD8A" w14:textId="3E62D5A8" w:rsidR="00ED5F48" w:rsidRPr="00642A90" w:rsidRDefault="00ED5F48" w:rsidP="0021058E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ED5F48" w:rsidRPr="00E97684" w14:paraId="1C608AFC" w14:textId="77777777" w:rsidTr="008B41DA">
        <w:trPr>
          <w:trHeight w:val="340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01AA947D" w14:textId="1D5D98BB" w:rsidR="00ED5F48" w:rsidRPr="008B41DA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080F3955" w14:textId="4B89B197" w:rsidR="00ED5F48" w:rsidRPr="008B41DA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4B173504" w14:textId="4F41EACC" w:rsidR="00ED5F48" w:rsidRPr="008B41DA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459C1B2" w14:textId="4947AE45" w:rsidR="00ED5F48" w:rsidRPr="008B41DA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JE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2689FC3" w14:textId="312561D0" w:rsidR="00ED5F48" w:rsidRPr="008B41DA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VE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2C5A400" w14:textId="2D33B686" w:rsidR="00ED5F48" w:rsidRPr="008B41DA" w:rsidRDefault="005F7F6D" w:rsidP="0021058E">
            <w:pPr>
              <w:pStyle w:val="Days"/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b/>
                <w:bCs/>
                <w:noProof/>
                <w:color w:val="465AC8"/>
                <w:sz w:val="32"/>
                <w:szCs w:val="32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3317BA1" w14:textId="72D5F014" w:rsidR="00ED5F48" w:rsidRPr="008B41DA" w:rsidRDefault="005F7F6D" w:rsidP="0021058E">
            <w:pPr>
              <w:pStyle w:val="Days"/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b/>
                <w:bCs/>
                <w:noProof/>
                <w:color w:val="465AC8"/>
                <w:sz w:val="32"/>
                <w:szCs w:val="32"/>
                <w:lang w:bidi="ru-RU"/>
              </w:rPr>
              <w:t>DI</w:t>
            </w:r>
          </w:p>
        </w:tc>
      </w:tr>
      <w:tr w:rsidR="00452933" w:rsidRPr="00E97684" w14:paraId="7C17943B" w14:textId="77777777" w:rsidTr="008B41DA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3EC0A191" w14:textId="1B865BB5" w:rsidR="00452933" w:rsidRPr="008B41DA" w:rsidRDefault="00452933" w:rsidP="00452933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82E6D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" 1 ""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F03151C" w14:textId="41330C99" w:rsidR="00452933" w:rsidRPr="008B41DA" w:rsidRDefault="00452933" w:rsidP="00452933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82E6D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82E6D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44DC06B" w14:textId="466C8D5A" w:rsidR="00452933" w:rsidRPr="008B41DA" w:rsidRDefault="00452933" w:rsidP="00452933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82E6D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82E6D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DB9C6B" w14:textId="14D3DDD3" w:rsidR="00452933" w:rsidRPr="008B41DA" w:rsidRDefault="00452933" w:rsidP="00452933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82E6D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82E6D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082E6D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82E6D"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50C7CA6" w14:textId="4A0E998E" w:rsidR="00452933" w:rsidRPr="008B41DA" w:rsidRDefault="00452933" w:rsidP="00452933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82E6D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82E6D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82E6D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82E6D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82E6D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B16ECF4" w14:textId="3AEB3CC4" w:rsidR="00452933" w:rsidRPr="008B41DA" w:rsidRDefault="00452933" w:rsidP="00452933">
            <w:pPr>
              <w:pStyle w:val="Dates"/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separate"/>
            </w:r>
            <w:r w:rsidR="00082E6D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>четверг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>суббота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=E2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separate"/>
            </w:r>
            <w:r w:rsidR="00082E6D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=E2+1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separate"/>
            </w:r>
            <w:r w:rsidR="00082E6D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>3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separate"/>
            </w:r>
            <w:r w:rsidR="00082E6D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>3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separate"/>
            </w:r>
            <w:r w:rsidR="00082E6D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t>3</w: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98D4833" w14:textId="61414DE0" w:rsidR="00452933" w:rsidRPr="008B41DA" w:rsidRDefault="00452933" w:rsidP="00452933">
            <w:pPr>
              <w:pStyle w:val="Dates"/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separate"/>
            </w:r>
            <w:r w:rsidR="00082E6D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>четверг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>воскресенье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=F2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separate"/>
            </w:r>
            <w:r w:rsidR="00082E6D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>3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=F2+1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separate"/>
            </w:r>
            <w:r w:rsidR="00082E6D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>4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separate"/>
            </w:r>
            <w:r w:rsidR="00082E6D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>4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separate"/>
            </w:r>
            <w:r w:rsidR="00082E6D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t>4</w: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end"/>
            </w:r>
          </w:p>
        </w:tc>
      </w:tr>
      <w:tr w:rsidR="00452933" w:rsidRPr="00E97684" w14:paraId="07F4FCFD" w14:textId="77777777" w:rsidTr="008B41DA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F9E951E" w14:textId="66902584" w:rsidR="00452933" w:rsidRPr="008B41DA" w:rsidRDefault="00452933" w:rsidP="00452933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82E6D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1CB7923" w14:textId="60ED27EB" w:rsidR="00452933" w:rsidRPr="008B41DA" w:rsidRDefault="00452933" w:rsidP="00452933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82E6D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F31A5E" w14:textId="6877051F" w:rsidR="00452933" w:rsidRPr="008B41DA" w:rsidRDefault="00452933" w:rsidP="00452933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82E6D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475C4A" w14:textId="2BA2C201" w:rsidR="00452933" w:rsidRPr="008B41DA" w:rsidRDefault="00452933" w:rsidP="00452933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82E6D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AC826A" w14:textId="01FB064E" w:rsidR="00452933" w:rsidRPr="008B41DA" w:rsidRDefault="00452933" w:rsidP="00452933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82E6D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B13D5FA" w14:textId="6EE63739" w:rsidR="00452933" w:rsidRPr="008B41DA" w:rsidRDefault="00452933" w:rsidP="00452933">
            <w:pPr>
              <w:pStyle w:val="Dates"/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=E3+1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separate"/>
            </w:r>
            <w:r w:rsidR="00082E6D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t>10</w: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304BDE0" w14:textId="35B01AD8" w:rsidR="00452933" w:rsidRPr="008B41DA" w:rsidRDefault="00452933" w:rsidP="00452933">
            <w:pPr>
              <w:pStyle w:val="Dates"/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=F3+1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separate"/>
            </w:r>
            <w:r w:rsidR="00082E6D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t>11</w: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end"/>
            </w:r>
          </w:p>
        </w:tc>
      </w:tr>
      <w:tr w:rsidR="00452933" w:rsidRPr="00E97684" w14:paraId="67DB9DAF" w14:textId="77777777" w:rsidTr="008B41DA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C9A3BBE" w14:textId="3D83B5F4" w:rsidR="00452933" w:rsidRPr="008B41DA" w:rsidRDefault="00452933" w:rsidP="00452933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82E6D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3F2CCF4" w14:textId="66EFB2CF" w:rsidR="00452933" w:rsidRPr="008B41DA" w:rsidRDefault="00452933" w:rsidP="00452933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82E6D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4AD79D1" w14:textId="16F99C23" w:rsidR="00452933" w:rsidRPr="008B41DA" w:rsidRDefault="00452933" w:rsidP="00452933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82E6D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E272435" w14:textId="53A92D12" w:rsidR="00452933" w:rsidRPr="008B41DA" w:rsidRDefault="00452933" w:rsidP="00452933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82E6D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A50AED" w14:textId="69F7FBF4" w:rsidR="00452933" w:rsidRPr="008B41DA" w:rsidRDefault="00452933" w:rsidP="00452933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82E6D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CA101BC" w14:textId="649A32C0" w:rsidR="00452933" w:rsidRPr="008B41DA" w:rsidRDefault="00452933" w:rsidP="00452933">
            <w:pPr>
              <w:pStyle w:val="Dates"/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=E4+1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separate"/>
            </w:r>
            <w:r w:rsidR="00082E6D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t>17</w: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7CC68C2" w14:textId="4CABAB6D" w:rsidR="00452933" w:rsidRPr="008B41DA" w:rsidRDefault="00452933" w:rsidP="00452933">
            <w:pPr>
              <w:pStyle w:val="Dates"/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=F4+1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separate"/>
            </w:r>
            <w:r w:rsidR="00082E6D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t>18</w: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end"/>
            </w:r>
          </w:p>
        </w:tc>
      </w:tr>
      <w:tr w:rsidR="00452933" w:rsidRPr="00E97684" w14:paraId="2953C655" w14:textId="77777777" w:rsidTr="008B41DA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F3D4027" w14:textId="50C7F8B1" w:rsidR="00452933" w:rsidRPr="008B41DA" w:rsidRDefault="00452933" w:rsidP="00452933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82E6D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BD3027E" w14:textId="69A278C3" w:rsidR="00452933" w:rsidRPr="008B41DA" w:rsidRDefault="00452933" w:rsidP="00452933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82E6D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9136C06" w14:textId="2770F6C6" w:rsidR="00452933" w:rsidRPr="008B41DA" w:rsidRDefault="00452933" w:rsidP="00452933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82E6D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923EA43" w14:textId="30D20C6E" w:rsidR="00452933" w:rsidRPr="008B41DA" w:rsidRDefault="00452933" w:rsidP="00452933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82E6D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DEDC25" w14:textId="2841F94A" w:rsidR="00452933" w:rsidRPr="008B41DA" w:rsidRDefault="00452933" w:rsidP="00452933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82E6D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B015B6" w14:textId="145C2714" w:rsidR="00452933" w:rsidRPr="008B41DA" w:rsidRDefault="00452933" w:rsidP="00452933">
            <w:pPr>
              <w:pStyle w:val="Dates"/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=E5+1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separate"/>
            </w:r>
            <w:r w:rsidR="00082E6D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t>24</w: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73DCFA5" w14:textId="61AB1C7D" w:rsidR="00452933" w:rsidRPr="008B41DA" w:rsidRDefault="00452933" w:rsidP="00452933">
            <w:pPr>
              <w:pStyle w:val="Dates"/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=F5+1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separate"/>
            </w:r>
            <w:r w:rsidR="00082E6D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t>25</w: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end"/>
            </w:r>
          </w:p>
        </w:tc>
      </w:tr>
      <w:tr w:rsidR="00452933" w:rsidRPr="00E97684" w14:paraId="5CCE256B" w14:textId="77777777" w:rsidTr="008B41DA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DEC791C" w14:textId="14A72457" w:rsidR="00452933" w:rsidRPr="008B41DA" w:rsidRDefault="00452933" w:rsidP="00452933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82E6D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82E6D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82E6D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82E6D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82E6D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82E6D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3EECC90" w14:textId="3C68D41D" w:rsidR="00452933" w:rsidRPr="008B41DA" w:rsidRDefault="00452933" w:rsidP="00452933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82E6D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82E6D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82E6D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82E6D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82E6D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82E6D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2A7C4A" w14:textId="192F792A" w:rsidR="00452933" w:rsidRPr="008B41DA" w:rsidRDefault="00452933" w:rsidP="00452933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82E6D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82E6D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82E6D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82E6D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82E6D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82E6D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EF03C3" w14:textId="60097C64" w:rsidR="00452933" w:rsidRPr="008B41DA" w:rsidRDefault="00452933" w:rsidP="00452933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82E6D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82E6D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82E6D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82E6D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82E6D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82E6D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704AB9" w14:textId="60241AFE" w:rsidR="00452933" w:rsidRPr="008B41DA" w:rsidRDefault="00452933" w:rsidP="00452933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82E6D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82E6D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82E6D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82E6D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82E6D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82E6D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9EF70DB" w14:textId="1D336715" w:rsidR="00452933" w:rsidRPr="008B41DA" w:rsidRDefault="00452933" w:rsidP="00452933">
            <w:pPr>
              <w:pStyle w:val="Dates"/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=E6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separate"/>
            </w:r>
            <w:r w:rsidR="00082E6D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=E6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separate"/>
            </w:r>
            <w:r w:rsidR="00082E6D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separate"/>
            </w:r>
            <w:r w:rsidR="00082E6D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=E6+1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separate"/>
            </w:r>
            <w:r w:rsidR="00082E6D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"" </w:instrText>
            </w:r>
            <w:r w:rsidR="00082E6D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separate"/>
            </w:r>
            <w:r w:rsidR="00082E6D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end"/>
            </w:r>
            <w:r w:rsidR="00082E6D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separate"/>
            </w:r>
            <w:r w:rsidR="00082E6D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t>31</w: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1C92646" w14:textId="43AC6250" w:rsidR="00452933" w:rsidRPr="008B41DA" w:rsidRDefault="00452933" w:rsidP="00452933">
            <w:pPr>
              <w:pStyle w:val="Dates"/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=F6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separate"/>
            </w:r>
            <w:r w:rsidR="00082E6D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=F6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separate"/>
            </w:r>
            <w:r w:rsidR="00082E6D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separate"/>
            </w:r>
            <w:r w:rsidR="00082E6D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=F6+1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separate"/>
            </w:r>
            <w:r w:rsidR="00082E6D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E97684" w14:paraId="043F7B53" w14:textId="77777777" w:rsidTr="008B41DA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B7E597A" w14:textId="5DD7053C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82E6D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82E6D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82E6D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D7C5A"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93B94D4" w14:textId="555C8A95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82E6D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D7C5A"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D7C5A"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D7C5A"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D7C5A"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DC97E6E" w14:textId="77777777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6040DA4" w14:textId="77777777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48C1197" w14:textId="77777777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C8B8C80" w14:textId="77777777" w:rsidR="00ED5F48" w:rsidRPr="008B41D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099B848" w14:textId="77777777" w:rsidR="00ED5F48" w:rsidRPr="008B41D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082E6D" w:rsidRPr="00E97684" w14:paraId="2EA8D762" w14:textId="77777777" w:rsidTr="005657C9">
        <w:tc>
          <w:tcPr>
            <w:tcW w:w="2500" w:type="pct"/>
            <w:shd w:val="clear" w:color="auto" w:fill="3282DC"/>
            <w:vAlign w:val="center"/>
          </w:tcPr>
          <w:p w14:paraId="29912D84" w14:textId="77777777" w:rsidR="00082E6D" w:rsidRPr="008B41DA" w:rsidRDefault="00082E6D" w:rsidP="005657C9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</w:pPr>
            <w:bookmarkStart w:id="0" w:name="_Hlk52477187"/>
            <w:r w:rsidRPr="008B41DA">
              <w:rPr>
                <w:rFonts w:ascii="Century Gothic" w:hAnsi="Century Gothic" w:cs="Calibri"/>
                <w:noProof/>
                <w:color w:val="FFFFFF" w:themeColor="background1"/>
                <w:sz w:val="54"/>
                <w:szCs w:val="54"/>
                <w:lang w:bidi="ru-RU"/>
              </w:rPr>
              <w:t>JANVIER</w:t>
            </w:r>
          </w:p>
        </w:tc>
        <w:tc>
          <w:tcPr>
            <w:tcW w:w="2500" w:type="pct"/>
            <w:shd w:val="clear" w:color="auto" w:fill="3282DC"/>
            <w:vAlign w:val="center"/>
          </w:tcPr>
          <w:p w14:paraId="418BE3A4" w14:textId="77777777" w:rsidR="00082E6D" w:rsidRPr="008B41DA" w:rsidRDefault="00082E6D" w:rsidP="005657C9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</w:pP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instrText xml:space="preserve"> DOCVARIABLE  MonthStart1 \@  yyyy   \* MERGEFORMAT </w:instrText>
            </w: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t>2023</w:t>
            </w: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fldChar w:fldCharType="end"/>
            </w:r>
          </w:p>
        </w:tc>
      </w:tr>
    </w:tbl>
    <w:p w14:paraId="1E5B850C" w14:textId="77777777" w:rsidR="00082E6D" w:rsidRPr="00642A90" w:rsidRDefault="00082E6D" w:rsidP="00082E6D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  <w:bookmarkStart w:id="1" w:name="_Hlk38821049"/>
    </w:p>
    <w:tbl>
      <w:tblPr>
        <w:tblStyle w:val="CalendarTable"/>
        <w:tblW w:w="4992" w:type="pct"/>
        <w:tblCellMar>
          <w:right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1485"/>
        <w:gridCol w:w="1501"/>
        <w:gridCol w:w="1500"/>
        <w:gridCol w:w="1500"/>
        <w:gridCol w:w="1500"/>
        <w:gridCol w:w="1500"/>
        <w:gridCol w:w="1463"/>
      </w:tblGrid>
      <w:tr w:rsidR="00082E6D" w:rsidRPr="00E97684" w14:paraId="52A96A33" w14:textId="77777777" w:rsidTr="005657C9">
        <w:trPr>
          <w:trHeight w:val="340"/>
        </w:trPr>
        <w:tc>
          <w:tcPr>
            <w:tcW w:w="710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380BEAE9" w14:textId="77777777" w:rsidR="00082E6D" w:rsidRPr="008B41DA" w:rsidRDefault="00082E6D" w:rsidP="005657C9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LU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3C3FC669" w14:textId="77777777" w:rsidR="00082E6D" w:rsidRPr="008B41DA" w:rsidRDefault="00082E6D" w:rsidP="005657C9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75AB74D8" w14:textId="77777777" w:rsidR="00082E6D" w:rsidRPr="008B41DA" w:rsidRDefault="00082E6D" w:rsidP="005657C9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ME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4DAE8658" w14:textId="77777777" w:rsidR="00082E6D" w:rsidRPr="008B41DA" w:rsidRDefault="00082E6D" w:rsidP="005657C9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JE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3B64ABD2" w14:textId="77777777" w:rsidR="00082E6D" w:rsidRPr="008B41DA" w:rsidRDefault="00082E6D" w:rsidP="005657C9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VE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20206691" w14:textId="77777777" w:rsidR="00082E6D" w:rsidRPr="008B41DA" w:rsidRDefault="00082E6D" w:rsidP="005657C9">
            <w:pPr>
              <w:pStyle w:val="Days"/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b/>
                <w:bCs/>
                <w:noProof/>
                <w:color w:val="3282DC"/>
                <w:sz w:val="32"/>
                <w:szCs w:val="32"/>
                <w:lang w:bidi="ru-RU"/>
              </w:rPr>
              <w:t>SA</w:t>
            </w:r>
          </w:p>
        </w:tc>
        <w:tc>
          <w:tcPr>
            <w:tcW w:w="701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160B82E6" w14:textId="77777777" w:rsidR="00082E6D" w:rsidRPr="008B41DA" w:rsidRDefault="00082E6D" w:rsidP="005657C9">
            <w:pPr>
              <w:pStyle w:val="Days"/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b/>
                <w:bCs/>
                <w:noProof/>
                <w:color w:val="3282DC"/>
                <w:sz w:val="32"/>
                <w:szCs w:val="32"/>
                <w:lang w:bidi="ru-RU"/>
              </w:rPr>
              <w:t>DI</w:t>
            </w:r>
          </w:p>
        </w:tc>
      </w:tr>
      <w:tr w:rsidR="00082E6D" w:rsidRPr="00E97684" w14:paraId="6EEA73DC" w14:textId="77777777" w:rsidTr="005657C9">
        <w:trPr>
          <w:trHeight w:val="340"/>
        </w:trPr>
        <w:tc>
          <w:tcPr>
            <w:tcW w:w="710" w:type="pct"/>
            <w:tcMar>
              <w:right w:w="142" w:type="dxa"/>
            </w:tcMar>
            <w:vAlign w:val="bottom"/>
          </w:tcPr>
          <w:p w14:paraId="485C0CA8" w14:textId="77777777" w:rsidR="00082E6D" w:rsidRPr="008B41DA" w:rsidRDefault="00082E6D" w:rsidP="005657C9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" 1 ""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E5E529D" w14:textId="77777777" w:rsidR="00082E6D" w:rsidRPr="008B41DA" w:rsidRDefault="00082E6D" w:rsidP="005657C9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39412BF" w14:textId="77777777" w:rsidR="00082E6D" w:rsidRPr="008B41DA" w:rsidRDefault="00082E6D" w:rsidP="005657C9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A00EB0" w14:textId="77777777" w:rsidR="00082E6D" w:rsidRPr="008B41DA" w:rsidRDefault="00082E6D" w:rsidP="005657C9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6065F6" w14:textId="77777777" w:rsidR="00082E6D" w:rsidRPr="008B41DA" w:rsidRDefault="00082E6D" w:rsidP="005657C9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A3430C2" w14:textId="77777777" w:rsidR="00082E6D" w:rsidRPr="008B41DA" w:rsidRDefault="00082E6D" w:rsidP="005657C9">
            <w:pPr>
              <w:pStyle w:val="Dates"/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>воскресенье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>суббота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=E2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=E2+1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6F3F6AA0" w14:textId="77777777" w:rsidR="00082E6D" w:rsidRPr="008B41DA" w:rsidRDefault="00082E6D" w:rsidP="005657C9">
            <w:pPr>
              <w:pStyle w:val="Dates"/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>воскресенье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>воскресенье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=F2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>1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=F2+1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t>1</w: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end"/>
            </w:r>
          </w:p>
        </w:tc>
      </w:tr>
      <w:tr w:rsidR="00082E6D" w:rsidRPr="00E97684" w14:paraId="7C417C87" w14:textId="77777777" w:rsidTr="005657C9">
        <w:trPr>
          <w:trHeight w:val="340"/>
        </w:trPr>
        <w:tc>
          <w:tcPr>
            <w:tcW w:w="710" w:type="pct"/>
            <w:tcMar>
              <w:right w:w="142" w:type="dxa"/>
            </w:tcMar>
            <w:vAlign w:val="bottom"/>
          </w:tcPr>
          <w:p w14:paraId="336BA2F4" w14:textId="77777777" w:rsidR="00082E6D" w:rsidRPr="008B41DA" w:rsidRDefault="00082E6D" w:rsidP="005657C9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3573100" w14:textId="77777777" w:rsidR="00082E6D" w:rsidRPr="008B41DA" w:rsidRDefault="00082E6D" w:rsidP="005657C9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2FF95FC" w14:textId="77777777" w:rsidR="00082E6D" w:rsidRPr="008B41DA" w:rsidRDefault="00082E6D" w:rsidP="005657C9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22994E1" w14:textId="77777777" w:rsidR="00082E6D" w:rsidRPr="008B41DA" w:rsidRDefault="00082E6D" w:rsidP="005657C9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0413549" w14:textId="77777777" w:rsidR="00082E6D" w:rsidRPr="008B41DA" w:rsidRDefault="00082E6D" w:rsidP="005657C9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0A60F2E" w14:textId="77777777" w:rsidR="00082E6D" w:rsidRPr="008B41DA" w:rsidRDefault="00082E6D" w:rsidP="005657C9">
            <w:pPr>
              <w:pStyle w:val="Dates"/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=E3+1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t>7</w: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0DA13380" w14:textId="77777777" w:rsidR="00082E6D" w:rsidRPr="008B41DA" w:rsidRDefault="00082E6D" w:rsidP="005657C9">
            <w:pPr>
              <w:pStyle w:val="Dates"/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=F3+1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t>8</w: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end"/>
            </w:r>
          </w:p>
        </w:tc>
      </w:tr>
      <w:tr w:rsidR="00082E6D" w:rsidRPr="00E97684" w14:paraId="2974A65A" w14:textId="77777777" w:rsidTr="005657C9">
        <w:trPr>
          <w:trHeight w:val="340"/>
        </w:trPr>
        <w:tc>
          <w:tcPr>
            <w:tcW w:w="710" w:type="pct"/>
            <w:tcMar>
              <w:right w:w="142" w:type="dxa"/>
            </w:tcMar>
            <w:vAlign w:val="bottom"/>
          </w:tcPr>
          <w:p w14:paraId="77534EBC" w14:textId="77777777" w:rsidR="00082E6D" w:rsidRPr="008B41DA" w:rsidRDefault="00082E6D" w:rsidP="005657C9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20080B3" w14:textId="77777777" w:rsidR="00082E6D" w:rsidRPr="008B41DA" w:rsidRDefault="00082E6D" w:rsidP="005657C9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563D59" w14:textId="77777777" w:rsidR="00082E6D" w:rsidRPr="008B41DA" w:rsidRDefault="00082E6D" w:rsidP="005657C9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F7C75DF" w14:textId="77777777" w:rsidR="00082E6D" w:rsidRPr="008B41DA" w:rsidRDefault="00082E6D" w:rsidP="005657C9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4C2AD47" w14:textId="77777777" w:rsidR="00082E6D" w:rsidRPr="008B41DA" w:rsidRDefault="00082E6D" w:rsidP="005657C9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7E3849" w14:textId="77777777" w:rsidR="00082E6D" w:rsidRPr="008B41DA" w:rsidRDefault="00082E6D" w:rsidP="005657C9">
            <w:pPr>
              <w:pStyle w:val="Dates"/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=E4+1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t>14</w: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74422AE6" w14:textId="77777777" w:rsidR="00082E6D" w:rsidRPr="008B41DA" w:rsidRDefault="00082E6D" w:rsidP="005657C9">
            <w:pPr>
              <w:pStyle w:val="Dates"/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=F4+1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t>15</w: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end"/>
            </w:r>
          </w:p>
        </w:tc>
      </w:tr>
      <w:tr w:rsidR="00082E6D" w:rsidRPr="00E97684" w14:paraId="7A714F9B" w14:textId="77777777" w:rsidTr="005657C9">
        <w:trPr>
          <w:trHeight w:val="340"/>
        </w:trPr>
        <w:tc>
          <w:tcPr>
            <w:tcW w:w="710" w:type="pct"/>
            <w:tcMar>
              <w:right w:w="142" w:type="dxa"/>
            </w:tcMar>
            <w:vAlign w:val="bottom"/>
          </w:tcPr>
          <w:p w14:paraId="7B1E9AA4" w14:textId="77777777" w:rsidR="00082E6D" w:rsidRPr="008B41DA" w:rsidRDefault="00082E6D" w:rsidP="005657C9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01F7E83" w14:textId="77777777" w:rsidR="00082E6D" w:rsidRPr="008B41DA" w:rsidRDefault="00082E6D" w:rsidP="005657C9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454806" w14:textId="77777777" w:rsidR="00082E6D" w:rsidRPr="008B41DA" w:rsidRDefault="00082E6D" w:rsidP="005657C9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3E8DF42" w14:textId="77777777" w:rsidR="00082E6D" w:rsidRPr="008B41DA" w:rsidRDefault="00082E6D" w:rsidP="005657C9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7C9889F" w14:textId="77777777" w:rsidR="00082E6D" w:rsidRPr="008B41DA" w:rsidRDefault="00082E6D" w:rsidP="005657C9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8B0498" w14:textId="77777777" w:rsidR="00082E6D" w:rsidRPr="008B41DA" w:rsidRDefault="00082E6D" w:rsidP="005657C9">
            <w:pPr>
              <w:pStyle w:val="Dates"/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=E5+1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t>21</w: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553C03F9" w14:textId="77777777" w:rsidR="00082E6D" w:rsidRPr="008B41DA" w:rsidRDefault="00082E6D" w:rsidP="005657C9">
            <w:pPr>
              <w:pStyle w:val="Dates"/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=F5+1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t>22</w: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end"/>
            </w:r>
          </w:p>
        </w:tc>
      </w:tr>
      <w:tr w:rsidR="00082E6D" w:rsidRPr="00E97684" w14:paraId="6AB9FCB1" w14:textId="77777777" w:rsidTr="005657C9">
        <w:trPr>
          <w:trHeight w:val="340"/>
        </w:trPr>
        <w:tc>
          <w:tcPr>
            <w:tcW w:w="710" w:type="pct"/>
            <w:tcMar>
              <w:right w:w="142" w:type="dxa"/>
            </w:tcMar>
            <w:vAlign w:val="bottom"/>
          </w:tcPr>
          <w:p w14:paraId="6807D994" w14:textId="77777777" w:rsidR="00082E6D" w:rsidRPr="008B41DA" w:rsidRDefault="00082E6D" w:rsidP="005657C9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032EEBE" w14:textId="77777777" w:rsidR="00082E6D" w:rsidRPr="008B41DA" w:rsidRDefault="00082E6D" w:rsidP="005657C9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CFD98B0" w14:textId="77777777" w:rsidR="00082E6D" w:rsidRPr="008B41DA" w:rsidRDefault="00082E6D" w:rsidP="005657C9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7D74B1C" w14:textId="77777777" w:rsidR="00082E6D" w:rsidRPr="008B41DA" w:rsidRDefault="00082E6D" w:rsidP="005657C9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6973B3" w14:textId="77777777" w:rsidR="00082E6D" w:rsidRPr="008B41DA" w:rsidRDefault="00082E6D" w:rsidP="005657C9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D885DAF" w14:textId="77777777" w:rsidR="00082E6D" w:rsidRPr="008B41DA" w:rsidRDefault="00082E6D" w:rsidP="005657C9">
            <w:pPr>
              <w:pStyle w:val="Dates"/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=E6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=E6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=E6+1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t>28</w: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737F0399" w14:textId="77777777" w:rsidR="00082E6D" w:rsidRPr="008B41DA" w:rsidRDefault="00082E6D" w:rsidP="005657C9">
            <w:pPr>
              <w:pStyle w:val="Dates"/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=F6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=F6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=F6+1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t>29</w: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end"/>
            </w:r>
          </w:p>
        </w:tc>
      </w:tr>
      <w:tr w:rsidR="00082E6D" w:rsidRPr="00E97684" w14:paraId="1D3E76C7" w14:textId="77777777" w:rsidTr="005657C9">
        <w:trPr>
          <w:trHeight w:val="340"/>
        </w:trPr>
        <w:tc>
          <w:tcPr>
            <w:tcW w:w="710" w:type="pct"/>
            <w:tcMar>
              <w:right w:w="142" w:type="dxa"/>
            </w:tcMar>
            <w:vAlign w:val="bottom"/>
          </w:tcPr>
          <w:p w14:paraId="7C1FF2BB" w14:textId="77777777" w:rsidR="00082E6D" w:rsidRPr="008B41DA" w:rsidRDefault="00082E6D" w:rsidP="005657C9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0AFE75E" w14:textId="77777777" w:rsidR="00082E6D" w:rsidRPr="008B41DA" w:rsidRDefault="00082E6D" w:rsidP="005657C9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31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74BEFAB" w14:textId="77777777" w:rsidR="00082E6D" w:rsidRPr="008B41DA" w:rsidRDefault="00082E6D" w:rsidP="005657C9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73649F7" w14:textId="77777777" w:rsidR="00082E6D" w:rsidRPr="008B41DA" w:rsidRDefault="00082E6D" w:rsidP="005657C9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8C05036" w14:textId="77777777" w:rsidR="00082E6D" w:rsidRPr="008B41DA" w:rsidRDefault="00082E6D" w:rsidP="005657C9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4D20C66" w14:textId="77777777" w:rsidR="00082E6D" w:rsidRPr="008B41DA" w:rsidRDefault="00082E6D" w:rsidP="005657C9">
            <w:pPr>
              <w:pStyle w:val="Dates"/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</w:rPr>
            </w:pP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7932644A" w14:textId="77777777" w:rsidR="00082E6D" w:rsidRPr="008B41DA" w:rsidRDefault="00082E6D" w:rsidP="005657C9">
            <w:pPr>
              <w:pStyle w:val="Dates"/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082E6D" w:rsidRPr="00E97684" w14:paraId="67F7CC8D" w14:textId="77777777" w:rsidTr="005657C9">
        <w:tc>
          <w:tcPr>
            <w:tcW w:w="2500" w:type="pct"/>
            <w:shd w:val="clear" w:color="auto" w:fill="32B4DC"/>
            <w:vAlign w:val="center"/>
          </w:tcPr>
          <w:p w14:paraId="005F6891" w14:textId="77777777" w:rsidR="00082E6D" w:rsidRPr="008B41DA" w:rsidRDefault="00082E6D" w:rsidP="005657C9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</w:pPr>
            <w:bookmarkStart w:id="2" w:name="_Hlk52477980"/>
            <w:bookmarkEnd w:id="0"/>
            <w:bookmarkEnd w:id="1"/>
            <w:r w:rsidRPr="008B41DA">
              <w:rPr>
                <w:rFonts w:ascii="Century Gothic" w:hAnsi="Century Gothic" w:cs="Calibri"/>
                <w:noProof/>
                <w:color w:val="FFFFFF" w:themeColor="background1"/>
                <w:sz w:val="54"/>
                <w:szCs w:val="54"/>
                <w:lang w:bidi="ru-RU"/>
              </w:rPr>
              <w:t>FEVRIER</w:t>
            </w:r>
          </w:p>
        </w:tc>
        <w:tc>
          <w:tcPr>
            <w:tcW w:w="2500" w:type="pct"/>
            <w:shd w:val="clear" w:color="auto" w:fill="32B4DC"/>
            <w:vAlign w:val="center"/>
          </w:tcPr>
          <w:p w14:paraId="673B45F6" w14:textId="77777777" w:rsidR="00082E6D" w:rsidRPr="008B41DA" w:rsidRDefault="00082E6D" w:rsidP="005657C9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</w:pP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instrText xml:space="preserve"> DOCVARIABLE  MonthStart1 \@  yyyy   \* MERGEFORMAT </w:instrText>
            </w: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t>2023</w:t>
            </w: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fldChar w:fldCharType="end"/>
            </w:r>
          </w:p>
        </w:tc>
      </w:tr>
    </w:tbl>
    <w:p w14:paraId="286F31D0" w14:textId="77777777" w:rsidR="00082E6D" w:rsidRPr="00642A90" w:rsidRDefault="00082E6D" w:rsidP="00082E6D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81"/>
        <w:gridCol w:w="1497"/>
        <w:gridCol w:w="1500"/>
        <w:gridCol w:w="1500"/>
        <w:gridCol w:w="1500"/>
        <w:gridCol w:w="1500"/>
        <w:gridCol w:w="1471"/>
      </w:tblGrid>
      <w:tr w:rsidR="00082E6D" w:rsidRPr="00E97684" w14:paraId="73C0A533" w14:textId="77777777" w:rsidTr="005657C9">
        <w:trPr>
          <w:trHeight w:val="340"/>
        </w:trPr>
        <w:tc>
          <w:tcPr>
            <w:tcW w:w="708" w:type="pct"/>
            <w:shd w:val="clear" w:color="auto" w:fill="F2F2F2" w:themeFill="background1" w:themeFillShade="F2"/>
            <w:vAlign w:val="center"/>
          </w:tcPr>
          <w:p w14:paraId="4CD6C451" w14:textId="77777777" w:rsidR="00082E6D" w:rsidRPr="008B41DA" w:rsidRDefault="00082E6D" w:rsidP="005657C9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66362367" w14:textId="77777777" w:rsidR="00082E6D" w:rsidRPr="008B41DA" w:rsidRDefault="00082E6D" w:rsidP="005657C9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45F9074D" w14:textId="77777777" w:rsidR="00082E6D" w:rsidRPr="008B41DA" w:rsidRDefault="00082E6D" w:rsidP="005657C9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D99E97D" w14:textId="77777777" w:rsidR="00082E6D" w:rsidRPr="008B41DA" w:rsidRDefault="00082E6D" w:rsidP="005657C9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JE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49F5C6B" w14:textId="77777777" w:rsidR="00082E6D" w:rsidRPr="008B41DA" w:rsidRDefault="00082E6D" w:rsidP="005657C9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VE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40A94006" w14:textId="77777777" w:rsidR="00082E6D" w:rsidRPr="008B41DA" w:rsidRDefault="00082E6D" w:rsidP="005657C9">
            <w:pPr>
              <w:pStyle w:val="Days"/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b/>
                <w:bCs/>
                <w:noProof/>
                <w:color w:val="32B4DC"/>
                <w:sz w:val="32"/>
                <w:szCs w:val="32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380A0723" w14:textId="77777777" w:rsidR="00082E6D" w:rsidRPr="008B41DA" w:rsidRDefault="00082E6D" w:rsidP="005657C9">
            <w:pPr>
              <w:pStyle w:val="Days"/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b/>
                <w:bCs/>
                <w:noProof/>
                <w:color w:val="32B4DC"/>
                <w:sz w:val="32"/>
                <w:szCs w:val="32"/>
                <w:lang w:bidi="ru-RU"/>
              </w:rPr>
              <w:t>DI</w:t>
            </w:r>
          </w:p>
        </w:tc>
      </w:tr>
      <w:tr w:rsidR="00082E6D" w:rsidRPr="00E97684" w14:paraId="6A8E1026" w14:textId="77777777" w:rsidTr="005657C9">
        <w:trPr>
          <w:trHeight w:val="340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08E8D6A" w14:textId="77777777" w:rsidR="00082E6D" w:rsidRPr="008B41DA" w:rsidRDefault="00082E6D" w:rsidP="005657C9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" 1 ""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7D3E6F6" w14:textId="77777777" w:rsidR="00082E6D" w:rsidRPr="008B41DA" w:rsidRDefault="00082E6D" w:rsidP="005657C9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5041D5" w14:textId="77777777" w:rsidR="00082E6D" w:rsidRPr="008B41DA" w:rsidRDefault="00082E6D" w:rsidP="005657C9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CFA79BF" w14:textId="77777777" w:rsidR="00082E6D" w:rsidRPr="008B41DA" w:rsidRDefault="00082E6D" w:rsidP="005657C9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01D6768" w14:textId="77777777" w:rsidR="00082E6D" w:rsidRPr="008B41DA" w:rsidRDefault="00082E6D" w:rsidP="005657C9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14E483" w14:textId="77777777" w:rsidR="00082E6D" w:rsidRPr="008B41DA" w:rsidRDefault="00082E6D" w:rsidP="005657C9">
            <w:pPr>
              <w:pStyle w:val="Dates"/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>среда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>суббота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=E2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>3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=E2+1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>4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>4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t>4</w: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38F4670" w14:textId="77777777" w:rsidR="00082E6D" w:rsidRPr="008B41DA" w:rsidRDefault="00082E6D" w:rsidP="005657C9">
            <w:pPr>
              <w:pStyle w:val="Dates"/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>среда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>воскресенье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=F2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>4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=F2+1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>5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>5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t>5</w: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end"/>
            </w:r>
          </w:p>
        </w:tc>
      </w:tr>
      <w:tr w:rsidR="00082E6D" w:rsidRPr="00E97684" w14:paraId="6D739456" w14:textId="77777777" w:rsidTr="005657C9">
        <w:trPr>
          <w:trHeight w:val="340"/>
        </w:trPr>
        <w:tc>
          <w:tcPr>
            <w:tcW w:w="708" w:type="pct"/>
            <w:tcMar>
              <w:right w:w="142" w:type="dxa"/>
            </w:tcMar>
            <w:vAlign w:val="bottom"/>
          </w:tcPr>
          <w:p w14:paraId="670E7D5C" w14:textId="77777777" w:rsidR="00082E6D" w:rsidRPr="008B41DA" w:rsidRDefault="00082E6D" w:rsidP="005657C9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1EC206B" w14:textId="77777777" w:rsidR="00082E6D" w:rsidRPr="008B41DA" w:rsidRDefault="00082E6D" w:rsidP="005657C9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A47539" w14:textId="77777777" w:rsidR="00082E6D" w:rsidRPr="008B41DA" w:rsidRDefault="00082E6D" w:rsidP="005657C9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231E912" w14:textId="77777777" w:rsidR="00082E6D" w:rsidRPr="008B41DA" w:rsidRDefault="00082E6D" w:rsidP="005657C9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FC71773" w14:textId="77777777" w:rsidR="00082E6D" w:rsidRPr="008B41DA" w:rsidRDefault="00082E6D" w:rsidP="005657C9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3DB94A8" w14:textId="77777777" w:rsidR="00082E6D" w:rsidRPr="008B41DA" w:rsidRDefault="00082E6D" w:rsidP="005657C9">
            <w:pPr>
              <w:pStyle w:val="Dates"/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=E3+1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t>11</w: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9E2D0DD" w14:textId="77777777" w:rsidR="00082E6D" w:rsidRPr="008B41DA" w:rsidRDefault="00082E6D" w:rsidP="005657C9">
            <w:pPr>
              <w:pStyle w:val="Dates"/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=F3+1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t>12</w: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end"/>
            </w:r>
          </w:p>
        </w:tc>
      </w:tr>
      <w:tr w:rsidR="00082E6D" w:rsidRPr="00E97684" w14:paraId="6FE971BF" w14:textId="77777777" w:rsidTr="005657C9">
        <w:trPr>
          <w:trHeight w:val="340"/>
        </w:trPr>
        <w:tc>
          <w:tcPr>
            <w:tcW w:w="708" w:type="pct"/>
            <w:tcMar>
              <w:right w:w="142" w:type="dxa"/>
            </w:tcMar>
            <w:vAlign w:val="bottom"/>
          </w:tcPr>
          <w:p w14:paraId="060E9038" w14:textId="77777777" w:rsidR="00082E6D" w:rsidRPr="008B41DA" w:rsidRDefault="00082E6D" w:rsidP="005657C9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7BF7A40" w14:textId="77777777" w:rsidR="00082E6D" w:rsidRPr="008B41DA" w:rsidRDefault="00082E6D" w:rsidP="005657C9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C1D527" w14:textId="77777777" w:rsidR="00082E6D" w:rsidRPr="008B41DA" w:rsidRDefault="00082E6D" w:rsidP="005657C9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21ADBDC" w14:textId="77777777" w:rsidR="00082E6D" w:rsidRPr="008B41DA" w:rsidRDefault="00082E6D" w:rsidP="005657C9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B716495" w14:textId="77777777" w:rsidR="00082E6D" w:rsidRPr="008B41DA" w:rsidRDefault="00082E6D" w:rsidP="005657C9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82C83EA" w14:textId="77777777" w:rsidR="00082E6D" w:rsidRPr="008B41DA" w:rsidRDefault="00082E6D" w:rsidP="005657C9">
            <w:pPr>
              <w:pStyle w:val="Dates"/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=E4+1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t>18</w: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ECD9567" w14:textId="77777777" w:rsidR="00082E6D" w:rsidRPr="008B41DA" w:rsidRDefault="00082E6D" w:rsidP="005657C9">
            <w:pPr>
              <w:pStyle w:val="Dates"/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=F4+1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t>19</w: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end"/>
            </w:r>
          </w:p>
        </w:tc>
      </w:tr>
      <w:tr w:rsidR="00082E6D" w:rsidRPr="00E97684" w14:paraId="2AE38C07" w14:textId="77777777" w:rsidTr="005657C9">
        <w:trPr>
          <w:trHeight w:val="340"/>
        </w:trPr>
        <w:tc>
          <w:tcPr>
            <w:tcW w:w="708" w:type="pct"/>
            <w:tcMar>
              <w:right w:w="142" w:type="dxa"/>
            </w:tcMar>
            <w:vAlign w:val="bottom"/>
          </w:tcPr>
          <w:p w14:paraId="69BDAAB7" w14:textId="77777777" w:rsidR="00082E6D" w:rsidRPr="008B41DA" w:rsidRDefault="00082E6D" w:rsidP="005657C9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C4B11E9" w14:textId="77777777" w:rsidR="00082E6D" w:rsidRPr="008B41DA" w:rsidRDefault="00082E6D" w:rsidP="005657C9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6FAF2E8" w14:textId="77777777" w:rsidR="00082E6D" w:rsidRPr="008B41DA" w:rsidRDefault="00082E6D" w:rsidP="005657C9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459142" w14:textId="77777777" w:rsidR="00082E6D" w:rsidRPr="008B41DA" w:rsidRDefault="00082E6D" w:rsidP="005657C9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BE28F28" w14:textId="77777777" w:rsidR="00082E6D" w:rsidRPr="008B41DA" w:rsidRDefault="00082E6D" w:rsidP="005657C9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D9AC6E0" w14:textId="77777777" w:rsidR="00082E6D" w:rsidRPr="008B41DA" w:rsidRDefault="00082E6D" w:rsidP="005657C9">
            <w:pPr>
              <w:pStyle w:val="Dates"/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=E5+1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t>25</w: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5CC54F2" w14:textId="77777777" w:rsidR="00082E6D" w:rsidRPr="008B41DA" w:rsidRDefault="00082E6D" w:rsidP="005657C9">
            <w:pPr>
              <w:pStyle w:val="Dates"/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=F5+1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t>26</w: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end"/>
            </w:r>
          </w:p>
        </w:tc>
      </w:tr>
      <w:tr w:rsidR="00082E6D" w:rsidRPr="00E97684" w14:paraId="41F14857" w14:textId="77777777" w:rsidTr="005657C9">
        <w:trPr>
          <w:trHeight w:val="340"/>
        </w:trPr>
        <w:tc>
          <w:tcPr>
            <w:tcW w:w="708" w:type="pct"/>
            <w:tcMar>
              <w:right w:w="142" w:type="dxa"/>
            </w:tcMar>
            <w:vAlign w:val="bottom"/>
          </w:tcPr>
          <w:p w14:paraId="767FA049" w14:textId="77777777" w:rsidR="00082E6D" w:rsidRPr="008B41DA" w:rsidRDefault="00082E6D" w:rsidP="005657C9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935161F" w14:textId="77777777" w:rsidR="00082E6D" w:rsidRPr="008B41DA" w:rsidRDefault="00082E6D" w:rsidP="005657C9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49E51A5" w14:textId="77777777" w:rsidR="00082E6D" w:rsidRPr="008B41DA" w:rsidRDefault="00082E6D" w:rsidP="005657C9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8AEEB20" w14:textId="77777777" w:rsidR="00082E6D" w:rsidRPr="008B41DA" w:rsidRDefault="00082E6D" w:rsidP="005657C9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7F0FB5" w14:textId="77777777" w:rsidR="00082E6D" w:rsidRPr="008B41DA" w:rsidRDefault="00082E6D" w:rsidP="005657C9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A8A4781" w14:textId="77777777" w:rsidR="00082E6D" w:rsidRPr="008B41DA" w:rsidRDefault="00082E6D" w:rsidP="005657C9">
            <w:pPr>
              <w:pStyle w:val="Dates"/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=E6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=E6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=E6+1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5E5F4E8" w14:textId="77777777" w:rsidR="00082E6D" w:rsidRPr="008B41DA" w:rsidRDefault="00082E6D" w:rsidP="005657C9">
            <w:pPr>
              <w:pStyle w:val="Dates"/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=F6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=F6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=F6+1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end"/>
            </w:r>
          </w:p>
        </w:tc>
      </w:tr>
      <w:tr w:rsidR="00082E6D" w:rsidRPr="00E97684" w14:paraId="2115DA83" w14:textId="77777777" w:rsidTr="005657C9">
        <w:trPr>
          <w:trHeight w:val="340"/>
        </w:trPr>
        <w:tc>
          <w:tcPr>
            <w:tcW w:w="708" w:type="pct"/>
            <w:tcMar>
              <w:right w:w="142" w:type="dxa"/>
            </w:tcMar>
            <w:vAlign w:val="bottom"/>
          </w:tcPr>
          <w:p w14:paraId="60710633" w14:textId="77777777" w:rsidR="00082E6D" w:rsidRPr="008B41DA" w:rsidRDefault="00082E6D" w:rsidP="005657C9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B07AF23" w14:textId="77777777" w:rsidR="00082E6D" w:rsidRPr="008B41DA" w:rsidRDefault="00082E6D" w:rsidP="005657C9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b/>
                <w:noProof/>
                <w:color w:val="auto"/>
                <w:sz w:val="32"/>
                <w:szCs w:val="32"/>
                <w:lang w:bidi="ru-RU"/>
              </w:rPr>
              <w:instrText>!A12 Is Not In Table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0D6BF0A" w14:textId="77777777" w:rsidR="00082E6D" w:rsidRPr="008B41DA" w:rsidRDefault="00082E6D" w:rsidP="005657C9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96B96B5" w14:textId="77777777" w:rsidR="00082E6D" w:rsidRPr="008B41DA" w:rsidRDefault="00082E6D" w:rsidP="005657C9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F8180CF" w14:textId="77777777" w:rsidR="00082E6D" w:rsidRPr="008B41DA" w:rsidRDefault="00082E6D" w:rsidP="005657C9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63763FD" w14:textId="77777777" w:rsidR="00082E6D" w:rsidRPr="008B41DA" w:rsidRDefault="00082E6D" w:rsidP="005657C9">
            <w:pPr>
              <w:pStyle w:val="Dates"/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6038BC6" w14:textId="77777777" w:rsidR="00082E6D" w:rsidRPr="008B41DA" w:rsidRDefault="00082E6D" w:rsidP="005657C9">
            <w:pPr>
              <w:pStyle w:val="Dates"/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082E6D" w:rsidRPr="00E97684" w14:paraId="15938917" w14:textId="77777777" w:rsidTr="005657C9">
        <w:tc>
          <w:tcPr>
            <w:tcW w:w="2500" w:type="pct"/>
            <w:shd w:val="clear" w:color="auto" w:fill="28BE1E"/>
            <w:vAlign w:val="center"/>
          </w:tcPr>
          <w:bookmarkEnd w:id="2"/>
          <w:p w14:paraId="5E6C942D" w14:textId="77777777" w:rsidR="00082E6D" w:rsidRPr="008B41DA" w:rsidRDefault="00082E6D" w:rsidP="005657C9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</w:pPr>
            <w:r w:rsidRPr="008B41DA">
              <w:rPr>
                <w:rFonts w:ascii="Century Gothic" w:hAnsi="Century Gothic" w:cs="Calibri"/>
                <w:noProof/>
                <w:color w:val="FFFFFF" w:themeColor="background1"/>
                <w:sz w:val="54"/>
                <w:szCs w:val="54"/>
                <w:lang w:bidi="ru-RU"/>
              </w:rPr>
              <w:t>MARS</w:t>
            </w:r>
          </w:p>
        </w:tc>
        <w:tc>
          <w:tcPr>
            <w:tcW w:w="2500" w:type="pct"/>
            <w:shd w:val="clear" w:color="auto" w:fill="28BE1E"/>
            <w:vAlign w:val="center"/>
          </w:tcPr>
          <w:p w14:paraId="067D7238" w14:textId="77777777" w:rsidR="00082E6D" w:rsidRPr="008B41DA" w:rsidRDefault="00082E6D" w:rsidP="005657C9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</w:pP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instrText xml:space="preserve"> DOCVARIABLE  MonthStart1 \@  yyyy   \* MERGEFORMAT </w:instrText>
            </w: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t>2023</w:t>
            </w: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fldChar w:fldCharType="end"/>
            </w:r>
          </w:p>
        </w:tc>
      </w:tr>
    </w:tbl>
    <w:p w14:paraId="57FEFA6A" w14:textId="77777777" w:rsidR="00082E6D" w:rsidRPr="00642A90" w:rsidRDefault="00082E6D" w:rsidP="00082E6D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81"/>
        <w:gridCol w:w="1497"/>
        <w:gridCol w:w="1500"/>
        <w:gridCol w:w="1500"/>
        <w:gridCol w:w="1500"/>
        <w:gridCol w:w="1500"/>
        <w:gridCol w:w="1471"/>
      </w:tblGrid>
      <w:tr w:rsidR="00082E6D" w:rsidRPr="00E97684" w14:paraId="5E73E4FA" w14:textId="77777777" w:rsidTr="005657C9">
        <w:trPr>
          <w:trHeight w:val="340"/>
        </w:trPr>
        <w:tc>
          <w:tcPr>
            <w:tcW w:w="708" w:type="pct"/>
            <w:shd w:val="clear" w:color="auto" w:fill="F2F2F2" w:themeFill="background1" w:themeFillShade="F2"/>
            <w:vAlign w:val="center"/>
          </w:tcPr>
          <w:p w14:paraId="6BD9A426" w14:textId="77777777" w:rsidR="00082E6D" w:rsidRPr="008B41DA" w:rsidRDefault="00082E6D" w:rsidP="005657C9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177B385F" w14:textId="77777777" w:rsidR="00082E6D" w:rsidRPr="008B41DA" w:rsidRDefault="00082E6D" w:rsidP="005657C9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D2E6402" w14:textId="77777777" w:rsidR="00082E6D" w:rsidRPr="008B41DA" w:rsidRDefault="00082E6D" w:rsidP="005657C9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7BF9637" w14:textId="77777777" w:rsidR="00082E6D" w:rsidRPr="008B41DA" w:rsidRDefault="00082E6D" w:rsidP="005657C9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JE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BF28E9F" w14:textId="77777777" w:rsidR="00082E6D" w:rsidRPr="008B41DA" w:rsidRDefault="00082E6D" w:rsidP="005657C9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VE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3567761" w14:textId="77777777" w:rsidR="00082E6D" w:rsidRPr="008B41DA" w:rsidRDefault="00082E6D" w:rsidP="005657C9">
            <w:pPr>
              <w:pStyle w:val="Days"/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b/>
                <w:bCs/>
                <w:noProof/>
                <w:color w:val="28BE1E"/>
                <w:sz w:val="32"/>
                <w:szCs w:val="32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472E8367" w14:textId="77777777" w:rsidR="00082E6D" w:rsidRPr="008B41DA" w:rsidRDefault="00082E6D" w:rsidP="005657C9">
            <w:pPr>
              <w:pStyle w:val="Days"/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b/>
                <w:bCs/>
                <w:noProof/>
                <w:color w:val="28BE1E"/>
                <w:sz w:val="32"/>
                <w:szCs w:val="32"/>
                <w:lang w:bidi="ru-RU"/>
              </w:rPr>
              <w:t>DI</w:t>
            </w:r>
          </w:p>
        </w:tc>
      </w:tr>
      <w:tr w:rsidR="00082E6D" w:rsidRPr="00E97684" w14:paraId="1489ABAE" w14:textId="77777777" w:rsidTr="005657C9">
        <w:trPr>
          <w:trHeight w:val="340"/>
        </w:trPr>
        <w:tc>
          <w:tcPr>
            <w:tcW w:w="708" w:type="pct"/>
            <w:tcMar>
              <w:right w:w="142" w:type="dxa"/>
            </w:tcMar>
            <w:vAlign w:val="bottom"/>
          </w:tcPr>
          <w:p w14:paraId="1F242D81" w14:textId="77777777" w:rsidR="00082E6D" w:rsidRPr="008B41DA" w:rsidRDefault="00082E6D" w:rsidP="005657C9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" 1 ""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9F269CE" w14:textId="77777777" w:rsidR="00082E6D" w:rsidRPr="008B41DA" w:rsidRDefault="00082E6D" w:rsidP="005657C9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3D1E9A9" w14:textId="77777777" w:rsidR="00082E6D" w:rsidRPr="008B41DA" w:rsidRDefault="00082E6D" w:rsidP="005657C9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6FDF2D4" w14:textId="77777777" w:rsidR="00082E6D" w:rsidRPr="008B41DA" w:rsidRDefault="00082E6D" w:rsidP="005657C9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59815C" w14:textId="77777777" w:rsidR="00082E6D" w:rsidRPr="008B41DA" w:rsidRDefault="00082E6D" w:rsidP="005657C9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FC49829" w14:textId="77777777" w:rsidR="00082E6D" w:rsidRPr="008B41DA" w:rsidRDefault="00082E6D" w:rsidP="005657C9">
            <w:pPr>
              <w:pStyle w:val="Dates"/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>среда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>суббота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 =E2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>3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 =E2+1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>4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>4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t>4</w: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40E52C1" w14:textId="77777777" w:rsidR="00082E6D" w:rsidRPr="008B41DA" w:rsidRDefault="00082E6D" w:rsidP="005657C9">
            <w:pPr>
              <w:pStyle w:val="Dates"/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>среда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>воскресенье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 =F2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>4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 =F2+1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>5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>5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t>5</w: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end"/>
            </w:r>
          </w:p>
        </w:tc>
      </w:tr>
      <w:tr w:rsidR="00082E6D" w:rsidRPr="00E97684" w14:paraId="318EE127" w14:textId="77777777" w:rsidTr="005657C9">
        <w:trPr>
          <w:trHeight w:val="340"/>
        </w:trPr>
        <w:tc>
          <w:tcPr>
            <w:tcW w:w="708" w:type="pct"/>
            <w:tcMar>
              <w:right w:w="142" w:type="dxa"/>
            </w:tcMar>
            <w:vAlign w:val="bottom"/>
          </w:tcPr>
          <w:p w14:paraId="008BE577" w14:textId="77777777" w:rsidR="00082E6D" w:rsidRPr="008B41DA" w:rsidRDefault="00082E6D" w:rsidP="005657C9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1EEC300" w14:textId="77777777" w:rsidR="00082E6D" w:rsidRPr="008B41DA" w:rsidRDefault="00082E6D" w:rsidP="005657C9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BB9665" w14:textId="77777777" w:rsidR="00082E6D" w:rsidRPr="008B41DA" w:rsidRDefault="00082E6D" w:rsidP="005657C9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8552EF" w14:textId="77777777" w:rsidR="00082E6D" w:rsidRPr="008B41DA" w:rsidRDefault="00082E6D" w:rsidP="005657C9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CB596D" w14:textId="77777777" w:rsidR="00082E6D" w:rsidRPr="008B41DA" w:rsidRDefault="00082E6D" w:rsidP="005657C9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F328E71" w14:textId="77777777" w:rsidR="00082E6D" w:rsidRPr="008B41DA" w:rsidRDefault="00082E6D" w:rsidP="005657C9">
            <w:pPr>
              <w:pStyle w:val="Dates"/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 =E3+1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t>11</w: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18F4D22" w14:textId="77777777" w:rsidR="00082E6D" w:rsidRPr="008B41DA" w:rsidRDefault="00082E6D" w:rsidP="005657C9">
            <w:pPr>
              <w:pStyle w:val="Dates"/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 =F3+1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t>12</w: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end"/>
            </w:r>
          </w:p>
        </w:tc>
      </w:tr>
      <w:tr w:rsidR="00082E6D" w:rsidRPr="00E97684" w14:paraId="2F086C12" w14:textId="77777777" w:rsidTr="005657C9">
        <w:trPr>
          <w:trHeight w:val="340"/>
        </w:trPr>
        <w:tc>
          <w:tcPr>
            <w:tcW w:w="708" w:type="pct"/>
            <w:tcMar>
              <w:right w:w="142" w:type="dxa"/>
            </w:tcMar>
            <w:vAlign w:val="bottom"/>
          </w:tcPr>
          <w:p w14:paraId="516059CD" w14:textId="77777777" w:rsidR="00082E6D" w:rsidRPr="008B41DA" w:rsidRDefault="00082E6D" w:rsidP="005657C9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861F5FF" w14:textId="77777777" w:rsidR="00082E6D" w:rsidRPr="008B41DA" w:rsidRDefault="00082E6D" w:rsidP="005657C9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1272063" w14:textId="77777777" w:rsidR="00082E6D" w:rsidRPr="008B41DA" w:rsidRDefault="00082E6D" w:rsidP="005657C9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5124D68" w14:textId="77777777" w:rsidR="00082E6D" w:rsidRPr="008B41DA" w:rsidRDefault="00082E6D" w:rsidP="005657C9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3067A6" w14:textId="77777777" w:rsidR="00082E6D" w:rsidRPr="008B41DA" w:rsidRDefault="00082E6D" w:rsidP="005657C9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E050F1D" w14:textId="77777777" w:rsidR="00082E6D" w:rsidRPr="008B41DA" w:rsidRDefault="00082E6D" w:rsidP="005657C9">
            <w:pPr>
              <w:pStyle w:val="Dates"/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 =E4+1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t>18</w: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321B423" w14:textId="77777777" w:rsidR="00082E6D" w:rsidRPr="008B41DA" w:rsidRDefault="00082E6D" w:rsidP="005657C9">
            <w:pPr>
              <w:pStyle w:val="Dates"/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 =F4+1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t>19</w: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end"/>
            </w:r>
          </w:p>
        </w:tc>
      </w:tr>
      <w:tr w:rsidR="00082E6D" w:rsidRPr="00E97684" w14:paraId="0A08887C" w14:textId="77777777" w:rsidTr="005657C9">
        <w:trPr>
          <w:trHeight w:val="340"/>
        </w:trPr>
        <w:tc>
          <w:tcPr>
            <w:tcW w:w="708" w:type="pct"/>
            <w:tcMar>
              <w:right w:w="142" w:type="dxa"/>
            </w:tcMar>
            <w:vAlign w:val="bottom"/>
          </w:tcPr>
          <w:p w14:paraId="7126C1B5" w14:textId="77777777" w:rsidR="00082E6D" w:rsidRPr="008B41DA" w:rsidRDefault="00082E6D" w:rsidP="005657C9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6E22E6B" w14:textId="77777777" w:rsidR="00082E6D" w:rsidRPr="008B41DA" w:rsidRDefault="00082E6D" w:rsidP="005657C9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E1BADD7" w14:textId="77777777" w:rsidR="00082E6D" w:rsidRPr="008B41DA" w:rsidRDefault="00082E6D" w:rsidP="005657C9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6E8EB64" w14:textId="77777777" w:rsidR="00082E6D" w:rsidRPr="008B41DA" w:rsidRDefault="00082E6D" w:rsidP="005657C9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09B56D0" w14:textId="77777777" w:rsidR="00082E6D" w:rsidRPr="008B41DA" w:rsidRDefault="00082E6D" w:rsidP="005657C9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25E2A3A" w14:textId="77777777" w:rsidR="00082E6D" w:rsidRPr="008B41DA" w:rsidRDefault="00082E6D" w:rsidP="005657C9">
            <w:pPr>
              <w:pStyle w:val="Dates"/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 =E5+1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t>25</w: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186C38B" w14:textId="77777777" w:rsidR="00082E6D" w:rsidRPr="008B41DA" w:rsidRDefault="00082E6D" w:rsidP="005657C9">
            <w:pPr>
              <w:pStyle w:val="Dates"/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 =F5+1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t>26</w: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end"/>
            </w:r>
          </w:p>
        </w:tc>
      </w:tr>
      <w:tr w:rsidR="00082E6D" w:rsidRPr="00E97684" w14:paraId="320AE305" w14:textId="77777777" w:rsidTr="005657C9">
        <w:trPr>
          <w:trHeight w:val="340"/>
        </w:trPr>
        <w:tc>
          <w:tcPr>
            <w:tcW w:w="708" w:type="pct"/>
            <w:tcMar>
              <w:right w:w="142" w:type="dxa"/>
            </w:tcMar>
            <w:vAlign w:val="bottom"/>
          </w:tcPr>
          <w:p w14:paraId="0468C07C" w14:textId="77777777" w:rsidR="00082E6D" w:rsidRPr="008B41DA" w:rsidRDefault="00082E6D" w:rsidP="005657C9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1AD1ACE" w14:textId="77777777" w:rsidR="00082E6D" w:rsidRPr="008B41DA" w:rsidRDefault="00082E6D" w:rsidP="005657C9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8EA2ECC" w14:textId="77777777" w:rsidR="00082E6D" w:rsidRPr="008B41DA" w:rsidRDefault="00082E6D" w:rsidP="005657C9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121968" w14:textId="77777777" w:rsidR="00082E6D" w:rsidRPr="008B41DA" w:rsidRDefault="00082E6D" w:rsidP="005657C9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06587B1" w14:textId="77777777" w:rsidR="00082E6D" w:rsidRPr="008B41DA" w:rsidRDefault="00082E6D" w:rsidP="005657C9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31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137422" w14:textId="77777777" w:rsidR="00082E6D" w:rsidRPr="008B41DA" w:rsidRDefault="00082E6D" w:rsidP="005657C9">
            <w:pPr>
              <w:pStyle w:val="Dates"/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 =E6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 =E6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 =E6+1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0F5B063C" w14:textId="77777777" w:rsidR="00082E6D" w:rsidRPr="008B41DA" w:rsidRDefault="00082E6D" w:rsidP="005657C9">
            <w:pPr>
              <w:pStyle w:val="Dates"/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 =F6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 =F6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 =F6+1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end"/>
            </w:r>
          </w:p>
        </w:tc>
      </w:tr>
      <w:tr w:rsidR="00082E6D" w:rsidRPr="00E97684" w14:paraId="6EBF2156" w14:textId="77777777" w:rsidTr="005657C9">
        <w:trPr>
          <w:trHeight w:val="340"/>
        </w:trPr>
        <w:tc>
          <w:tcPr>
            <w:tcW w:w="708" w:type="pct"/>
            <w:tcMar>
              <w:right w:w="142" w:type="dxa"/>
            </w:tcMar>
            <w:vAlign w:val="bottom"/>
          </w:tcPr>
          <w:p w14:paraId="66B40BA2" w14:textId="77777777" w:rsidR="00082E6D" w:rsidRPr="008B41DA" w:rsidRDefault="00082E6D" w:rsidP="005657C9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42F375F" w14:textId="77777777" w:rsidR="00082E6D" w:rsidRPr="008B41DA" w:rsidRDefault="00082E6D" w:rsidP="005657C9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26BF21B" w14:textId="77777777" w:rsidR="00082E6D" w:rsidRPr="008B41DA" w:rsidRDefault="00082E6D" w:rsidP="005657C9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233D14C" w14:textId="77777777" w:rsidR="00082E6D" w:rsidRPr="008B41DA" w:rsidRDefault="00082E6D" w:rsidP="005657C9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8F12221" w14:textId="77777777" w:rsidR="00082E6D" w:rsidRPr="008B41DA" w:rsidRDefault="00082E6D" w:rsidP="005657C9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5B73DCE" w14:textId="77777777" w:rsidR="00082E6D" w:rsidRPr="008B41DA" w:rsidRDefault="00082E6D" w:rsidP="005657C9">
            <w:pPr>
              <w:pStyle w:val="Dates"/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1CADE4D" w14:textId="77777777" w:rsidR="00082E6D" w:rsidRPr="008B41DA" w:rsidRDefault="00082E6D" w:rsidP="005657C9">
            <w:pPr>
              <w:pStyle w:val="Dates"/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</w:rPr>
            </w:pPr>
          </w:p>
        </w:tc>
      </w:tr>
    </w:tbl>
    <w:p w14:paraId="356ED9A1" w14:textId="77777777" w:rsidR="00082E6D" w:rsidRPr="00C800AA" w:rsidRDefault="00082E6D" w:rsidP="00082E6D">
      <w:pPr>
        <w:pStyle w:val="a5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p w14:paraId="50D5D5A5" w14:textId="77777777" w:rsidR="00ED5F48" w:rsidRPr="00C800AA" w:rsidRDefault="00ED5F48" w:rsidP="0021058E">
      <w:pPr>
        <w:pStyle w:val="a5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C800AA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EDBF36" w14:textId="77777777" w:rsidR="005B032D" w:rsidRDefault="005B032D">
      <w:pPr>
        <w:spacing w:after="0"/>
      </w:pPr>
      <w:r>
        <w:separator/>
      </w:r>
    </w:p>
  </w:endnote>
  <w:endnote w:type="continuationSeparator" w:id="0">
    <w:p w14:paraId="68E90CCA" w14:textId="77777777" w:rsidR="005B032D" w:rsidRDefault="005B032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E41812" w14:textId="77777777" w:rsidR="005B032D" w:rsidRDefault="005B032D">
      <w:pPr>
        <w:spacing w:after="0"/>
      </w:pPr>
      <w:r>
        <w:separator/>
      </w:r>
    </w:p>
  </w:footnote>
  <w:footnote w:type="continuationSeparator" w:id="0">
    <w:p w14:paraId="3B61480C" w14:textId="77777777" w:rsidR="005B032D" w:rsidRDefault="005B032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02FD2"/>
    <w:rsid w:val="0005357B"/>
    <w:rsid w:val="00071356"/>
    <w:rsid w:val="00082E6D"/>
    <w:rsid w:val="00097A25"/>
    <w:rsid w:val="000A5A57"/>
    <w:rsid w:val="000C7F3C"/>
    <w:rsid w:val="000E45DF"/>
    <w:rsid w:val="001274F3"/>
    <w:rsid w:val="00151CCE"/>
    <w:rsid w:val="001B01F9"/>
    <w:rsid w:val="001C41F9"/>
    <w:rsid w:val="0021058E"/>
    <w:rsid w:val="00285C1D"/>
    <w:rsid w:val="002D7C5A"/>
    <w:rsid w:val="003327F5"/>
    <w:rsid w:val="00340CAF"/>
    <w:rsid w:val="003B7C29"/>
    <w:rsid w:val="003C0D41"/>
    <w:rsid w:val="003E085C"/>
    <w:rsid w:val="003E303E"/>
    <w:rsid w:val="003E7817"/>
    <w:rsid w:val="003E7B3A"/>
    <w:rsid w:val="00416364"/>
    <w:rsid w:val="00431B29"/>
    <w:rsid w:val="00440416"/>
    <w:rsid w:val="00452933"/>
    <w:rsid w:val="00462EAD"/>
    <w:rsid w:val="004A6170"/>
    <w:rsid w:val="004F6AAC"/>
    <w:rsid w:val="00512F2D"/>
    <w:rsid w:val="00570FBB"/>
    <w:rsid w:val="00583B82"/>
    <w:rsid w:val="005923AC"/>
    <w:rsid w:val="005B032D"/>
    <w:rsid w:val="005D5149"/>
    <w:rsid w:val="005E656F"/>
    <w:rsid w:val="005F7F6D"/>
    <w:rsid w:val="00642A90"/>
    <w:rsid w:val="00667021"/>
    <w:rsid w:val="006974E1"/>
    <w:rsid w:val="006B6899"/>
    <w:rsid w:val="006C0896"/>
    <w:rsid w:val="006F513E"/>
    <w:rsid w:val="007A78EF"/>
    <w:rsid w:val="007C0139"/>
    <w:rsid w:val="007C3ADF"/>
    <w:rsid w:val="007D45A1"/>
    <w:rsid w:val="007F564D"/>
    <w:rsid w:val="0081026A"/>
    <w:rsid w:val="008B1201"/>
    <w:rsid w:val="008B41DA"/>
    <w:rsid w:val="008F16F7"/>
    <w:rsid w:val="009164BA"/>
    <w:rsid w:val="009166BD"/>
    <w:rsid w:val="00921811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95D3F"/>
    <w:rsid w:val="00BC3952"/>
    <w:rsid w:val="00BE5AB8"/>
    <w:rsid w:val="00BF49DC"/>
    <w:rsid w:val="00C44DFB"/>
    <w:rsid w:val="00C6519B"/>
    <w:rsid w:val="00C70F21"/>
    <w:rsid w:val="00C71C89"/>
    <w:rsid w:val="00C7354B"/>
    <w:rsid w:val="00C800AA"/>
    <w:rsid w:val="00C91F9B"/>
    <w:rsid w:val="00D757FC"/>
    <w:rsid w:val="00DB6B33"/>
    <w:rsid w:val="00DE32AC"/>
    <w:rsid w:val="00DE3363"/>
    <w:rsid w:val="00E1407A"/>
    <w:rsid w:val="00E30A53"/>
    <w:rsid w:val="00E33F1A"/>
    <w:rsid w:val="00E50BDE"/>
    <w:rsid w:val="00E774CD"/>
    <w:rsid w:val="00E77E1D"/>
    <w:rsid w:val="00E97684"/>
    <w:rsid w:val="00ED5F48"/>
    <w:rsid w:val="00ED75B6"/>
    <w:rsid w:val="00F26220"/>
    <w:rsid w:val="00F91390"/>
    <w:rsid w:val="00F93E3B"/>
    <w:rsid w:val="00FA7705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an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1166</Words>
  <Characters>6650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2023-03-18T10:38:00Z</dcterms:created>
  <dcterms:modified xsi:type="dcterms:W3CDTF">2023-03-18T10:38:00Z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