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2161B5D2" w:rsidR="00ED5F48" w:rsidRPr="000D2B02" w:rsidRDefault="00252C9C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4BB32B43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74CF1CB3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4AA0D94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2ECDC816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43AD436F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1080241B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4F20C7B2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A0ADF24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B43B821" w14:textId="1EB10EA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FB9CA1" w14:textId="7408A75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3A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B4DA1A" w14:textId="2110E63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3A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1FFCFA" w14:textId="336C60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3A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938BB18" w14:textId="1CF2BD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06E4B02" w14:textId="2614D48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240438D" w14:textId="4A232C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E8372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DD32F1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088668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8AAE4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3588DA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2AC3C9C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729D0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E6056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860FBC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4F00D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03630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D939CE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056A6F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ECBF2B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E5A50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12E4B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3012731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6718DE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D2249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1307AD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7A5CA3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6C5634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F0C60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74E73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1D593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3AA784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0AEFD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53005D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BBB3A5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39694F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6EAA6D72" w:rsidR="00ED5F48" w:rsidRPr="000D2B02" w:rsidRDefault="00252C9C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203D9B68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604898DF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03DF16A5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36CE3810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5E6732CD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58CE3CA5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217A6562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6C315415" w:rsidR="00ED5F48" w:rsidRPr="006F2879" w:rsidRDefault="00252C9C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48A137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3DFE71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38ECBE5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16FB3EE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25BDE9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0455BF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2EC7CC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DF936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05C9B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81D32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38791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BB79E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A456C8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420E3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3168AF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C7945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FCC23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2EC39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FA135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E13DF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E3CEC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33B207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E33C0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9905D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BD725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ABEB9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E8D98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262CA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31A74B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1A826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0BBEBE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4E023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46CE5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0D279B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6BBD0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284D9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CDA93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E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394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C047A" w14:textId="77777777" w:rsidR="005C0C59" w:rsidRDefault="005C0C59">
      <w:pPr>
        <w:spacing w:after="0"/>
      </w:pPr>
      <w:r>
        <w:separator/>
      </w:r>
    </w:p>
  </w:endnote>
  <w:endnote w:type="continuationSeparator" w:id="0">
    <w:p w14:paraId="6DFAC85E" w14:textId="77777777" w:rsidR="005C0C59" w:rsidRDefault="005C0C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C082" w14:textId="77777777" w:rsidR="005C0C59" w:rsidRDefault="005C0C59">
      <w:pPr>
        <w:spacing w:after="0"/>
      </w:pPr>
      <w:r>
        <w:separator/>
      </w:r>
    </w:p>
  </w:footnote>
  <w:footnote w:type="continuationSeparator" w:id="0">
    <w:p w14:paraId="237285A2" w14:textId="77777777" w:rsidR="005C0C59" w:rsidRDefault="005C0C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66610"/>
    <w:rsid w:val="001B01F9"/>
    <w:rsid w:val="001C41F9"/>
    <w:rsid w:val="00252C9C"/>
    <w:rsid w:val="00285C1D"/>
    <w:rsid w:val="002D627F"/>
    <w:rsid w:val="002D6CA1"/>
    <w:rsid w:val="003327F5"/>
    <w:rsid w:val="00340CAF"/>
    <w:rsid w:val="00365DE5"/>
    <w:rsid w:val="0039737F"/>
    <w:rsid w:val="003A4B50"/>
    <w:rsid w:val="003C0D41"/>
    <w:rsid w:val="003E085C"/>
    <w:rsid w:val="003E7B3A"/>
    <w:rsid w:val="00416364"/>
    <w:rsid w:val="00427E59"/>
    <w:rsid w:val="00431B29"/>
    <w:rsid w:val="00440416"/>
    <w:rsid w:val="00462EAD"/>
    <w:rsid w:val="00464BA1"/>
    <w:rsid w:val="004A6170"/>
    <w:rsid w:val="004F6AAC"/>
    <w:rsid w:val="00512F2D"/>
    <w:rsid w:val="00515658"/>
    <w:rsid w:val="00570FBB"/>
    <w:rsid w:val="00583B82"/>
    <w:rsid w:val="005923AC"/>
    <w:rsid w:val="005C0C59"/>
    <w:rsid w:val="005D34BA"/>
    <w:rsid w:val="005D5149"/>
    <w:rsid w:val="005E656F"/>
    <w:rsid w:val="00667021"/>
    <w:rsid w:val="00697195"/>
    <w:rsid w:val="006974E1"/>
    <w:rsid w:val="006B6899"/>
    <w:rsid w:val="006C0896"/>
    <w:rsid w:val="006F2879"/>
    <w:rsid w:val="006F513E"/>
    <w:rsid w:val="00763A23"/>
    <w:rsid w:val="007C0139"/>
    <w:rsid w:val="007D45A1"/>
    <w:rsid w:val="007E2E57"/>
    <w:rsid w:val="007F564D"/>
    <w:rsid w:val="00837A6C"/>
    <w:rsid w:val="00855A97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C7E6F"/>
    <w:rsid w:val="009D4BBC"/>
    <w:rsid w:val="00A12667"/>
    <w:rsid w:val="00A14581"/>
    <w:rsid w:val="00A20E4C"/>
    <w:rsid w:val="00A4394C"/>
    <w:rsid w:val="00A476FB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B54D8"/>
    <w:rsid w:val="00DE32AC"/>
    <w:rsid w:val="00E1407A"/>
    <w:rsid w:val="00E33F1A"/>
    <w:rsid w:val="00E50BDE"/>
    <w:rsid w:val="00E774CD"/>
    <w:rsid w:val="00E77E1D"/>
    <w:rsid w:val="00E85456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2022-06-23T14:39:00Z</dcterms:created>
  <dcterms:modified xsi:type="dcterms:W3CDTF">2022-06-23T14:39:00Z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