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ED5F48">
        <w:tc>
          <w:tcPr>
            <w:tcW w:w="2500" w:type="pct"/>
            <w:vAlign w:val="center"/>
          </w:tcPr>
          <w:p w14:paraId="254D9321" w14:textId="2161B5D2" w:rsidR="00ED5F48" w:rsidRPr="000D2B02" w:rsidRDefault="00252C9C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vAlign w:val="center"/>
          </w:tcPr>
          <w:p w14:paraId="2C122BDC" w14:textId="75F061EB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B71591" w14:textId="74CF1CB3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C34C84" w14:textId="74AA0D94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5B52EC" w14:textId="2ECDC816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8901F3" w14:textId="43AD436F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61C956E" w14:textId="1080241B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9D61C0" w14:textId="4F20C7B2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BBAC7D" w14:textId="0A0ADF24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B43B821" w14:textId="2427733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FFB9CA1" w14:textId="32C170B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B4DA1A" w14:textId="1CBF31B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F1FFCFA" w14:textId="0B45455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938BB18" w14:textId="1DE3662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06E4B02" w14:textId="5000096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240438D" w14:textId="75CA85D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49687C4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47F6BA9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101B3B4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0BBFA61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7625508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7A9EC04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262DC93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62A5D18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1B58BFB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61ACDA4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076B66D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4EDA5D5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70EBB4A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7377EAB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2402613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7F832B5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6FC64C2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6DE14C6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5D71A3F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3F202A7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05BA211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0B9C9DE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65A1E96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2FC7856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07656EA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601884F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72A3019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2B784F4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72E7401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0F522B2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ED5F48">
        <w:tc>
          <w:tcPr>
            <w:tcW w:w="2500" w:type="pct"/>
            <w:vAlign w:val="center"/>
          </w:tcPr>
          <w:p w14:paraId="08C628AC" w14:textId="6EAA6D72" w:rsidR="00ED5F48" w:rsidRPr="000D2B02" w:rsidRDefault="00252C9C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vAlign w:val="center"/>
          </w:tcPr>
          <w:p w14:paraId="351313CB" w14:textId="50049DC6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CC8B071" w14:textId="604898DF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A25A901" w14:textId="03DF16A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1D16FEA" w14:textId="36CE3810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BF5B13" w14:textId="5E6732CD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A158D24" w14:textId="58CE3CA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7D4827B" w14:textId="217A6562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E9E91D0" w14:textId="6C31541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6BC57C8" w14:textId="10E6E6A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8061A7" w14:textId="14AE5D8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22F473E" w14:textId="6732A41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76F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ACCEDDE" w14:textId="116FBB3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2CE170C" w14:textId="6D2CD75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756E015" w14:textId="5699F46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3A2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ADF4C5D" w14:textId="340C2D3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58932BE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6B47B52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539DF78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59067AB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044F263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0D94ADC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5DE3160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24DF27F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5A2CAA1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0629811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7EDFB4E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16C8D3B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04F5729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68E0EEF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51FEFCB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1D01900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7D29CAF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1AA5D34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3737B56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03F1971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4C9F7F1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5B933A7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5321030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0C871EC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323DF0F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3730A6C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6ADF36C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7BB50BC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0B2F1D4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5FF4493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52C9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54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FDEEE" w14:textId="77777777" w:rsidR="00697195" w:rsidRDefault="00697195">
      <w:pPr>
        <w:spacing w:after="0"/>
      </w:pPr>
      <w:r>
        <w:separator/>
      </w:r>
    </w:p>
  </w:endnote>
  <w:endnote w:type="continuationSeparator" w:id="0">
    <w:p w14:paraId="669E4DC0" w14:textId="77777777" w:rsidR="00697195" w:rsidRDefault="006971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B9024" w14:textId="77777777" w:rsidR="00697195" w:rsidRDefault="00697195">
      <w:pPr>
        <w:spacing w:after="0"/>
      </w:pPr>
      <w:r>
        <w:separator/>
      </w:r>
    </w:p>
  </w:footnote>
  <w:footnote w:type="continuationSeparator" w:id="0">
    <w:p w14:paraId="4CD7C764" w14:textId="77777777" w:rsidR="00697195" w:rsidRDefault="0069719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274F3"/>
    <w:rsid w:val="00151CCE"/>
    <w:rsid w:val="00166610"/>
    <w:rsid w:val="001B01F9"/>
    <w:rsid w:val="001C41F9"/>
    <w:rsid w:val="00252C9C"/>
    <w:rsid w:val="00285C1D"/>
    <w:rsid w:val="002D627F"/>
    <w:rsid w:val="002D6CA1"/>
    <w:rsid w:val="003327F5"/>
    <w:rsid w:val="00340CAF"/>
    <w:rsid w:val="00365DE5"/>
    <w:rsid w:val="0039737F"/>
    <w:rsid w:val="003A4B50"/>
    <w:rsid w:val="003C0D41"/>
    <w:rsid w:val="003E085C"/>
    <w:rsid w:val="003E7B3A"/>
    <w:rsid w:val="00416364"/>
    <w:rsid w:val="00427E59"/>
    <w:rsid w:val="00431B29"/>
    <w:rsid w:val="00440416"/>
    <w:rsid w:val="00462EAD"/>
    <w:rsid w:val="004A6170"/>
    <w:rsid w:val="004F6AAC"/>
    <w:rsid w:val="00512F2D"/>
    <w:rsid w:val="00515658"/>
    <w:rsid w:val="00570FBB"/>
    <w:rsid w:val="00583B82"/>
    <w:rsid w:val="005923AC"/>
    <w:rsid w:val="005D34BA"/>
    <w:rsid w:val="005D5149"/>
    <w:rsid w:val="005E656F"/>
    <w:rsid w:val="00667021"/>
    <w:rsid w:val="00697195"/>
    <w:rsid w:val="006974E1"/>
    <w:rsid w:val="006B6899"/>
    <w:rsid w:val="006C0896"/>
    <w:rsid w:val="006F2879"/>
    <w:rsid w:val="006F513E"/>
    <w:rsid w:val="00763A23"/>
    <w:rsid w:val="007C0139"/>
    <w:rsid w:val="007D45A1"/>
    <w:rsid w:val="007F564D"/>
    <w:rsid w:val="00837A6C"/>
    <w:rsid w:val="00855A97"/>
    <w:rsid w:val="00896E97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C7E6F"/>
    <w:rsid w:val="009D4BBC"/>
    <w:rsid w:val="00A12667"/>
    <w:rsid w:val="00A14581"/>
    <w:rsid w:val="00A20E4C"/>
    <w:rsid w:val="00A476FB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44DFB"/>
    <w:rsid w:val="00C6519B"/>
    <w:rsid w:val="00C70F21"/>
    <w:rsid w:val="00C7354B"/>
    <w:rsid w:val="00C800AA"/>
    <w:rsid w:val="00C91F9B"/>
    <w:rsid w:val="00DB54D8"/>
    <w:rsid w:val="00DE32AC"/>
    <w:rsid w:val="00E1407A"/>
    <w:rsid w:val="00E33F1A"/>
    <w:rsid w:val="00E50BDE"/>
    <w:rsid w:val="00E774CD"/>
    <w:rsid w:val="00E77E1D"/>
    <w:rsid w:val="00E85456"/>
    <w:rsid w:val="00E97684"/>
    <w:rsid w:val="00EA08FB"/>
    <w:rsid w:val="00ED292B"/>
    <w:rsid w:val="00ED5F48"/>
    <w:rsid w:val="00ED75B6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2022-06-21T11:17:00Z</dcterms:created>
  <dcterms:modified xsi:type="dcterms:W3CDTF">2022-06-21T11:17:00Z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