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491B8CF8" w14:textId="77777777" w:rsidTr="00ED5F48">
        <w:tc>
          <w:tcPr>
            <w:tcW w:w="2500" w:type="pct"/>
            <w:vAlign w:val="center"/>
          </w:tcPr>
          <w:p w14:paraId="1D943BD5" w14:textId="06AFAB62" w:rsidR="00ED5F48" w:rsidRPr="000D2B02" w:rsidRDefault="0060035D" w:rsidP="006F2879">
            <w:pPr>
              <w:pStyle w:val="ad"/>
              <w:spacing w:after="0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NOVEMBRE</w:t>
            </w:r>
          </w:p>
        </w:tc>
        <w:tc>
          <w:tcPr>
            <w:tcW w:w="2500" w:type="pct"/>
            <w:vAlign w:val="center"/>
          </w:tcPr>
          <w:p w14:paraId="5AC816B2" w14:textId="080AB008" w:rsidR="00ED5F48" w:rsidRPr="000D2B02" w:rsidRDefault="00ED5F48" w:rsidP="006F2879">
            <w:pPr>
              <w:pStyle w:val="ad"/>
              <w:spacing w:after="0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2022</w: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0D83A92" w14:textId="61BA8925" w:rsidR="00ED5F48" w:rsidRPr="00E97684" w:rsidRDefault="00ED5F48" w:rsidP="006F2879">
      <w:pPr>
        <w:pStyle w:val="Months"/>
        <w:ind w:left="0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46168607" w14:textId="77777777" w:rsidTr="00DB54D8">
        <w:trPr>
          <w:trHeight w:val="454"/>
        </w:trPr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24BECF2" w14:textId="1882F159" w:rsidR="00ED5F48" w:rsidRPr="006F2879" w:rsidRDefault="0060035D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5CDEE10" w14:textId="0FF8987C" w:rsidR="00ED5F48" w:rsidRPr="006F2879" w:rsidRDefault="0060035D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8328FBE" w14:textId="4D862BD2" w:rsidR="00ED5F48" w:rsidRPr="006F2879" w:rsidRDefault="0060035D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6C11AC7" w14:textId="7C1D0F62" w:rsidR="00ED5F48" w:rsidRPr="006F2879" w:rsidRDefault="006A25A3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92D2B52" w14:textId="666AB12B" w:rsidR="00ED5F48" w:rsidRPr="006F2879" w:rsidRDefault="0060035D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4E3B942" w14:textId="1D4DD90B" w:rsidR="00ED5F48" w:rsidRPr="006F2879" w:rsidRDefault="0060035D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F471C53" w14:textId="2B938152" w:rsidR="00ED5F48" w:rsidRPr="006F2879" w:rsidRDefault="006A25A3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1AB241C6" w14:textId="77777777" w:rsidTr="00DB54D8">
        <w:trPr>
          <w:trHeight w:val="907"/>
        </w:trPr>
        <w:tc>
          <w:tcPr>
            <w:tcW w:w="707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69208744" w14:textId="0645F34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1FF23BE8" w14:textId="57FC055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D2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094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2AF104F4" w14:textId="431D486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B57DE07" w14:textId="212DF07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4EDA721" w14:textId="0B94A87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5C318F1A" w14:textId="48A85CE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44BCADC" w14:textId="7834E99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190101B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392197A" w14:textId="7166744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6E84146" w14:textId="182DEF8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1D001C" w14:textId="02CEAB2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99F84F" w14:textId="3368AA9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D7A2C7" w14:textId="4272021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C68FC" w14:textId="261C12E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FA46A54" w14:textId="7355E31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1496383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EC68B63" w14:textId="16A2E31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1DE3BEC" w14:textId="644FA1E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AD6FE0" w14:textId="11DBF69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A9C57C" w14:textId="2769133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0A001C" w14:textId="22F4957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B318C0" w14:textId="57D6A2F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CC94ADB" w14:textId="34A4E33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74BB8BF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7B7C06" w14:textId="07B3564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51A727" w14:textId="5C25A94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866D1E" w14:textId="2F585E1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4EB99" w14:textId="6726B8C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9EFBF0" w14:textId="4D9AC7F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33F83D" w14:textId="6B2F1CF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6EBAA" w14:textId="21F6E6C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240C3B6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EFB2A1C" w14:textId="22C5FE8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48B7341" w14:textId="2A7A58F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D13A7C" w14:textId="3CA0760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BD97E4" w14:textId="6CEB748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D2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78CE96" w14:textId="3A0B75F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D2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D2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D2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D2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9A1247" w14:textId="44A77B1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D229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D229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D229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D229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3BC1A11" w14:textId="01FFD42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D229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D229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AEF418B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9A0E62B" w14:textId="026807F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CAB03A5" w14:textId="1E7029A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7ACE1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7008B6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0AE0D9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60972F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94C250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1547B57" w14:textId="77777777" w:rsidTr="00ED5F48">
        <w:tc>
          <w:tcPr>
            <w:tcW w:w="2500" w:type="pct"/>
            <w:vAlign w:val="center"/>
          </w:tcPr>
          <w:p w14:paraId="6AE3BB0C" w14:textId="29BE6E02" w:rsidR="00ED5F48" w:rsidRPr="000D2B02" w:rsidRDefault="0060035D" w:rsidP="00BF1137">
            <w:pPr>
              <w:pStyle w:val="ad"/>
              <w:spacing w:before="480" w:after="0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60035D"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DÉCEMBRE</w:t>
            </w:r>
          </w:p>
        </w:tc>
        <w:tc>
          <w:tcPr>
            <w:tcW w:w="2500" w:type="pct"/>
            <w:vAlign w:val="center"/>
          </w:tcPr>
          <w:p w14:paraId="3D8BA562" w14:textId="580C8EA4" w:rsidR="00ED5F48" w:rsidRPr="000D2B02" w:rsidRDefault="00ED5F48" w:rsidP="00BF1137">
            <w:pPr>
              <w:pStyle w:val="ad"/>
              <w:spacing w:before="480" w:after="0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2022</w: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D4CAD8A" w14:textId="3E62D5A8" w:rsidR="00ED5F48" w:rsidRPr="00E97684" w:rsidRDefault="00ED5F48" w:rsidP="006F2879">
      <w:pPr>
        <w:pStyle w:val="Months"/>
        <w:ind w:left="0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1C608AFC" w14:textId="77777777" w:rsidTr="00DB54D8">
        <w:trPr>
          <w:trHeight w:val="454"/>
        </w:trPr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1AA947D" w14:textId="0D87B449" w:rsidR="00ED5F48" w:rsidRPr="006F2879" w:rsidRDefault="0060035D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80F3955" w14:textId="16391379" w:rsidR="00ED5F48" w:rsidRPr="006F2879" w:rsidRDefault="0060035D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B173504" w14:textId="10C18167" w:rsidR="00ED5F48" w:rsidRPr="006F2879" w:rsidRDefault="0060035D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459C1B2" w14:textId="26DBD8CF" w:rsidR="00ED5F48" w:rsidRPr="006F2879" w:rsidRDefault="006A25A3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2689FC3" w14:textId="104F4385" w:rsidR="00ED5F48" w:rsidRPr="006F2879" w:rsidRDefault="0060035D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2C5A400" w14:textId="72D9E9E2" w:rsidR="00ED5F48" w:rsidRPr="006F2879" w:rsidRDefault="0060035D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3317BA1" w14:textId="07FF2F43" w:rsidR="00ED5F48" w:rsidRPr="006F2879" w:rsidRDefault="006A25A3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7C17943B" w14:textId="77777777" w:rsidTr="00DB54D8">
        <w:trPr>
          <w:trHeight w:val="907"/>
        </w:trPr>
        <w:tc>
          <w:tcPr>
            <w:tcW w:w="707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3EC0A191" w14:textId="111B586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F03151C" w14:textId="2FC633B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344DC06B" w14:textId="60C4443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25DB9C6B" w14:textId="3E4E40F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D2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094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50C7CA6" w14:textId="2F40C8D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B16ECF4" w14:textId="563EC1D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398D4833" w14:textId="3182DDE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7F4FCFD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F9E951E" w14:textId="112A1E4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CB7923" w14:textId="5A46992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F31A5E" w14:textId="0B37C81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475C4A" w14:textId="259BA36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AC826A" w14:textId="4B6B596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13D5FA" w14:textId="7439EA9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304BDE0" w14:textId="36DF5E4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7DB9DAF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C9A3BBE" w14:textId="11BFAFF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3F2CCF4" w14:textId="6C396F3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AD79D1" w14:textId="6822462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272435" w14:textId="06D1453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A50AED" w14:textId="0829E54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A101BC" w14:textId="0A88938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7CC68C2" w14:textId="0215FB9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953C655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3D4027" w14:textId="51862FC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BD3027E" w14:textId="0014D82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136C06" w14:textId="6C1520A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23EA43" w14:textId="687ED94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DEDC25" w14:textId="6A55E40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B015B6" w14:textId="29CA09B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73DCFA5" w14:textId="27BCDCE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CCE256B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DEC791C" w14:textId="46FB572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3EECC90" w14:textId="1F90A90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2A7C4A" w14:textId="534F0A0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EF03C3" w14:textId="339681E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704AB9" w14:textId="2E1445A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EF70DB" w14:textId="0AD8BAE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92646" w14:textId="4289949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D229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43F7B53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B7E597A" w14:textId="19B22B2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D2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D2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D2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D2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B94D4" w14:textId="651C26C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003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D2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D2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D2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D229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C97E6E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6040DA4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C1197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8B8C80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099B848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BF1137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BF1137">
      <w:pgSz w:w="11906" w:h="16838" w:code="9"/>
      <w:pgMar w:top="680" w:right="720" w:bottom="68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DDE8A" w14:textId="77777777" w:rsidR="0033411C" w:rsidRDefault="0033411C">
      <w:pPr>
        <w:spacing w:after="0"/>
      </w:pPr>
      <w:r>
        <w:separator/>
      </w:r>
    </w:p>
  </w:endnote>
  <w:endnote w:type="continuationSeparator" w:id="0">
    <w:p w14:paraId="4DF09B42" w14:textId="77777777" w:rsidR="0033411C" w:rsidRDefault="0033411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9C055" w14:textId="77777777" w:rsidR="0033411C" w:rsidRDefault="0033411C">
      <w:pPr>
        <w:spacing w:after="0"/>
      </w:pPr>
      <w:r>
        <w:separator/>
      </w:r>
    </w:p>
  </w:footnote>
  <w:footnote w:type="continuationSeparator" w:id="0">
    <w:p w14:paraId="51476A7A" w14:textId="77777777" w:rsidR="0033411C" w:rsidRDefault="0033411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D2B02"/>
    <w:rsid w:val="00112188"/>
    <w:rsid w:val="001274F3"/>
    <w:rsid w:val="00151CCE"/>
    <w:rsid w:val="001B01F9"/>
    <w:rsid w:val="001C41F9"/>
    <w:rsid w:val="00285C1D"/>
    <w:rsid w:val="002D627F"/>
    <w:rsid w:val="002D6CA1"/>
    <w:rsid w:val="003327F5"/>
    <w:rsid w:val="0033411C"/>
    <w:rsid w:val="00340CAF"/>
    <w:rsid w:val="00365DE5"/>
    <w:rsid w:val="003A4B50"/>
    <w:rsid w:val="003C0D41"/>
    <w:rsid w:val="003E085C"/>
    <w:rsid w:val="003E7B3A"/>
    <w:rsid w:val="00405B26"/>
    <w:rsid w:val="00416364"/>
    <w:rsid w:val="00431B29"/>
    <w:rsid w:val="00440416"/>
    <w:rsid w:val="00462EAD"/>
    <w:rsid w:val="004A6170"/>
    <w:rsid w:val="004F6AAC"/>
    <w:rsid w:val="00512F2D"/>
    <w:rsid w:val="00515658"/>
    <w:rsid w:val="00570FBB"/>
    <w:rsid w:val="00583B82"/>
    <w:rsid w:val="005923AC"/>
    <w:rsid w:val="005D34BA"/>
    <w:rsid w:val="005D5149"/>
    <w:rsid w:val="005E656F"/>
    <w:rsid w:val="0060035D"/>
    <w:rsid w:val="00667021"/>
    <w:rsid w:val="006974E1"/>
    <w:rsid w:val="006A25A3"/>
    <w:rsid w:val="006B67A7"/>
    <w:rsid w:val="006B6899"/>
    <w:rsid w:val="006C0896"/>
    <w:rsid w:val="006F2879"/>
    <w:rsid w:val="006F513E"/>
    <w:rsid w:val="007C0139"/>
    <w:rsid w:val="007D45A1"/>
    <w:rsid w:val="007F564D"/>
    <w:rsid w:val="00816DD9"/>
    <w:rsid w:val="00837A6C"/>
    <w:rsid w:val="00855A97"/>
    <w:rsid w:val="00896E97"/>
    <w:rsid w:val="008B1201"/>
    <w:rsid w:val="008F16F7"/>
    <w:rsid w:val="008F2F98"/>
    <w:rsid w:val="009164BA"/>
    <w:rsid w:val="009166BD"/>
    <w:rsid w:val="00977AAE"/>
    <w:rsid w:val="00992F72"/>
    <w:rsid w:val="00996E56"/>
    <w:rsid w:val="00997268"/>
    <w:rsid w:val="009D4BBC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1137"/>
    <w:rsid w:val="00BF49DC"/>
    <w:rsid w:val="00C44DFB"/>
    <w:rsid w:val="00C6519B"/>
    <w:rsid w:val="00C66B8A"/>
    <w:rsid w:val="00C70F21"/>
    <w:rsid w:val="00C7354B"/>
    <w:rsid w:val="00C800AA"/>
    <w:rsid w:val="00C91F9B"/>
    <w:rsid w:val="00CF05FB"/>
    <w:rsid w:val="00CF56FF"/>
    <w:rsid w:val="00DB54D8"/>
    <w:rsid w:val="00DE32AC"/>
    <w:rsid w:val="00E1407A"/>
    <w:rsid w:val="00E33F1A"/>
    <w:rsid w:val="00E50BDE"/>
    <w:rsid w:val="00E774CD"/>
    <w:rsid w:val="00E77E1D"/>
    <w:rsid w:val="00E97684"/>
    <w:rsid w:val="00EA08FB"/>
    <w:rsid w:val="00ED292B"/>
    <w:rsid w:val="00ED5F48"/>
    <w:rsid w:val="00ED75B6"/>
    <w:rsid w:val="00F06F58"/>
    <w:rsid w:val="00F50943"/>
    <w:rsid w:val="00F91390"/>
    <w:rsid w:val="00F93E3B"/>
    <w:rsid w:val="00FC0032"/>
    <w:rsid w:val="00FC0F9B"/>
    <w:rsid w:val="00FD2291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1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2022-06-21T11:28:00Z</dcterms:created>
  <dcterms:modified xsi:type="dcterms:W3CDTF">2022-06-22T06:05:00Z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