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60781406" w:rsidR="00ED5F48" w:rsidRPr="000D2B02" w:rsidRDefault="00704EF6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7A6BD0C4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560D596D" w14:textId="77777777" w:rsidTr="00DB54D8">
        <w:trPr>
          <w:trHeight w:val="454"/>
        </w:trPr>
        <w:tc>
          <w:tcPr>
            <w:tcW w:w="7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50FFC06F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2F0EBEF3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24C25944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59A36F0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7A1D9BD2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6BD3BA8E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0AA744F7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30DC1FC" w14:textId="77777777" w:rsidTr="00DB54D8">
        <w:trPr>
          <w:trHeight w:val="907"/>
        </w:trPr>
        <w:tc>
          <w:tcPr>
            <w:tcW w:w="70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92C9C6A" w14:textId="7D0EEE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7964FA" w14:textId="2EC315E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F2395D4" w14:textId="25FBCE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33792AC" w14:textId="3E7C5C0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602B436" w14:textId="23CDBDF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0C872C2" w14:textId="202465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7289B" w14:textId="4E7455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1F393E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90120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BCFCAD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794AEA5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73EEC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576B87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CC4CD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ABCD64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71276A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9508C6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1C7E1F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B73B94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FBB80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68016F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36CB5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F809B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05F002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03A55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435C12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B391DE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1B375D9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C30757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271ACF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CD24A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F0E717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D5619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A29ECE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2DA1DB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BF1137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633F9D2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F98FE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03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4EA2D6EE" w:rsidR="00ED5F48" w:rsidRPr="000D2B02" w:rsidRDefault="00704EF6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20F8C4C9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4B2EB927" w14:textId="77777777" w:rsidTr="008F2F98">
        <w:trPr>
          <w:trHeight w:val="454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00E1105D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5FF9F453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1AF06433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73B6DD3D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772C4E47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49FA8BAF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7412FF35" w:rsidR="00ED5F48" w:rsidRPr="006F2879" w:rsidRDefault="00704EF6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A54C37E" w14:textId="77777777" w:rsidTr="008F2F98">
        <w:trPr>
          <w:trHeight w:val="907"/>
        </w:trPr>
        <w:tc>
          <w:tcPr>
            <w:tcW w:w="709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1EA01" w14:textId="2000CA0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4FB043A" w14:textId="49502A5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CDDF311" w14:textId="7F32AF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C2D6C1" w14:textId="0CD2274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B55C17" w14:textId="1932045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9ABE1D" w14:textId="31C0E4D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7C3D9E" w14:textId="46DD306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0DCA498" w14:textId="628841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4F8F43B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A08DBD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572A98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D2583D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F7D200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6B8343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8892CB7" w14:textId="56AB9B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BFE530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F97EC4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86CA0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F1221B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337947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795689B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8E74E94" w14:textId="3E46E0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5216C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BBEC0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F456EA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F19CBD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5C5DA3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4EC6DE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7DF9029" w14:textId="55E3FF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6351BD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3ABD0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6F5368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DFEB15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F33CE4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2C2E93B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8F2F98">
        <w:trPr>
          <w:trHeight w:val="90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32F4322" w14:textId="0E8F88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0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649F9E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E12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42E4" w14:textId="77777777" w:rsidR="00BF0C3A" w:rsidRDefault="00BF0C3A">
      <w:pPr>
        <w:spacing w:after="0"/>
      </w:pPr>
      <w:r>
        <w:separator/>
      </w:r>
    </w:p>
  </w:endnote>
  <w:endnote w:type="continuationSeparator" w:id="0">
    <w:p w14:paraId="1EB46F51" w14:textId="77777777" w:rsidR="00BF0C3A" w:rsidRDefault="00BF0C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7859" w14:textId="77777777" w:rsidR="00BF0C3A" w:rsidRDefault="00BF0C3A">
      <w:pPr>
        <w:spacing w:after="0"/>
      </w:pPr>
      <w:r>
        <w:separator/>
      </w:r>
    </w:p>
  </w:footnote>
  <w:footnote w:type="continuationSeparator" w:id="0">
    <w:p w14:paraId="444B540A" w14:textId="77777777" w:rsidR="00BF0C3A" w:rsidRDefault="00BF0C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85C1D"/>
    <w:rsid w:val="002B41C0"/>
    <w:rsid w:val="002D6CA1"/>
    <w:rsid w:val="002E1271"/>
    <w:rsid w:val="002E736C"/>
    <w:rsid w:val="003327F5"/>
    <w:rsid w:val="00340CAF"/>
    <w:rsid w:val="00365DE5"/>
    <w:rsid w:val="003C0D41"/>
    <w:rsid w:val="003E085C"/>
    <w:rsid w:val="003E7B3A"/>
    <w:rsid w:val="00416364"/>
    <w:rsid w:val="00431B29"/>
    <w:rsid w:val="00440416"/>
    <w:rsid w:val="00462EAD"/>
    <w:rsid w:val="00497751"/>
    <w:rsid w:val="004A6170"/>
    <w:rsid w:val="004F6AAC"/>
    <w:rsid w:val="00512F2D"/>
    <w:rsid w:val="00515658"/>
    <w:rsid w:val="00552507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2879"/>
    <w:rsid w:val="006F513E"/>
    <w:rsid w:val="00704EF6"/>
    <w:rsid w:val="007C0139"/>
    <w:rsid w:val="007D45A1"/>
    <w:rsid w:val="007F564D"/>
    <w:rsid w:val="00837A6C"/>
    <w:rsid w:val="008B1201"/>
    <w:rsid w:val="008F16F7"/>
    <w:rsid w:val="008F2F98"/>
    <w:rsid w:val="009164BA"/>
    <w:rsid w:val="009166BD"/>
    <w:rsid w:val="0093326A"/>
    <w:rsid w:val="00960AFC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0C3A"/>
    <w:rsid w:val="00BF1137"/>
    <w:rsid w:val="00BF49DC"/>
    <w:rsid w:val="00C27CD9"/>
    <w:rsid w:val="00C44DFB"/>
    <w:rsid w:val="00C6519B"/>
    <w:rsid w:val="00C70F21"/>
    <w:rsid w:val="00C7354B"/>
    <w:rsid w:val="00C800AA"/>
    <w:rsid w:val="00C91F9B"/>
    <w:rsid w:val="00DA0659"/>
    <w:rsid w:val="00DB54D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A4C"/>
    <w:rsid w:val="00F06F58"/>
    <w:rsid w:val="00F50943"/>
    <w:rsid w:val="00F57679"/>
    <w:rsid w:val="00F91390"/>
    <w:rsid w:val="00F93E3B"/>
    <w:rsid w:val="00FC0032"/>
    <w:rsid w:val="00FC03D0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2022-06-23T14:50:00Z</dcterms:created>
  <dcterms:modified xsi:type="dcterms:W3CDTF">2022-06-23T14:50:00Z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