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7B7BAD97" w:rsidR="00ED5F48" w:rsidRPr="000D2B02" w:rsidRDefault="00A62C39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4F26DC90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232816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73D927" w14:textId="42BCC7DC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5E7C4A" w14:textId="0AAADCDF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D31BE5" w14:textId="599A3069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E1E115" w14:textId="5102C8F3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84A1A5" w14:textId="548A0207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3A0790" w14:textId="7392E3DA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410A3D" w14:textId="105704BB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F5FFAB0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69C2670" w14:textId="5661AD7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F7B697C" w14:textId="0D3FB0F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070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8A88DF" w14:textId="5DC3E33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070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B1B025" w14:textId="4D21114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BF732E" w14:textId="4B03B10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BB26961" w14:textId="6ED912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6817485" w14:textId="6B262DE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1526266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46D329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03335AE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2812A52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202255C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664A891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6E98874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339E559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1CA415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7B88D2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6D841A0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041AE3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3B068EC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054EAF9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1967357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5B601BA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7138C0D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545469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42200BC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2DDFA5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3B30A96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18C189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0776CF3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07A2220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58D6CAD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421BFA8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1ADA1ED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009AFBA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229231D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3746CF3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15673276" w:rsidR="00ED5F48" w:rsidRPr="000D2B02" w:rsidRDefault="00A62C39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JUIN</w:t>
            </w:r>
          </w:p>
        </w:tc>
        <w:tc>
          <w:tcPr>
            <w:tcW w:w="2500" w:type="pct"/>
            <w:vAlign w:val="center"/>
          </w:tcPr>
          <w:p w14:paraId="784345F2" w14:textId="2BCCE693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46A3C18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C3C153" w14:textId="02F2F94E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DC3F0D" w14:textId="7B79F3FE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6BD4E1" w14:textId="33EFF22D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D278A7" w14:textId="2F3911CD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6B925B" w14:textId="4423FE9D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DA9849" w14:textId="4F2E72BB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10D939" w14:textId="13A3BB4F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7699A99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A903D23" w14:textId="05DD620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A862814" w14:textId="774974A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7BC623A" w14:textId="412DE8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111388A" w14:textId="482EBF3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B2EE6F" w14:textId="2FFCA5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71EC2C" w14:textId="21835B9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87E1147" w14:textId="712E64F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23672E0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6E5EAD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4A57156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03BBF3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39BCEB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41C0CCF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188F8E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1D62B97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60581C8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522A81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24F9A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0D5DC0A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79118C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7089EF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50064B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3C8B6C1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16FAD4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43782E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767649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3C9C104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5CC591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77A19F2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188B1FA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712C7AE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3207D39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0A4D70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03994B6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696BFD9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2F90D72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4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0B2608A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4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4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22FC2" w14:textId="77777777" w:rsidR="00641950" w:rsidRDefault="00641950">
      <w:pPr>
        <w:spacing w:after="0"/>
      </w:pPr>
      <w:r>
        <w:separator/>
      </w:r>
    </w:p>
  </w:endnote>
  <w:endnote w:type="continuationSeparator" w:id="0">
    <w:p w14:paraId="4A8D3EF4" w14:textId="77777777" w:rsidR="00641950" w:rsidRDefault="006419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DADCD" w14:textId="77777777" w:rsidR="00641950" w:rsidRDefault="00641950">
      <w:pPr>
        <w:spacing w:after="0"/>
      </w:pPr>
      <w:r>
        <w:separator/>
      </w:r>
    </w:p>
  </w:footnote>
  <w:footnote w:type="continuationSeparator" w:id="0">
    <w:p w14:paraId="7DB8B1ED" w14:textId="77777777" w:rsidR="00641950" w:rsidRDefault="006419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A3124"/>
    <w:rsid w:val="001B01F9"/>
    <w:rsid w:val="001C41F9"/>
    <w:rsid w:val="00285C1D"/>
    <w:rsid w:val="002D627F"/>
    <w:rsid w:val="002D6CA1"/>
    <w:rsid w:val="00304269"/>
    <w:rsid w:val="003327F5"/>
    <w:rsid w:val="00340CAF"/>
    <w:rsid w:val="00365DE5"/>
    <w:rsid w:val="003C0D41"/>
    <w:rsid w:val="003E085C"/>
    <w:rsid w:val="003E7B3A"/>
    <w:rsid w:val="00416364"/>
    <w:rsid w:val="00431B29"/>
    <w:rsid w:val="00440416"/>
    <w:rsid w:val="00462EAD"/>
    <w:rsid w:val="004A6170"/>
    <w:rsid w:val="004F20D2"/>
    <w:rsid w:val="004F6AAC"/>
    <w:rsid w:val="00512F2D"/>
    <w:rsid w:val="00515658"/>
    <w:rsid w:val="00570FBB"/>
    <w:rsid w:val="00583B82"/>
    <w:rsid w:val="005923AC"/>
    <w:rsid w:val="005C0189"/>
    <w:rsid w:val="005D34BA"/>
    <w:rsid w:val="005D5149"/>
    <w:rsid w:val="005E656F"/>
    <w:rsid w:val="00603106"/>
    <w:rsid w:val="00641950"/>
    <w:rsid w:val="00667021"/>
    <w:rsid w:val="006974E1"/>
    <w:rsid w:val="006B6899"/>
    <w:rsid w:val="006C0896"/>
    <w:rsid w:val="006F2879"/>
    <w:rsid w:val="006F513E"/>
    <w:rsid w:val="007C0139"/>
    <w:rsid w:val="007D45A1"/>
    <w:rsid w:val="007F564D"/>
    <w:rsid w:val="00837A6C"/>
    <w:rsid w:val="00855A97"/>
    <w:rsid w:val="00870BC2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62C39"/>
    <w:rsid w:val="00A74260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04443"/>
    <w:rsid w:val="00C44DFB"/>
    <w:rsid w:val="00C6519B"/>
    <w:rsid w:val="00C70F21"/>
    <w:rsid w:val="00C7354B"/>
    <w:rsid w:val="00C800AA"/>
    <w:rsid w:val="00C91F9B"/>
    <w:rsid w:val="00D4244B"/>
    <w:rsid w:val="00D516F2"/>
    <w:rsid w:val="00D96C3E"/>
    <w:rsid w:val="00DB54D8"/>
    <w:rsid w:val="00DE32AC"/>
    <w:rsid w:val="00E10708"/>
    <w:rsid w:val="00E1407A"/>
    <w:rsid w:val="00E33F1A"/>
    <w:rsid w:val="00E50BDE"/>
    <w:rsid w:val="00E774CD"/>
    <w:rsid w:val="00E77E1D"/>
    <w:rsid w:val="00E85087"/>
    <w:rsid w:val="00E97684"/>
    <w:rsid w:val="00ED5F48"/>
    <w:rsid w:val="00ED75B6"/>
    <w:rsid w:val="00EF6C27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2022-06-23T14:43:00Z</dcterms:created>
  <dcterms:modified xsi:type="dcterms:W3CDTF">2022-06-23T14:43:00Z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