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47DF545E" w14:textId="77777777" w:rsidTr="00ED5F48">
        <w:tc>
          <w:tcPr>
            <w:tcW w:w="2500" w:type="pct"/>
            <w:vAlign w:val="center"/>
          </w:tcPr>
          <w:p w14:paraId="623DCF36" w14:textId="056FE878" w:rsidR="00ED5F48" w:rsidRPr="000D2B02" w:rsidRDefault="005068E1" w:rsidP="00BF1137">
            <w:pPr>
              <w:pStyle w:val="ad"/>
              <w:spacing w:before="480" w:after="0"/>
              <w:jc w:val="left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72"/>
                <w:szCs w:val="72"/>
                <w:lang w:bidi="ru-RU"/>
              </w:rPr>
              <w:t>JUIN</w:t>
            </w:r>
          </w:p>
        </w:tc>
        <w:tc>
          <w:tcPr>
            <w:tcW w:w="2500" w:type="pct"/>
            <w:vAlign w:val="center"/>
          </w:tcPr>
          <w:p w14:paraId="784345F2" w14:textId="1BC8FF0C" w:rsidR="00ED5F48" w:rsidRPr="000D2B02" w:rsidRDefault="00ED5F48" w:rsidP="00BF1137">
            <w:pPr>
              <w:pStyle w:val="ad"/>
              <w:spacing w:before="480" w:after="0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t>2025</w:t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696689DD" w14:textId="43D2E4CD" w:rsidR="00ED5F48" w:rsidRPr="00E97684" w:rsidRDefault="00ED5F48" w:rsidP="006F2879">
      <w:pPr>
        <w:pStyle w:val="Months"/>
        <w:ind w:left="0"/>
        <w:jc w:val="center"/>
        <w:rPr>
          <w:rFonts w:ascii="Century Gothic" w:hAnsi="Century Gothic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546A3C18" w14:textId="77777777" w:rsidTr="00DB54D8">
        <w:trPr>
          <w:trHeight w:val="454"/>
        </w:trPr>
        <w:tc>
          <w:tcPr>
            <w:tcW w:w="70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DC3C153" w14:textId="0DFA8036" w:rsidR="00ED5F48" w:rsidRPr="006F2879" w:rsidRDefault="005068E1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9DC3F0D" w14:textId="04E2EE48" w:rsidR="00ED5F48" w:rsidRPr="006F2879" w:rsidRDefault="005068E1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16BD4E1" w14:textId="05045F98" w:rsidR="00ED5F48" w:rsidRPr="006F2879" w:rsidRDefault="005068E1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0D278A7" w14:textId="02B73C02" w:rsidR="00ED5F48" w:rsidRPr="006F2879" w:rsidRDefault="005068E1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56B925B" w14:textId="3D0083EB" w:rsidR="00ED5F48" w:rsidRPr="006F2879" w:rsidRDefault="005068E1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ADA9849" w14:textId="13CE9DF3" w:rsidR="00ED5F48" w:rsidRPr="006F2879" w:rsidRDefault="005068E1" w:rsidP="006F2879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F10D939" w14:textId="2B35BC44" w:rsidR="00ED5F48" w:rsidRPr="006F2879" w:rsidRDefault="005068E1" w:rsidP="006F2879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57699A99" w14:textId="77777777" w:rsidTr="00DB54D8">
        <w:trPr>
          <w:trHeight w:val="907"/>
        </w:trPr>
        <w:tc>
          <w:tcPr>
            <w:tcW w:w="707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0A903D23" w14:textId="399C7B94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5A862814" w14:textId="3DBC58E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00A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67BC623A" w14:textId="67DDF57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094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4111388A" w14:textId="16C9784E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4CB2EE6F" w14:textId="63A5FD9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0771EC2C" w14:textId="6DF0334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387E1147" w14:textId="13ABEAC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2248B72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95CB634" w14:textId="24E4D8F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4C69B78" w14:textId="4AFBA57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471560" w14:textId="65F3FAD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0BC1FD" w14:textId="101AC27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1DF700" w14:textId="3F4A9644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A99B103" w14:textId="080B280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5289D3A" w14:textId="6D0DD5C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C709336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0651ED" w14:textId="792D2C7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081F62B" w14:textId="6414973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CDC03C" w14:textId="1749749E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454BE3A" w14:textId="6FAA17E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127770" w14:textId="4DB034C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97CB849" w14:textId="3FB50EC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0B6B5FD" w14:textId="0CFE287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64D70266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5CC5276" w14:textId="37520504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A845C86" w14:textId="241E5A3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2DE4AA3" w14:textId="62A4C49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4E20D68" w14:textId="6DA0374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291F7C" w14:textId="55E6567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A99437" w14:textId="3ABAD99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FA7D659" w14:textId="542148E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7201894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783FCD1" w14:textId="6BC9AE48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D8697C6" w14:textId="4F83957E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794318" w14:textId="479D5D5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A0FEA73" w14:textId="3F0785F5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A22BFE" w14:textId="305397C8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7EB6E6" w14:textId="378C1BF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DF628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73B4057" w14:textId="0B05B914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DF628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B2D1670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55BD0D8" w14:textId="616217B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E67913D" w14:textId="76FEAC5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63B8F6D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FA2044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B4981D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63C47FB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1A251E8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57F999B1" w14:textId="77777777" w:rsidTr="00ED5F48">
        <w:tc>
          <w:tcPr>
            <w:tcW w:w="2500" w:type="pct"/>
            <w:vAlign w:val="center"/>
          </w:tcPr>
          <w:p w14:paraId="6CD4D464" w14:textId="002BAA01" w:rsidR="00ED5F48" w:rsidRPr="000D2B02" w:rsidRDefault="005068E1" w:rsidP="006F2879">
            <w:pPr>
              <w:pStyle w:val="ad"/>
              <w:spacing w:after="0"/>
              <w:jc w:val="left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72"/>
                <w:szCs w:val="72"/>
                <w:lang w:bidi="ru-RU"/>
              </w:rPr>
              <w:t>JUILLET</w:t>
            </w:r>
          </w:p>
        </w:tc>
        <w:tc>
          <w:tcPr>
            <w:tcW w:w="2500" w:type="pct"/>
            <w:vAlign w:val="center"/>
          </w:tcPr>
          <w:p w14:paraId="3BE4EA34" w14:textId="78943F91" w:rsidR="00ED5F48" w:rsidRPr="000D2B02" w:rsidRDefault="00ED5F48" w:rsidP="006F2879">
            <w:pPr>
              <w:pStyle w:val="ad"/>
              <w:spacing w:after="0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t>2025</w:t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658049A2" w14:textId="382900B2" w:rsidR="00ED5F48" w:rsidRPr="00E97684" w:rsidRDefault="00ED5F48" w:rsidP="006F2879">
      <w:pPr>
        <w:pStyle w:val="Months"/>
        <w:ind w:left="0"/>
        <w:jc w:val="center"/>
        <w:rPr>
          <w:rFonts w:ascii="Century Gothic" w:hAnsi="Century Gothic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2A07B664" w14:textId="77777777" w:rsidTr="00DB54D8">
        <w:trPr>
          <w:trHeight w:val="454"/>
        </w:trPr>
        <w:tc>
          <w:tcPr>
            <w:tcW w:w="70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595B0EF" w14:textId="71A9AC7E" w:rsidR="00ED5F48" w:rsidRPr="006F2879" w:rsidRDefault="005068E1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AB17593" w14:textId="61383E5C" w:rsidR="00ED5F48" w:rsidRPr="006F2879" w:rsidRDefault="005068E1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4F85D72" w14:textId="459BD424" w:rsidR="00ED5F48" w:rsidRPr="006F2879" w:rsidRDefault="005068E1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725BE79" w14:textId="085CAB10" w:rsidR="00ED5F48" w:rsidRPr="006F2879" w:rsidRDefault="005068E1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E08FC8C" w14:textId="1FECFFC7" w:rsidR="00ED5F48" w:rsidRPr="006F2879" w:rsidRDefault="005068E1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9CD89D5" w14:textId="7FF31179" w:rsidR="00ED5F48" w:rsidRPr="006F2879" w:rsidRDefault="005068E1" w:rsidP="006F2879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D2D9DB4" w14:textId="38E51C18" w:rsidR="00ED5F48" w:rsidRPr="006F2879" w:rsidRDefault="005068E1" w:rsidP="006F2879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250FBDA1" w14:textId="77777777" w:rsidTr="00DB54D8">
        <w:trPr>
          <w:trHeight w:val="907"/>
        </w:trPr>
        <w:tc>
          <w:tcPr>
            <w:tcW w:w="707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04ECF66B" w14:textId="57DDA9D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11B6236B" w14:textId="555FA26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665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13796A5C" w14:textId="6AD8A6F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33F1FE86" w14:textId="5AC28ABB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65BE2FDF" w14:textId="798C1E3B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4C3F6C02" w14:textId="4064B71E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381F5514" w14:textId="647A7858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366C7E6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7EA8966" w14:textId="2B1E4CB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BA60BF0" w14:textId="348D0A15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C24AFA9" w14:textId="27DBF64B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673A615" w14:textId="406D001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B75C9A" w14:textId="651742C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E686C24" w14:textId="3887A26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7098601" w14:textId="0843240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03AD7F0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90FC634" w14:textId="1450C73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D339845" w14:textId="7BC5C30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F659809" w14:textId="3EC80CA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866C9C" w14:textId="3558C3D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016042" w14:textId="715F5DF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D697AC" w14:textId="1082BDC8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9857734" w14:textId="51F2E0D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671CE60E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C7AE80F" w14:textId="1478AE5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2254111" w14:textId="7363CD48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3E1D2A" w14:textId="356472B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BF1B4FD" w14:textId="6A9A957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B93ADC" w14:textId="12DCACE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13C171" w14:textId="2EE8246B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BF0FCBD" w14:textId="4C4A8C7E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D3EA8D2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AB2899E" w14:textId="7A45CDC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E5646C5" w14:textId="1ED3BE3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E5BB46" w14:textId="2A1F43A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E4E3FBF" w14:textId="6E430E9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F081FD" w14:textId="4E6232A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B7ADA4" w14:textId="25B6E12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C8D212E" w14:textId="26F86DC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D0A46A4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7DF423A" w14:textId="1378217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4F7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AFC7EEA" w14:textId="5C195D9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628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4F7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4F7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39DBAAB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0ED590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523CBEE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9534267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A273432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C800AA" w:rsidRDefault="00ED5F48" w:rsidP="00BF1137">
      <w:pPr>
        <w:pStyle w:val="a5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C800AA" w:rsidSect="00BF1137">
      <w:pgSz w:w="11906" w:h="16838" w:code="9"/>
      <w:pgMar w:top="680" w:right="720" w:bottom="68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37541B" w14:textId="77777777" w:rsidR="005A5586" w:rsidRDefault="005A5586">
      <w:pPr>
        <w:spacing w:after="0"/>
      </w:pPr>
      <w:r>
        <w:separator/>
      </w:r>
    </w:p>
  </w:endnote>
  <w:endnote w:type="continuationSeparator" w:id="0">
    <w:p w14:paraId="526E65FA" w14:textId="77777777" w:rsidR="005A5586" w:rsidRDefault="005A55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04E359" w14:textId="77777777" w:rsidR="005A5586" w:rsidRDefault="005A5586">
      <w:pPr>
        <w:spacing w:after="0"/>
      </w:pPr>
      <w:r>
        <w:separator/>
      </w:r>
    </w:p>
  </w:footnote>
  <w:footnote w:type="continuationSeparator" w:id="0">
    <w:p w14:paraId="49831BE6" w14:textId="77777777" w:rsidR="005A5586" w:rsidRDefault="005A558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removePersonalInformation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D2B02"/>
    <w:rsid w:val="001274F3"/>
    <w:rsid w:val="00151CCE"/>
    <w:rsid w:val="001B01F9"/>
    <w:rsid w:val="001C41F9"/>
    <w:rsid w:val="00285C1D"/>
    <w:rsid w:val="002D627F"/>
    <w:rsid w:val="002D6CA1"/>
    <w:rsid w:val="003327F5"/>
    <w:rsid w:val="00340CAF"/>
    <w:rsid w:val="00365DE5"/>
    <w:rsid w:val="003B38B9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068E1"/>
    <w:rsid w:val="00512F2D"/>
    <w:rsid w:val="00515658"/>
    <w:rsid w:val="00570FBB"/>
    <w:rsid w:val="00583B82"/>
    <w:rsid w:val="005923AC"/>
    <w:rsid w:val="005A5586"/>
    <w:rsid w:val="005C2B8A"/>
    <w:rsid w:val="005D34BA"/>
    <w:rsid w:val="005D5149"/>
    <w:rsid w:val="005E656F"/>
    <w:rsid w:val="00667021"/>
    <w:rsid w:val="006974E1"/>
    <w:rsid w:val="006B6899"/>
    <w:rsid w:val="006C0896"/>
    <w:rsid w:val="006F2879"/>
    <w:rsid w:val="006F513E"/>
    <w:rsid w:val="007258DB"/>
    <w:rsid w:val="007C0139"/>
    <w:rsid w:val="007D45A1"/>
    <w:rsid w:val="007F564D"/>
    <w:rsid w:val="00837A6C"/>
    <w:rsid w:val="00855A97"/>
    <w:rsid w:val="008B1201"/>
    <w:rsid w:val="008F16F7"/>
    <w:rsid w:val="008F2F98"/>
    <w:rsid w:val="009164BA"/>
    <w:rsid w:val="009166BD"/>
    <w:rsid w:val="00964F7B"/>
    <w:rsid w:val="00977AAE"/>
    <w:rsid w:val="00992F72"/>
    <w:rsid w:val="00996E56"/>
    <w:rsid w:val="00997268"/>
    <w:rsid w:val="009D4BBC"/>
    <w:rsid w:val="009F199F"/>
    <w:rsid w:val="00A12667"/>
    <w:rsid w:val="00A14581"/>
    <w:rsid w:val="00A20E4C"/>
    <w:rsid w:val="00A25E83"/>
    <w:rsid w:val="00A46009"/>
    <w:rsid w:val="00AA23D3"/>
    <w:rsid w:val="00AA3C50"/>
    <w:rsid w:val="00AE302A"/>
    <w:rsid w:val="00AE36BB"/>
    <w:rsid w:val="00B37000"/>
    <w:rsid w:val="00B37C7E"/>
    <w:rsid w:val="00B65B09"/>
    <w:rsid w:val="00B85583"/>
    <w:rsid w:val="00B9476B"/>
    <w:rsid w:val="00BC3952"/>
    <w:rsid w:val="00BE5AB8"/>
    <w:rsid w:val="00BF1137"/>
    <w:rsid w:val="00BF2C5B"/>
    <w:rsid w:val="00BF49DC"/>
    <w:rsid w:val="00C44DFB"/>
    <w:rsid w:val="00C46659"/>
    <w:rsid w:val="00C6519B"/>
    <w:rsid w:val="00C70F21"/>
    <w:rsid w:val="00C7354B"/>
    <w:rsid w:val="00C800AA"/>
    <w:rsid w:val="00C85487"/>
    <w:rsid w:val="00C91F9B"/>
    <w:rsid w:val="00CC464D"/>
    <w:rsid w:val="00DB54D8"/>
    <w:rsid w:val="00DE32AC"/>
    <w:rsid w:val="00DF628B"/>
    <w:rsid w:val="00E1407A"/>
    <w:rsid w:val="00E33F1A"/>
    <w:rsid w:val="00E50BDE"/>
    <w:rsid w:val="00E774CD"/>
    <w:rsid w:val="00E77E1D"/>
    <w:rsid w:val="00E97684"/>
    <w:rsid w:val="00ED292B"/>
    <w:rsid w:val="00ED5F48"/>
    <w:rsid w:val="00ED75B6"/>
    <w:rsid w:val="00F06F58"/>
    <w:rsid w:val="00F50943"/>
    <w:rsid w:val="00F91390"/>
    <w:rsid w:val="00F93E3B"/>
    <w:rsid w:val="00FC0032"/>
    <w:rsid w:val="00FC0F9B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tf02896572.dotm</Template>
  <TotalTime>0</TotalTime>
  <Pages>1</Pages>
  <Words>584</Words>
  <Characters>3331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2022-06-23T16:05:00Z</dcterms:created>
  <dcterms:modified xsi:type="dcterms:W3CDTF">2022-06-23T16:05:00Z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