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56FE878" w:rsidR="00ED5F48" w:rsidRPr="000D2B02" w:rsidRDefault="005068E1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0314720E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0DFA8036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04E2EE4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05045F9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02B73C02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3D0083EB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13CE9DF3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2B35BC44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A903D23" w14:textId="09D5F9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62814" w14:textId="495E19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7BC623A" w14:textId="04F636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111388A" w14:textId="739BEC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B2EE6F" w14:textId="24A32B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71EC2C" w14:textId="3FAF5D5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7E1147" w14:textId="527777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CBD62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CB289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4F868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188546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4C1A7A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D2AF7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50FE3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3E4B9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EEDAE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2793E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5FCF2A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28A7E0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0A16B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1267E3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5F5D48E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FCA5C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6CFE2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6F671C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4AA2AC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46FDBCE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231FD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DE1AE1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47A8D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27EFC5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F7DE7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CC46F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CFEC70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205ED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1ADDCD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C0A1C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002BAA01" w:rsidR="00ED5F48" w:rsidRPr="000D2B02" w:rsidRDefault="005068E1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53BFD866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71A9AC7E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61383E5C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459BD424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085CAB10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1FECFFC7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7FF31179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38E51C1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4ECF66B" w14:textId="0ADEFF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1B6236B" w14:textId="20569F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464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3796A5C" w14:textId="076D3B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3F1FE86" w14:textId="267D0BE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BE2FDF" w14:textId="5E623C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C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3F6C02" w14:textId="70E2023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1F5514" w14:textId="1F6045F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66C67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65D37C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300298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4A8B2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1730E8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971D0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ABB0D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F9FCA3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34293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AD1F0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4A720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6A24B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05B5F4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52005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099C0C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66A255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99B186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3EC37C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D413A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DEFB17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F20DAD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7E11F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4F929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DB8AB2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EAC2C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007393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C91C9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69B323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320ABB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3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9FC21B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068E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3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38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A1E4" w14:textId="77777777" w:rsidR="007258DB" w:rsidRDefault="007258DB">
      <w:pPr>
        <w:spacing w:after="0"/>
      </w:pPr>
      <w:r>
        <w:separator/>
      </w:r>
    </w:p>
  </w:endnote>
  <w:endnote w:type="continuationSeparator" w:id="0">
    <w:p w14:paraId="2F8AF174" w14:textId="77777777" w:rsidR="007258DB" w:rsidRDefault="007258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6067" w14:textId="77777777" w:rsidR="007258DB" w:rsidRDefault="007258DB">
      <w:pPr>
        <w:spacing w:after="0"/>
      </w:pPr>
      <w:r>
        <w:separator/>
      </w:r>
    </w:p>
  </w:footnote>
  <w:footnote w:type="continuationSeparator" w:id="0">
    <w:p w14:paraId="431412C7" w14:textId="77777777" w:rsidR="007258DB" w:rsidRDefault="00725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D627F"/>
    <w:rsid w:val="002D6CA1"/>
    <w:rsid w:val="003327F5"/>
    <w:rsid w:val="00340CAF"/>
    <w:rsid w:val="00365DE5"/>
    <w:rsid w:val="003B38B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068E1"/>
    <w:rsid w:val="00512F2D"/>
    <w:rsid w:val="00515658"/>
    <w:rsid w:val="00570FBB"/>
    <w:rsid w:val="00583B82"/>
    <w:rsid w:val="005923AC"/>
    <w:rsid w:val="005D34BA"/>
    <w:rsid w:val="005D5149"/>
    <w:rsid w:val="005E656F"/>
    <w:rsid w:val="00667021"/>
    <w:rsid w:val="006974E1"/>
    <w:rsid w:val="006B6899"/>
    <w:rsid w:val="006C0896"/>
    <w:rsid w:val="006F2879"/>
    <w:rsid w:val="006F513E"/>
    <w:rsid w:val="007258DB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9F199F"/>
    <w:rsid w:val="00A12667"/>
    <w:rsid w:val="00A14581"/>
    <w:rsid w:val="00A20E4C"/>
    <w:rsid w:val="00A25E83"/>
    <w:rsid w:val="00A4600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2C5B"/>
    <w:rsid w:val="00BF49DC"/>
    <w:rsid w:val="00C44DFB"/>
    <w:rsid w:val="00C6519B"/>
    <w:rsid w:val="00C70F21"/>
    <w:rsid w:val="00C7354B"/>
    <w:rsid w:val="00C800AA"/>
    <w:rsid w:val="00C85487"/>
    <w:rsid w:val="00C91F9B"/>
    <w:rsid w:val="00CC464D"/>
    <w:rsid w:val="00DB54D8"/>
    <w:rsid w:val="00DE32AC"/>
    <w:rsid w:val="00E1407A"/>
    <w:rsid w:val="00E33F1A"/>
    <w:rsid w:val="00E50BDE"/>
    <w:rsid w:val="00E774CD"/>
    <w:rsid w:val="00E77E1D"/>
    <w:rsid w:val="00E97684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2022-06-21T09:05:00Z</dcterms:created>
  <dcterms:modified xsi:type="dcterms:W3CDTF">2022-06-21T09:05:00Z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