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E97684" w14:paraId="67049D07" w14:textId="77777777" w:rsidTr="006B6899">
        <w:tc>
          <w:tcPr>
            <w:tcW w:w="2500" w:type="pct"/>
            <w:vAlign w:val="center"/>
          </w:tcPr>
          <w:p w14:paraId="221F35BB" w14:textId="7C4B3A70" w:rsidR="00BF49DC" w:rsidRPr="000D2B02" w:rsidRDefault="000E4EBE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JANVIER</w:t>
            </w:r>
          </w:p>
        </w:tc>
        <w:tc>
          <w:tcPr>
            <w:tcW w:w="2500" w:type="pct"/>
            <w:vAlign w:val="center"/>
          </w:tcPr>
          <w:p w14:paraId="225D0E91" w14:textId="26AE8F84" w:rsidR="00BF49DC" w:rsidRPr="000D2B02" w:rsidRDefault="006B6899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1BF397A1" w14:textId="3B4883A9" w:rsidR="00BF49DC" w:rsidRPr="00E97684" w:rsidRDefault="00BF49DC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  <w:bookmarkStart w:id="0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BF49DC" w:rsidRPr="00E97684" w14:paraId="726CE1BC" w14:textId="77777777" w:rsidTr="00DB54D8">
        <w:trPr>
          <w:trHeight w:val="454"/>
        </w:trPr>
        <w:tc>
          <w:tcPr>
            <w:tcW w:w="71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14:paraId="6B0CCD02" w14:textId="334A15A7" w:rsidR="00BF49DC" w:rsidRPr="006F2879" w:rsidRDefault="000E4EBE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14:paraId="6521B78A" w14:textId="6FB71899" w:rsidR="00BF49DC" w:rsidRPr="006F2879" w:rsidRDefault="000E4EBE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14:paraId="598B2609" w14:textId="31D022F7" w:rsidR="00BF49DC" w:rsidRPr="006F2879" w:rsidRDefault="000E4EBE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14:paraId="4A3F1F9B" w14:textId="3BD92451" w:rsidR="00BF49DC" w:rsidRPr="006F2879" w:rsidRDefault="000E4EBE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14:paraId="72AC4C35" w14:textId="157B09AB" w:rsidR="00BF49DC" w:rsidRPr="006F2879" w:rsidRDefault="000E4EBE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14:paraId="56F4715B" w14:textId="6A1D6E55" w:rsidR="00BF49DC" w:rsidRPr="006F2879" w:rsidRDefault="000E4EBE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14:paraId="7AADA3AB" w14:textId="455491F7" w:rsidR="00BF49DC" w:rsidRPr="006F2879" w:rsidRDefault="000E4EBE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BF49DC" w:rsidRPr="00E97684" w14:paraId="6EAC1785" w14:textId="77777777" w:rsidTr="00DB54D8">
        <w:trPr>
          <w:trHeight w:val="907"/>
        </w:trPr>
        <w:tc>
          <w:tcPr>
            <w:tcW w:w="710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61CEAFF" w14:textId="144211FD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E7022A9" w14:textId="795C5219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EEE880F" w14:textId="7E39967D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FE6790C" w14:textId="6FC29768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7BE93C9" w14:textId="027933AB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5383201" w14:textId="5743B9ED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7E31BBE" w14:textId="5AEAC5E4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3C2DA741" w14:textId="77777777" w:rsidTr="006F2879">
        <w:trPr>
          <w:trHeight w:val="90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0F3ECD" w14:textId="2B165F10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9377B" w14:textId="6CDFD0C9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250EF" w14:textId="46E9435F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E7C65B" w14:textId="582B5A60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14954" w14:textId="64EE806C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57052B" w14:textId="17D12E49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E6DFA71" w14:textId="68AFE2FF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6A8DAA74" w14:textId="77777777" w:rsidTr="006F2879">
        <w:trPr>
          <w:trHeight w:val="90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E763929" w14:textId="3F1A6CA9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7BBDD9" w14:textId="423A0A32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F1383" w14:textId="45AE4773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0C4EBA" w14:textId="448529AD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34E9A5" w14:textId="6B485E0F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F44200" w14:textId="796D8106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394B26C" w14:textId="69D76290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1D2030A0" w14:textId="77777777" w:rsidTr="006F2879">
        <w:trPr>
          <w:trHeight w:val="90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7D12072" w14:textId="4F0B0A14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D69C5E" w14:textId="7934A886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398BA8" w14:textId="4242D392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AF66C6" w14:textId="695BB2C0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06A35B" w14:textId="64108BD0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5A357" w14:textId="035C8817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E480CCF" w14:textId="3F52502D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0A8EB60A" w14:textId="77777777" w:rsidTr="006F2879">
        <w:trPr>
          <w:trHeight w:val="90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6F63247" w14:textId="3F18722B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F3CAEC" w14:textId="6A29699E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BCA6C2" w14:textId="751E2392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565751" w14:textId="1CC2E447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607533" w14:textId="79EE8ADD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7CF6E7" w14:textId="3487EF39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718B96E" w14:textId="1896F57D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5CCC9C47" w14:textId="77777777" w:rsidTr="006F2879">
        <w:trPr>
          <w:trHeight w:val="90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FEA4187" w14:textId="45FB0E94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08BBE" w14:textId="29C71F89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50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DDE99" w14:textId="77777777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1870D" w14:textId="77777777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16ADAD" w14:textId="77777777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11A947" w14:textId="77777777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197EF86" w14:textId="77777777" w:rsidR="00BF49DC" w:rsidRPr="00E97684" w:rsidRDefault="00BF49DC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6B6899" w:rsidRPr="00E97684" w14:paraId="006BD6C0" w14:textId="77777777" w:rsidTr="006B6899">
        <w:tc>
          <w:tcPr>
            <w:tcW w:w="2500" w:type="pct"/>
            <w:vAlign w:val="center"/>
          </w:tcPr>
          <w:bookmarkEnd w:id="0"/>
          <w:p w14:paraId="19962AF0" w14:textId="44E9ED4D" w:rsidR="006B6899" w:rsidRPr="000D2B02" w:rsidRDefault="000E4EBE" w:rsidP="006F2879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FEVRIER</w:t>
            </w:r>
          </w:p>
        </w:tc>
        <w:tc>
          <w:tcPr>
            <w:tcW w:w="2500" w:type="pct"/>
            <w:vAlign w:val="center"/>
          </w:tcPr>
          <w:p w14:paraId="30F9F655" w14:textId="430F2713" w:rsidR="006B6899" w:rsidRPr="000D2B02" w:rsidRDefault="006B6899" w:rsidP="006F2879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609632D" w14:textId="71E92072" w:rsidR="006B6899" w:rsidRPr="00E97684" w:rsidRDefault="006B6899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6B6899" w:rsidRPr="00E97684" w14:paraId="2A9965BE" w14:textId="77777777" w:rsidTr="00FC0F9B">
        <w:trPr>
          <w:trHeight w:val="454"/>
        </w:trPr>
        <w:tc>
          <w:tcPr>
            <w:tcW w:w="7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12E7E2D" w14:textId="47F2C1DA" w:rsidR="006B6899" w:rsidRPr="006F2879" w:rsidRDefault="000E4EBE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FAB7376" w14:textId="370F6A34" w:rsidR="006B6899" w:rsidRPr="006F2879" w:rsidRDefault="000E4EBE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F798461" w14:textId="32A53280" w:rsidR="006B6899" w:rsidRPr="006F2879" w:rsidRDefault="000E4EBE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3D869A9" w14:textId="500617A7" w:rsidR="006B6899" w:rsidRPr="006F2879" w:rsidRDefault="000E4EBE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05A4BF1" w14:textId="25326B3B" w:rsidR="006B6899" w:rsidRPr="006F2879" w:rsidRDefault="000E4EBE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3202455" w14:textId="2CCF9089" w:rsidR="006B6899" w:rsidRPr="006F2879" w:rsidRDefault="000E4EBE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31EAB2A" w14:textId="404B082B" w:rsidR="006B6899" w:rsidRPr="006F2879" w:rsidRDefault="000E4EBE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6B6899" w:rsidRPr="00E97684" w14:paraId="78897B1C" w14:textId="77777777" w:rsidTr="00FC0F9B">
        <w:trPr>
          <w:trHeight w:val="907"/>
        </w:trPr>
        <w:tc>
          <w:tcPr>
            <w:tcW w:w="709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9E0EAAF" w14:textId="3E9603BB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498326A" w14:textId="056DBB66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DD2C321" w14:textId="2362685F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994B2CA" w14:textId="1B9033A8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89BB523" w14:textId="26E56523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881040B" w14:textId="35E37D5E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884C514" w14:textId="50CD43C6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8619F73" w14:textId="77777777" w:rsidTr="00FC0F9B">
        <w:trPr>
          <w:trHeight w:val="90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4D44E21F" w14:textId="4411EB2F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66DDB929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42AA5FB9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7FD058AA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02CE2F2F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5F904372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5CC68ED0" w14:textId="6CE9E042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F359005" w14:textId="77777777" w:rsidTr="00FC0F9B">
        <w:trPr>
          <w:trHeight w:val="90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642EC91B" w14:textId="23212E5C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48D78C1D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45D5253F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0A845BCB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3DB37B0B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5016AD21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74DD01B" w14:textId="460D190B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508437E3" w14:textId="77777777" w:rsidTr="00FC0F9B">
        <w:trPr>
          <w:trHeight w:val="90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44E30587" w14:textId="68874D3B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18101A87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0B07748A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1F8D4A54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0452CCB4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1362197B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2AA9D605" w14:textId="630DCD5A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B2D4DB4" w14:textId="77777777" w:rsidTr="00FC0F9B">
        <w:trPr>
          <w:trHeight w:val="90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7B60D089" w14:textId="0CAF96DB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2C67A1AE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1E6C9957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1C287EBA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01FFE06A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68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745DCE50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68B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68B9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3C82A629" w14:textId="1F91C90A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76F1256" w14:textId="77777777" w:rsidTr="00FC0F9B">
        <w:trPr>
          <w:trHeight w:val="90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140AF84A" w14:textId="694A0AE0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3BD97004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21B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18787BD" w14:textId="77777777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F68B4" w14:textId="77777777" w:rsidR="00D63115" w:rsidRDefault="00D63115">
      <w:pPr>
        <w:spacing w:after="0"/>
      </w:pPr>
      <w:r>
        <w:separator/>
      </w:r>
    </w:p>
  </w:endnote>
  <w:endnote w:type="continuationSeparator" w:id="0">
    <w:p w14:paraId="0392E275" w14:textId="77777777" w:rsidR="00D63115" w:rsidRDefault="00D631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014AB" w14:textId="77777777" w:rsidR="00D63115" w:rsidRDefault="00D63115">
      <w:pPr>
        <w:spacing w:after="0"/>
      </w:pPr>
      <w:r>
        <w:separator/>
      </w:r>
    </w:p>
  </w:footnote>
  <w:footnote w:type="continuationSeparator" w:id="0">
    <w:p w14:paraId="668CD362" w14:textId="77777777" w:rsidR="00D63115" w:rsidRDefault="00D6311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B02"/>
    <w:rsid w:val="000E4EBE"/>
    <w:rsid w:val="001274F3"/>
    <w:rsid w:val="00151CCE"/>
    <w:rsid w:val="001B01F9"/>
    <w:rsid w:val="001C41F9"/>
    <w:rsid w:val="002753DA"/>
    <w:rsid w:val="00285C1D"/>
    <w:rsid w:val="002C4DAE"/>
    <w:rsid w:val="003327F5"/>
    <w:rsid w:val="00340CAF"/>
    <w:rsid w:val="00365DE5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15658"/>
    <w:rsid w:val="00570FBB"/>
    <w:rsid w:val="00583B82"/>
    <w:rsid w:val="005923AC"/>
    <w:rsid w:val="005B68B9"/>
    <w:rsid w:val="005D5149"/>
    <w:rsid w:val="005E656F"/>
    <w:rsid w:val="00667021"/>
    <w:rsid w:val="006974E1"/>
    <w:rsid w:val="006B6899"/>
    <w:rsid w:val="006C0896"/>
    <w:rsid w:val="006F21BA"/>
    <w:rsid w:val="006F2879"/>
    <w:rsid w:val="006F513E"/>
    <w:rsid w:val="007C0139"/>
    <w:rsid w:val="007D45A1"/>
    <w:rsid w:val="007F564D"/>
    <w:rsid w:val="00837A6C"/>
    <w:rsid w:val="008B1201"/>
    <w:rsid w:val="008E2758"/>
    <w:rsid w:val="008F16F7"/>
    <w:rsid w:val="009164BA"/>
    <w:rsid w:val="009166BD"/>
    <w:rsid w:val="00977AAE"/>
    <w:rsid w:val="00996E56"/>
    <w:rsid w:val="00997268"/>
    <w:rsid w:val="009D17C6"/>
    <w:rsid w:val="009D4BBC"/>
    <w:rsid w:val="00A12667"/>
    <w:rsid w:val="00A14581"/>
    <w:rsid w:val="00A20E4C"/>
    <w:rsid w:val="00AA23D3"/>
    <w:rsid w:val="00AA3C50"/>
    <w:rsid w:val="00AA7293"/>
    <w:rsid w:val="00AE302A"/>
    <w:rsid w:val="00AE36BB"/>
    <w:rsid w:val="00B37C7E"/>
    <w:rsid w:val="00B51E96"/>
    <w:rsid w:val="00B65B09"/>
    <w:rsid w:val="00B77744"/>
    <w:rsid w:val="00B85583"/>
    <w:rsid w:val="00B9476B"/>
    <w:rsid w:val="00BC3952"/>
    <w:rsid w:val="00BE5AB8"/>
    <w:rsid w:val="00BF1137"/>
    <w:rsid w:val="00BF49DC"/>
    <w:rsid w:val="00C35044"/>
    <w:rsid w:val="00C44DFB"/>
    <w:rsid w:val="00C515DD"/>
    <w:rsid w:val="00C6519B"/>
    <w:rsid w:val="00C65F9D"/>
    <w:rsid w:val="00C70F21"/>
    <w:rsid w:val="00C7354B"/>
    <w:rsid w:val="00C800AA"/>
    <w:rsid w:val="00C91F9B"/>
    <w:rsid w:val="00D16AC9"/>
    <w:rsid w:val="00D63115"/>
    <w:rsid w:val="00DB54D8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6F58"/>
    <w:rsid w:val="00F50943"/>
    <w:rsid w:val="00F91390"/>
    <w:rsid w:val="00F93E3B"/>
    <w:rsid w:val="00FC0032"/>
    <w:rsid w:val="00FC0F9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2022-06-23T14:51:00Z</dcterms:created>
  <dcterms:modified xsi:type="dcterms:W3CDTF">2022-06-23T14:51:00Z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