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7C4B3A70" w:rsidR="00BF49DC" w:rsidRPr="000D2B02" w:rsidRDefault="000E4EBE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2F40FE17" w:rsidR="00BF49DC" w:rsidRPr="000D2B02" w:rsidRDefault="006B6899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97684" w:rsidRDefault="00BF49DC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BF49DC" w:rsidRPr="00E97684" w14:paraId="726CE1BC" w14:textId="77777777" w:rsidTr="00DB54D8">
        <w:trPr>
          <w:trHeight w:val="454"/>
        </w:trPr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334A15A7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6FB71899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31D022F7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3BD92451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157B09AB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6A1D6E55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455491F7" w:rsidR="00BF49DC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BF49DC" w:rsidRPr="00E97684" w14:paraId="6EAC1785" w14:textId="77777777" w:rsidTr="00DB54D8">
        <w:trPr>
          <w:trHeight w:val="907"/>
        </w:trPr>
        <w:tc>
          <w:tcPr>
            <w:tcW w:w="710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61CEAFF" w14:textId="1E693D04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E7022A9" w14:textId="711DCBD9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2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EEE880F" w14:textId="39337500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29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FE6790C" w14:textId="425A6EFF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7BE93C9" w14:textId="22EAA89A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5383201" w14:textId="4297B31E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7E31BBE" w14:textId="290AAA43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6F2879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41B1A2D9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4CED1890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6B9D59C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62CCBF78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47D8D34B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72F3E47E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1E91A30C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6F2879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3DFFE79B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4672086B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3355344D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312279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310AB3AD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2F2E7F1A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0981B91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6F2879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1A44E00D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3886C148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522EC958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5837B6F5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08C6CDD5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351C0BAE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5C7035CA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6F2879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455A8DDC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6D26E8A3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73960BF3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202041A3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6138B875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73DADF75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6300FDF2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6F2879">
        <w:trPr>
          <w:trHeight w:val="90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2C9386D1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2999780C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F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44E9ED4D" w:rsidR="006B6899" w:rsidRPr="000D2B02" w:rsidRDefault="000E4EBE" w:rsidP="006F2879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2E3AE9DA" w:rsidR="006B6899" w:rsidRPr="000D2B02" w:rsidRDefault="006B6899" w:rsidP="006F2879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97684" w:rsidRDefault="006B6899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B6899" w:rsidRPr="00E97684" w14:paraId="2A9965BE" w14:textId="77777777" w:rsidTr="00FC0F9B">
        <w:trPr>
          <w:trHeight w:val="454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2E7E2D" w14:textId="47F2C1DA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AB7376" w14:textId="370F6A34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798461" w14:textId="32A53280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D869A9" w14:textId="500617A7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5A4BF1" w14:textId="25326B3B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202455" w14:textId="2CCF9089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1EAB2A" w14:textId="404B082B" w:rsidR="006B6899" w:rsidRPr="006F2879" w:rsidRDefault="000E4EBE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6B6899" w:rsidRPr="00E97684" w14:paraId="78897B1C" w14:textId="77777777" w:rsidTr="00FC0F9B">
        <w:trPr>
          <w:trHeight w:val="907"/>
        </w:trPr>
        <w:tc>
          <w:tcPr>
            <w:tcW w:w="709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9E0EAAF" w14:textId="597047C1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498326A" w14:textId="1E07BBF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DD2C321" w14:textId="15DE3265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994B2CA" w14:textId="21A09D78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89BB523" w14:textId="46B9D64F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881040B" w14:textId="741559C9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884C514" w14:textId="69E69F1F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FC0F9B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D44E21F" w14:textId="177EA5CC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735CCA08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551BACAD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51E0A2DF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58EAB8E8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73134578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1B3FBCA0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FC0F9B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642EC91B" w14:textId="1FA7FE5F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577D3599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7429DC7D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69DF98FD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5D9324E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752E6810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12ED5934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FC0F9B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4E30587" w14:textId="7B9B1FF2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7DA3D3C0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3273B96B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5292080E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484E2FC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051041BC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043959F5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FC0F9B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B60D089" w14:textId="636725DE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16E04EB2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772091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11592CD3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4C812AA6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2A57BF5E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68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70DA149A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FC0F9B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40AF84A" w14:textId="16AC5F3E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1C652032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EB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35547" w14:textId="77777777" w:rsidR="00B77744" w:rsidRDefault="00B77744">
      <w:pPr>
        <w:spacing w:after="0"/>
      </w:pPr>
      <w:r>
        <w:separator/>
      </w:r>
    </w:p>
  </w:endnote>
  <w:endnote w:type="continuationSeparator" w:id="0">
    <w:p w14:paraId="685FEDB5" w14:textId="77777777" w:rsidR="00B77744" w:rsidRDefault="00B777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985DB" w14:textId="77777777" w:rsidR="00B77744" w:rsidRDefault="00B77744">
      <w:pPr>
        <w:spacing w:after="0"/>
      </w:pPr>
      <w:r>
        <w:separator/>
      </w:r>
    </w:p>
  </w:footnote>
  <w:footnote w:type="continuationSeparator" w:id="0">
    <w:p w14:paraId="56762950" w14:textId="77777777" w:rsidR="00B77744" w:rsidRDefault="00B777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0E4EBE"/>
    <w:rsid w:val="001274F3"/>
    <w:rsid w:val="00151CCE"/>
    <w:rsid w:val="001B01F9"/>
    <w:rsid w:val="001C41F9"/>
    <w:rsid w:val="002753DA"/>
    <w:rsid w:val="00285C1D"/>
    <w:rsid w:val="002C4DAE"/>
    <w:rsid w:val="003327F5"/>
    <w:rsid w:val="00340CAF"/>
    <w:rsid w:val="00365DE5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15658"/>
    <w:rsid w:val="00570FBB"/>
    <w:rsid w:val="00583B82"/>
    <w:rsid w:val="005923AC"/>
    <w:rsid w:val="005B68B9"/>
    <w:rsid w:val="005D5149"/>
    <w:rsid w:val="005E656F"/>
    <w:rsid w:val="00667021"/>
    <w:rsid w:val="006974E1"/>
    <w:rsid w:val="006B6899"/>
    <w:rsid w:val="006C0896"/>
    <w:rsid w:val="006F2879"/>
    <w:rsid w:val="006F513E"/>
    <w:rsid w:val="007C0139"/>
    <w:rsid w:val="007D45A1"/>
    <w:rsid w:val="007F564D"/>
    <w:rsid w:val="00837A6C"/>
    <w:rsid w:val="008B1201"/>
    <w:rsid w:val="008F16F7"/>
    <w:rsid w:val="009164BA"/>
    <w:rsid w:val="009166BD"/>
    <w:rsid w:val="00977AAE"/>
    <w:rsid w:val="00996E56"/>
    <w:rsid w:val="00997268"/>
    <w:rsid w:val="009D17C6"/>
    <w:rsid w:val="009D4BBC"/>
    <w:rsid w:val="00A12667"/>
    <w:rsid w:val="00A14581"/>
    <w:rsid w:val="00A20E4C"/>
    <w:rsid w:val="00AA23D3"/>
    <w:rsid w:val="00AA3C50"/>
    <w:rsid w:val="00AA7293"/>
    <w:rsid w:val="00AE302A"/>
    <w:rsid w:val="00AE36BB"/>
    <w:rsid w:val="00B37C7E"/>
    <w:rsid w:val="00B51E96"/>
    <w:rsid w:val="00B65B09"/>
    <w:rsid w:val="00B77744"/>
    <w:rsid w:val="00B85583"/>
    <w:rsid w:val="00B9476B"/>
    <w:rsid w:val="00BC3952"/>
    <w:rsid w:val="00BE5AB8"/>
    <w:rsid w:val="00BF1137"/>
    <w:rsid w:val="00BF49DC"/>
    <w:rsid w:val="00C44DFB"/>
    <w:rsid w:val="00C515DD"/>
    <w:rsid w:val="00C6519B"/>
    <w:rsid w:val="00C65F9D"/>
    <w:rsid w:val="00C70F21"/>
    <w:rsid w:val="00C7354B"/>
    <w:rsid w:val="00C800AA"/>
    <w:rsid w:val="00C91F9B"/>
    <w:rsid w:val="00D16AC9"/>
    <w:rsid w:val="00DB54D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6F58"/>
    <w:rsid w:val="00F50943"/>
    <w:rsid w:val="00F91390"/>
    <w:rsid w:val="00F93E3B"/>
    <w:rsid w:val="00FC0032"/>
    <w:rsid w:val="00FC0F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2022-06-21T08:47:00Z</dcterms:created>
  <dcterms:modified xsi:type="dcterms:W3CDTF">2022-06-21T08:47:00Z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