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p w14:paraId="19962AF0" w14:textId="083E8D5C" w:rsidR="006B6899" w:rsidRPr="000D2B02" w:rsidRDefault="000441B7" w:rsidP="006F2879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FEVRIER</w:t>
            </w:r>
          </w:p>
        </w:tc>
        <w:tc>
          <w:tcPr>
            <w:tcW w:w="2500" w:type="pct"/>
            <w:vAlign w:val="center"/>
          </w:tcPr>
          <w:p w14:paraId="30F9F655" w14:textId="07438E5D" w:rsidR="006B6899" w:rsidRPr="000D2B02" w:rsidRDefault="006B6899" w:rsidP="006F2879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E97684" w:rsidRDefault="006B6899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6B6899" w:rsidRPr="00E97684" w14:paraId="2A9965BE" w14:textId="77777777" w:rsidTr="00DB54D8">
        <w:trPr>
          <w:trHeight w:val="454"/>
        </w:trPr>
        <w:tc>
          <w:tcPr>
            <w:tcW w:w="7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2E7E2D" w14:textId="09D5E415" w:rsidR="006B6899" w:rsidRPr="006F2879" w:rsidRDefault="000441B7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AB7376" w14:textId="2CF706B7" w:rsidR="006B6899" w:rsidRPr="006F2879" w:rsidRDefault="000441B7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798461" w14:textId="20D0ACAB" w:rsidR="006B6899" w:rsidRPr="006F2879" w:rsidRDefault="000441B7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D869A9" w14:textId="7CA9C196" w:rsidR="006B6899" w:rsidRPr="006F2879" w:rsidRDefault="000441B7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5A4BF1" w14:textId="231D475B" w:rsidR="006B6899" w:rsidRPr="006F2879" w:rsidRDefault="000441B7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202455" w14:textId="05D002D2" w:rsidR="006B6899" w:rsidRPr="006F2879" w:rsidRDefault="000441B7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1EAB2A" w14:textId="0E8FECA7" w:rsidR="006B6899" w:rsidRPr="006F2879" w:rsidRDefault="000441B7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6B6899" w:rsidRPr="00E97684" w14:paraId="78897B1C" w14:textId="77777777" w:rsidTr="00DB54D8">
        <w:trPr>
          <w:trHeight w:val="907"/>
        </w:trPr>
        <w:tc>
          <w:tcPr>
            <w:tcW w:w="70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9E0EAAF" w14:textId="57B96C80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498326A" w14:textId="68DEE721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DD2C321" w14:textId="124E8E7B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994B2CA" w14:textId="5F700A66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89BB523" w14:textId="518A7DF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881040B" w14:textId="32533691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884C514" w14:textId="0C237FCF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768CBB69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37B58A71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1AE560F6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6DB1FE33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09B4C2CF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4964B2AA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6CEA331D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7C2066A1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726A6D5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0CF41CF6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1EC50913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1A15578B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1A124655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6BB9C6D0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7B71EAAD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59B94CE2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5E5C312D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13E95F38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61EBD878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3217A70C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002CE019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0C7D0C92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696C6A1E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082AFB82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0D409410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294396F8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65FA744A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7E9DC79E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4F08B986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190ECDE2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3ECD6ECF" w:rsidR="00ED5F48" w:rsidRPr="000D2B02" w:rsidRDefault="000441B7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06479DE1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E97684" w14:paraId="560D596D" w14:textId="77777777" w:rsidTr="002D6CA1">
        <w:trPr>
          <w:trHeight w:val="454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C5013E" w14:textId="0949AB1A" w:rsidR="00ED5F48" w:rsidRPr="006F2879" w:rsidRDefault="000441B7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CD7167" w14:textId="16B4AB2D" w:rsidR="00ED5F48" w:rsidRPr="006F2879" w:rsidRDefault="000441B7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845A00" w14:textId="5300868A" w:rsidR="00ED5F48" w:rsidRPr="006F2879" w:rsidRDefault="000441B7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7DAD2F" w14:textId="6B742172" w:rsidR="00ED5F48" w:rsidRPr="006F2879" w:rsidRDefault="000441B7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69AF3A" w14:textId="070EDD3A" w:rsidR="00ED5F48" w:rsidRPr="006F2879" w:rsidRDefault="000441B7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742508" w14:textId="26D99398" w:rsidR="00ED5F48" w:rsidRPr="006F2879" w:rsidRDefault="000441B7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BD5908" w14:textId="56D2CD46" w:rsidR="00ED5F48" w:rsidRPr="006F2879" w:rsidRDefault="000441B7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30DC1FC" w14:textId="77777777" w:rsidTr="002D6CA1">
        <w:trPr>
          <w:trHeight w:val="907"/>
        </w:trPr>
        <w:tc>
          <w:tcPr>
            <w:tcW w:w="709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92C9C6A" w14:textId="3954620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F7964FA" w14:textId="5A8F1F0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F2395D4" w14:textId="37E4F4E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33792AC" w14:textId="3C3386E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602B436" w14:textId="4C0A0A9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0C872C2" w14:textId="6AAF437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4E7289B" w14:textId="21224FF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2D6CA1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21D7CE2B" w14:textId="37CD9E6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33569DE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4CA8617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57471BB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2134962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2FA3723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3C24463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2D6CA1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6D98C24B" w14:textId="5C912C5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287EDA7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71CCE41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388EDBE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43C70FE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702ECA6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6164339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2D6CA1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22A3772" w14:textId="3491B3D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207D6B7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76F408A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46000F9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0CBECCD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3717186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072B4D8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2D6CA1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BFFCF65" w14:textId="024C55C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2BEBAF6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7D41AD8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7049FC4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6582D06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3C6B5C6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61041D2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2D6CA1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653864B" w14:textId="3C1F30D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21B6D51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41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61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5319D" w14:textId="77777777" w:rsidR="0066068B" w:rsidRDefault="0066068B">
      <w:pPr>
        <w:spacing w:after="0"/>
      </w:pPr>
      <w:r>
        <w:separator/>
      </w:r>
    </w:p>
  </w:endnote>
  <w:endnote w:type="continuationSeparator" w:id="0">
    <w:p w14:paraId="34600CDC" w14:textId="77777777" w:rsidR="0066068B" w:rsidRDefault="006606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DC68C" w14:textId="77777777" w:rsidR="0066068B" w:rsidRDefault="0066068B">
      <w:pPr>
        <w:spacing w:after="0"/>
      </w:pPr>
      <w:r>
        <w:separator/>
      </w:r>
    </w:p>
  </w:footnote>
  <w:footnote w:type="continuationSeparator" w:id="0">
    <w:p w14:paraId="2DB6E9E1" w14:textId="77777777" w:rsidR="0066068B" w:rsidRDefault="006606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41B7"/>
    <w:rsid w:val="0005357B"/>
    <w:rsid w:val="00071356"/>
    <w:rsid w:val="00097A25"/>
    <w:rsid w:val="000A5A57"/>
    <w:rsid w:val="000D2B02"/>
    <w:rsid w:val="001274F3"/>
    <w:rsid w:val="00151CCE"/>
    <w:rsid w:val="001A2614"/>
    <w:rsid w:val="001B01F9"/>
    <w:rsid w:val="001B4FAA"/>
    <w:rsid w:val="001C0345"/>
    <w:rsid w:val="001C41F9"/>
    <w:rsid w:val="00285C1D"/>
    <w:rsid w:val="002D6CA1"/>
    <w:rsid w:val="003327F5"/>
    <w:rsid w:val="00340CAF"/>
    <w:rsid w:val="00365DE5"/>
    <w:rsid w:val="003B0B25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15658"/>
    <w:rsid w:val="00570FBB"/>
    <w:rsid w:val="00583B82"/>
    <w:rsid w:val="005923AC"/>
    <w:rsid w:val="005D5149"/>
    <w:rsid w:val="005E656F"/>
    <w:rsid w:val="0066068B"/>
    <w:rsid w:val="00667021"/>
    <w:rsid w:val="006974E1"/>
    <w:rsid w:val="006B6899"/>
    <w:rsid w:val="006C0896"/>
    <w:rsid w:val="006F2879"/>
    <w:rsid w:val="006F513E"/>
    <w:rsid w:val="00760ECA"/>
    <w:rsid w:val="007C0139"/>
    <w:rsid w:val="007D45A1"/>
    <w:rsid w:val="007F564D"/>
    <w:rsid w:val="00837A6C"/>
    <w:rsid w:val="008B1201"/>
    <w:rsid w:val="008F16F7"/>
    <w:rsid w:val="009164BA"/>
    <w:rsid w:val="009166BD"/>
    <w:rsid w:val="00977AAE"/>
    <w:rsid w:val="00992F72"/>
    <w:rsid w:val="00996E56"/>
    <w:rsid w:val="00997268"/>
    <w:rsid w:val="009D4BBC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1137"/>
    <w:rsid w:val="00BF49DC"/>
    <w:rsid w:val="00C178B2"/>
    <w:rsid w:val="00C44DFB"/>
    <w:rsid w:val="00C6519B"/>
    <w:rsid w:val="00C70F21"/>
    <w:rsid w:val="00C7354B"/>
    <w:rsid w:val="00C800AA"/>
    <w:rsid w:val="00C91F9B"/>
    <w:rsid w:val="00D957DE"/>
    <w:rsid w:val="00DB54D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6F58"/>
    <w:rsid w:val="00F50943"/>
    <w:rsid w:val="00F91390"/>
    <w:rsid w:val="00F93E3B"/>
    <w:rsid w:val="00FC0032"/>
    <w:rsid w:val="00FC0F9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2022-06-21T08:50:00Z</dcterms:created>
  <dcterms:modified xsi:type="dcterms:W3CDTF">2022-06-21T08:50:00Z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