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42C93870" w:rsidR="00ED5F48" w:rsidRPr="000D2B02" w:rsidRDefault="00AB7019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DICEMBRE</w:t>
            </w:r>
          </w:p>
        </w:tc>
        <w:tc>
          <w:tcPr>
            <w:tcW w:w="2500" w:type="pct"/>
            <w:vAlign w:val="center"/>
          </w:tcPr>
          <w:p w14:paraId="3D8BA562" w14:textId="0FE8DBDD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1C608AFC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AA947D" w14:textId="20152C6D" w:rsidR="00ED5F48" w:rsidRPr="006F2879" w:rsidRDefault="00AB7019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0F3955" w14:textId="1AB753FB" w:rsidR="00ED5F48" w:rsidRPr="006F2879" w:rsidRDefault="00AB7019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173504" w14:textId="4671FD92" w:rsidR="00ED5F48" w:rsidRPr="006F2879" w:rsidRDefault="00AB7019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59C1B2" w14:textId="48B8AACF" w:rsidR="00ED5F48" w:rsidRPr="006F2879" w:rsidRDefault="00AB7019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689FC3" w14:textId="739D096B" w:rsidR="00ED5F48" w:rsidRPr="006F2879" w:rsidRDefault="00AB7019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5A400" w14:textId="08EBEB92" w:rsidR="00ED5F48" w:rsidRPr="006F2879" w:rsidRDefault="00AB7019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317BA1" w14:textId="16AE2D67" w:rsidR="00ED5F48" w:rsidRPr="006F2879" w:rsidRDefault="00AB7019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7C17943B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EC0A191" w14:textId="568BF79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F03151C" w14:textId="330285C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44DC06B" w14:textId="2F2AAFF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5DB9C6B" w14:textId="0F41707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2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50C7CA6" w14:textId="391BA93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B16ECF4" w14:textId="686F976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98D4833" w14:textId="51068B1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2C4533F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51EC32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0A3A570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213BFA5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5B3B404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025093A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1F947AA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75529FF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55389CF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1CAF7B7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0500CF5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2EC18A8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5473F41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7C77D08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2FC9E54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312970D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7EBF1E3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2CE8825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39FAC85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02EA9F3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502B4CD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11356F8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1B9FA47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1A7C07D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78D9208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4FAA30A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39C027B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0071818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2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060170C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2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2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2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2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1D90EF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70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2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2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2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2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346282" w:rsidRPr="00E97684" w14:paraId="69698B2D" w14:textId="77777777" w:rsidTr="00835C0B">
        <w:tc>
          <w:tcPr>
            <w:tcW w:w="2500" w:type="pct"/>
            <w:vAlign w:val="center"/>
          </w:tcPr>
          <w:p w14:paraId="599DEDA8" w14:textId="77777777" w:rsidR="00346282" w:rsidRPr="000D2B02" w:rsidRDefault="00346282" w:rsidP="00835C0B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Hlk106646657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1AB33E4B" w14:textId="77777777" w:rsidR="00346282" w:rsidRPr="000D2B02" w:rsidRDefault="00346282" w:rsidP="00835C0B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10D2593" w14:textId="77777777" w:rsidR="00346282" w:rsidRPr="00E97684" w:rsidRDefault="00346282" w:rsidP="00346282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346282" w:rsidRPr="00E97684" w14:paraId="583349CC" w14:textId="77777777" w:rsidTr="00835C0B">
        <w:trPr>
          <w:trHeight w:val="454"/>
        </w:trPr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0674547" w14:textId="77777777" w:rsidR="00346282" w:rsidRPr="006F2879" w:rsidRDefault="00346282" w:rsidP="00835C0B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4D99C91" w14:textId="77777777" w:rsidR="00346282" w:rsidRPr="006F2879" w:rsidRDefault="00346282" w:rsidP="00835C0B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3B585678" w14:textId="77777777" w:rsidR="00346282" w:rsidRPr="006F2879" w:rsidRDefault="00346282" w:rsidP="00835C0B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6FA13BB" w14:textId="77777777" w:rsidR="00346282" w:rsidRPr="006F2879" w:rsidRDefault="00346282" w:rsidP="00835C0B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02D3DA7C" w14:textId="77777777" w:rsidR="00346282" w:rsidRPr="006F2879" w:rsidRDefault="00346282" w:rsidP="00835C0B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14716998" w14:textId="77777777" w:rsidR="00346282" w:rsidRPr="006F2879" w:rsidRDefault="00346282" w:rsidP="00835C0B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DEC9594" w14:textId="77777777" w:rsidR="00346282" w:rsidRPr="006F2879" w:rsidRDefault="00346282" w:rsidP="00835C0B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346282" w:rsidRPr="00E97684" w14:paraId="1806FDA6" w14:textId="77777777" w:rsidTr="00835C0B">
        <w:trPr>
          <w:trHeight w:val="907"/>
        </w:trPr>
        <w:tc>
          <w:tcPr>
            <w:tcW w:w="710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2A2FAB0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1781B24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7B5E873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8A382B6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3DA3398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4FA1FE3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AA64738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46282" w:rsidRPr="00E97684" w14:paraId="34ABF645" w14:textId="77777777" w:rsidTr="00835C0B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F3D75A9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D7C29D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51E24B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3283F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BB9EC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E8860C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56B691A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46282" w:rsidRPr="00E97684" w14:paraId="6D50CA8D" w14:textId="77777777" w:rsidTr="00835C0B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413773A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D1D4D2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DE5395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394610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417980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DF0B59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6C34C3E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46282" w:rsidRPr="00E97684" w14:paraId="5AFACBE0" w14:textId="77777777" w:rsidTr="00835C0B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F776FDE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0B802D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4100BC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C60397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482C9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9A2512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18D0B64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46282" w:rsidRPr="00E97684" w14:paraId="4D9ACD89" w14:textId="77777777" w:rsidTr="00835C0B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26C3454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206031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17244C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D8520C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D0796B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CEB64B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5342C78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46282" w:rsidRPr="00E97684" w14:paraId="2E22C5F3" w14:textId="77777777" w:rsidTr="00835C0B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6CBE7B9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856DB7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EC039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B13422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9C5B5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9283ED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BDBE667" w14:textId="77777777" w:rsidR="00346282" w:rsidRPr="00E97684" w:rsidRDefault="00346282" w:rsidP="00835C0B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  <w:bookmarkEnd w:id="1"/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27EE9" w14:textId="77777777" w:rsidR="00656B99" w:rsidRDefault="00656B99">
      <w:pPr>
        <w:spacing w:after="0"/>
      </w:pPr>
      <w:r>
        <w:separator/>
      </w:r>
    </w:p>
  </w:endnote>
  <w:endnote w:type="continuationSeparator" w:id="0">
    <w:p w14:paraId="2471D67C" w14:textId="77777777" w:rsidR="00656B99" w:rsidRDefault="00656B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14C26" w14:textId="77777777" w:rsidR="00656B99" w:rsidRDefault="00656B99">
      <w:pPr>
        <w:spacing w:after="0"/>
      </w:pPr>
      <w:r>
        <w:separator/>
      </w:r>
    </w:p>
  </w:footnote>
  <w:footnote w:type="continuationSeparator" w:id="0">
    <w:p w14:paraId="73035207" w14:textId="77777777" w:rsidR="00656B99" w:rsidRDefault="00656B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3271"/>
    <w:rsid w:val="00097A25"/>
    <w:rsid w:val="000A5A57"/>
    <w:rsid w:val="000D2B02"/>
    <w:rsid w:val="00112188"/>
    <w:rsid w:val="001274F3"/>
    <w:rsid w:val="00151CCE"/>
    <w:rsid w:val="001B01F9"/>
    <w:rsid w:val="001C41F9"/>
    <w:rsid w:val="0021775E"/>
    <w:rsid w:val="00285C1D"/>
    <w:rsid w:val="002D627F"/>
    <w:rsid w:val="002D6CA1"/>
    <w:rsid w:val="003327F5"/>
    <w:rsid w:val="00340CAF"/>
    <w:rsid w:val="00346282"/>
    <w:rsid w:val="00365DE5"/>
    <w:rsid w:val="003A4B50"/>
    <w:rsid w:val="003C0D41"/>
    <w:rsid w:val="003E085C"/>
    <w:rsid w:val="003E7B3A"/>
    <w:rsid w:val="00405B26"/>
    <w:rsid w:val="00416364"/>
    <w:rsid w:val="00431B29"/>
    <w:rsid w:val="00440416"/>
    <w:rsid w:val="00457A5E"/>
    <w:rsid w:val="00462EAD"/>
    <w:rsid w:val="004A6170"/>
    <w:rsid w:val="004D5A41"/>
    <w:rsid w:val="004F04DD"/>
    <w:rsid w:val="004F6AAC"/>
    <w:rsid w:val="00512F2D"/>
    <w:rsid w:val="00515658"/>
    <w:rsid w:val="00570FBB"/>
    <w:rsid w:val="00583B82"/>
    <w:rsid w:val="005923AC"/>
    <w:rsid w:val="005D34BA"/>
    <w:rsid w:val="005D5149"/>
    <w:rsid w:val="005E656F"/>
    <w:rsid w:val="00656B99"/>
    <w:rsid w:val="00667021"/>
    <w:rsid w:val="006974E1"/>
    <w:rsid w:val="006B67A7"/>
    <w:rsid w:val="006B6899"/>
    <w:rsid w:val="006C0896"/>
    <w:rsid w:val="006E4B8B"/>
    <w:rsid w:val="006F2879"/>
    <w:rsid w:val="006F513E"/>
    <w:rsid w:val="007C0139"/>
    <w:rsid w:val="007D45A1"/>
    <w:rsid w:val="007F564D"/>
    <w:rsid w:val="00816DD9"/>
    <w:rsid w:val="00837A6C"/>
    <w:rsid w:val="00855A97"/>
    <w:rsid w:val="00896E97"/>
    <w:rsid w:val="008B1201"/>
    <w:rsid w:val="008F16F7"/>
    <w:rsid w:val="008F2F98"/>
    <w:rsid w:val="009164BA"/>
    <w:rsid w:val="009166BD"/>
    <w:rsid w:val="00977AAE"/>
    <w:rsid w:val="00992F72"/>
    <w:rsid w:val="00996E56"/>
    <w:rsid w:val="00997268"/>
    <w:rsid w:val="009D4BBC"/>
    <w:rsid w:val="00A12667"/>
    <w:rsid w:val="00A14581"/>
    <w:rsid w:val="00A20E4C"/>
    <w:rsid w:val="00A27A7F"/>
    <w:rsid w:val="00AA23D3"/>
    <w:rsid w:val="00AA3C50"/>
    <w:rsid w:val="00AB7019"/>
    <w:rsid w:val="00AE302A"/>
    <w:rsid w:val="00AE36BB"/>
    <w:rsid w:val="00B31289"/>
    <w:rsid w:val="00B37C7E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91F9B"/>
    <w:rsid w:val="00CE5FC4"/>
    <w:rsid w:val="00CF05FB"/>
    <w:rsid w:val="00CF56FF"/>
    <w:rsid w:val="00DB54D8"/>
    <w:rsid w:val="00DE32AC"/>
    <w:rsid w:val="00E1407A"/>
    <w:rsid w:val="00E33F1A"/>
    <w:rsid w:val="00E50BDE"/>
    <w:rsid w:val="00E774CD"/>
    <w:rsid w:val="00E77E1D"/>
    <w:rsid w:val="00E97684"/>
    <w:rsid w:val="00EA08FB"/>
    <w:rsid w:val="00ED292B"/>
    <w:rsid w:val="00ED5F48"/>
    <w:rsid w:val="00ED75B6"/>
    <w:rsid w:val="00F06F58"/>
    <w:rsid w:val="00F50943"/>
    <w:rsid w:val="00F83F27"/>
    <w:rsid w:val="00F91390"/>
    <w:rsid w:val="00F93E3B"/>
    <w:rsid w:val="00FC0032"/>
    <w:rsid w:val="00FC0F9B"/>
    <w:rsid w:val="00FD229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2022-06-22T15:13:00Z</dcterms:created>
  <dcterms:modified xsi:type="dcterms:W3CDTF">2022-06-22T15:20:00Z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