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2E1033B9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386DB2E9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CC8B071" w14:textId="5F618A28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25A901" w14:textId="4F4E26F9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71D16FEA" w14:textId="2477B40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BF5B13" w14:textId="67833698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A158D24" w14:textId="001B0C4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57D4827B" w14:textId="5B2816E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E9E91D0" w14:textId="256ECFF1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6E51405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6E5DF4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78FFFF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6DD1A9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138D3B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55CB48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509835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28DD9B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49D5BB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0031D3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1628C8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6DC9FE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2D67F1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5F91F2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48DE5C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670F42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715EE3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63B5EE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745AFE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0F5A8C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06CC9F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35E6A2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5BB40B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3DC756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55ACBE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6D1A23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0DF4DE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7A99F0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52E6C9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5897E9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70CC12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32396C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3942CD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3B7895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363645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6079B2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234DA3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680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484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1C5E" w14:textId="77777777" w:rsidR="00053A13" w:rsidRDefault="00053A13">
      <w:pPr>
        <w:spacing w:after="0"/>
      </w:pPr>
      <w:r>
        <w:separator/>
      </w:r>
    </w:p>
  </w:endnote>
  <w:endnote w:type="continuationSeparator" w:id="0">
    <w:p w14:paraId="2D63F771" w14:textId="77777777" w:rsidR="00053A13" w:rsidRDefault="00053A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2109" w14:textId="77777777" w:rsidR="00053A13" w:rsidRDefault="00053A13">
      <w:pPr>
        <w:spacing w:after="0"/>
      </w:pPr>
      <w:r>
        <w:separator/>
      </w:r>
    </w:p>
  </w:footnote>
  <w:footnote w:type="continuationSeparator" w:id="0">
    <w:p w14:paraId="14926980" w14:textId="77777777" w:rsidR="00053A13" w:rsidRDefault="00053A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53A13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6807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C0139"/>
    <w:rsid w:val="007D45A1"/>
    <w:rsid w:val="007F564D"/>
    <w:rsid w:val="00813636"/>
    <w:rsid w:val="00895F83"/>
    <w:rsid w:val="008B1201"/>
    <w:rsid w:val="008D484B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2022-02-26T13:15:00Z</dcterms:created>
  <dcterms:modified xsi:type="dcterms:W3CDTF">2022-02-26T13:15:00Z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