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3853"/>
        <w:gridCol w:w="7699"/>
        <w:gridCol w:w="3846"/>
      </w:tblGrid>
      <w:tr w:rsidR="00F47B84" w:rsidRPr="00D57301" w14:paraId="57F999B1" w14:textId="7B7F19F9" w:rsidTr="00907BEC">
        <w:trPr>
          <w:trHeight w:val="2268"/>
        </w:trPr>
        <w:tc>
          <w:tcPr>
            <w:tcW w:w="1251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965"/>
              <w:gridCol w:w="963"/>
              <w:gridCol w:w="963"/>
              <w:gridCol w:w="962"/>
            </w:tblGrid>
            <w:tr w:rsidR="00F47B84" w:rsidRPr="00D57301" w14:paraId="5F764762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44E0CB89" w14:textId="77777777" w:rsidR="00F47B84" w:rsidRPr="00D57301" w:rsidRDefault="00F47B84" w:rsidP="007D7864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7EED294C" w14:textId="6F4F6C6C" w:rsidR="00F47B84" w:rsidRPr="00D57301" w:rsidRDefault="00D57301" w:rsidP="007D7864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JUIN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6B564357" w14:textId="5C0688E6" w:rsidR="00F47B84" w:rsidRPr="00D57301" w:rsidRDefault="00F47B84" w:rsidP="007D7864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2024</w: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52E96937" w14:textId="77777777" w:rsidR="00F47B84" w:rsidRPr="00D57301" w:rsidRDefault="00F47B84" w:rsidP="007D7864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579D63BA" w14:textId="77777777" w:rsidR="00F47B84" w:rsidRPr="00D57301" w:rsidRDefault="00F47B84" w:rsidP="007D7864">
            <w:pPr>
              <w:pStyle w:val="Months"/>
              <w:jc w:val="center"/>
              <w:rPr>
                <w:rFonts w:cs="Arial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Borders>
                <w:insideH w:val="single" w:sz="4" w:space="0" w:color="auto"/>
              </w:tblBorders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1"/>
              <w:gridCol w:w="550"/>
              <w:gridCol w:w="551"/>
              <w:gridCol w:w="550"/>
              <w:gridCol w:w="551"/>
              <w:gridCol w:w="550"/>
              <w:gridCol w:w="550"/>
            </w:tblGrid>
            <w:tr w:rsidR="00F47B84" w:rsidRPr="00D57301" w14:paraId="3ED8A673" w14:textId="77777777" w:rsidTr="00B76F0B">
              <w:trPr>
                <w:trHeight w:val="170"/>
              </w:trPr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4C07AA57" w14:textId="70C73649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5D1EA84A" w14:textId="7EAC4AC0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7C2B132B" w14:textId="4FB6C0D0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1B8B553B" w14:textId="030C1DDD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4B516E9B" w14:textId="377A9401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0E0D16AA" w14:textId="45D23B42" w:rsidR="00F47B84" w:rsidRPr="00D57301" w:rsidRDefault="00D57301" w:rsidP="00907BEC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272B2FE2" w14:textId="052882A9" w:rsidR="00F47B84" w:rsidRPr="00D57301" w:rsidRDefault="00D57301" w:rsidP="00907BEC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DI</w:t>
                  </w:r>
                </w:p>
              </w:tc>
            </w:tr>
            <w:tr w:rsidR="00F47B84" w:rsidRPr="00D57301" w14:paraId="31F40057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8767035" w14:textId="46F4B670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2BB6059" w14:textId="642F9262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76F0B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96BE790" w14:textId="1FB2DABC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D34F9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B9F3FBF" w14:textId="24CAEF42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75D8AAF" w14:textId="155C3B13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A9E1EA2" w14:textId="20D76944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F0A1C7F" w14:textId="55A68925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5C97625A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8BDD907" w14:textId="181AA1C4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63BD010" w14:textId="70C92AE0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FA9CCA7" w14:textId="4A4300A3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01D1084" w14:textId="4500FE4B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60F565E" w14:textId="71FAE17D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57139C0" w14:textId="3EBEC537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3C16046" w14:textId="2A4B2886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272C15CA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6A4F987" w14:textId="5E0D7681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20579EB" w14:textId="0EF78B98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7233052" w14:textId="70AF2404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C018EAE" w14:textId="1600C1EC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2CBA1B2" w14:textId="74E01FDC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9070680" w14:textId="28C673EE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D91385C" w14:textId="7F27E742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547515FE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14C9D3B" w14:textId="7D63C625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338B8C6" w14:textId="09C60CB9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21563B0" w14:textId="4E84C6E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99E3605" w14:textId="6F514032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58B4AE9" w14:textId="1CEA8951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BC5B877" w14:textId="34F06257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B4295AE" w14:textId="72E98919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5A542201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AD98CB0" w14:textId="54EA6F22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6F7067D" w14:textId="74CAFE21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DC0DF58" w14:textId="088B4903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B452F92" w14:textId="0ACC3383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83EF6F0" w14:textId="58950C24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2943B9E" w14:textId="64DB2731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BBFDB7E" w14:textId="7E4C8EA7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572B4475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8A957CB" w14:textId="40358A9D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399F6B0" w14:textId="2087AF32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499A604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582A665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0363A58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B693103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D8A2146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3F8B8D45" w14:textId="77777777" w:rsidR="00F47B84" w:rsidRPr="00D57301" w:rsidRDefault="00F47B84" w:rsidP="00FC5F25">
            <w:pPr>
              <w:pStyle w:val="ad"/>
              <w:jc w:val="left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</w:p>
        </w:tc>
        <w:tc>
          <w:tcPr>
            <w:tcW w:w="2500" w:type="pct"/>
            <w:tcMar>
              <w:left w:w="142" w:type="dxa"/>
              <w:right w:w="142" w:type="dxa"/>
            </w:tcMar>
            <w:vAlign w:val="bottom"/>
          </w:tcPr>
          <w:p w14:paraId="1C85D291" w14:textId="50C75506" w:rsidR="00F47B84" w:rsidRPr="00D57301" w:rsidRDefault="00D57301" w:rsidP="00F47B84">
            <w:pPr>
              <w:pStyle w:val="ad"/>
              <w:jc w:val="center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  <w:r w:rsidRPr="00D57301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t>JUILLET</w:t>
            </w:r>
          </w:p>
          <w:p w14:paraId="3BE4EA34" w14:textId="43D0B3BD" w:rsidR="00F47B84" w:rsidRPr="00D57301" w:rsidRDefault="00F47B84" w:rsidP="00F47B84">
            <w:pPr>
              <w:pStyle w:val="ad"/>
              <w:jc w:val="center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2024</w:t>
            </w: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1249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928"/>
              <w:gridCol w:w="1062"/>
              <w:gridCol w:w="928"/>
              <w:gridCol w:w="928"/>
            </w:tblGrid>
            <w:tr w:rsidR="00F47B84" w:rsidRPr="00D57301" w14:paraId="4C066777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4AE647AF" w14:textId="77777777" w:rsidR="00F47B84" w:rsidRPr="00D57301" w:rsidRDefault="00F47B84" w:rsidP="007D7864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7F58DFE9" w14:textId="523AB36D" w:rsidR="00F47B84" w:rsidRPr="00D57301" w:rsidRDefault="00D57301" w:rsidP="007D7864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AOUT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0F92D799" w14:textId="0C2F692C" w:rsidR="00F47B84" w:rsidRPr="00D57301" w:rsidRDefault="00F47B84" w:rsidP="007D7864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2024</w: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0F65B611" w14:textId="77777777" w:rsidR="00F47B84" w:rsidRPr="00D57301" w:rsidRDefault="00F47B84" w:rsidP="007D7864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2CBC3066" w14:textId="77777777" w:rsidR="00F47B84" w:rsidRPr="00D57301" w:rsidRDefault="00F47B84" w:rsidP="007D7864">
            <w:pPr>
              <w:pStyle w:val="Months"/>
              <w:jc w:val="center"/>
              <w:rPr>
                <w:rFonts w:cs="Arial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Borders>
                <w:insideH w:val="single" w:sz="4" w:space="0" w:color="auto"/>
              </w:tblBorders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0"/>
              <w:gridCol w:w="549"/>
              <w:gridCol w:w="550"/>
              <w:gridCol w:w="549"/>
              <w:gridCol w:w="550"/>
              <w:gridCol w:w="549"/>
              <w:gridCol w:w="549"/>
            </w:tblGrid>
            <w:tr w:rsidR="00F47B84" w:rsidRPr="00D57301" w14:paraId="59FAE04C" w14:textId="77777777" w:rsidTr="00B76F0B">
              <w:trPr>
                <w:trHeight w:val="170"/>
              </w:trPr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4A998FAC" w14:textId="66B44421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0029926E" w14:textId="08FD1EFB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55E32A60" w14:textId="45512F60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06DD895C" w14:textId="3FC6A7C4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7BEB402C" w14:textId="54954FFD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0B09C934" w14:textId="5DE2CDB1" w:rsidR="00F47B84" w:rsidRPr="00D57301" w:rsidRDefault="00D57301" w:rsidP="00907BEC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1178950D" w14:textId="0D8B3521" w:rsidR="00F47B84" w:rsidRPr="00D57301" w:rsidRDefault="00D57301" w:rsidP="00907BEC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DI</w:t>
                  </w:r>
                </w:p>
              </w:tc>
            </w:tr>
            <w:tr w:rsidR="00F47B84" w:rsidRPr="00D57301" w14:paraId="5A6733A9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87BB5E1" w14:textId="51E2E818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MonthStart8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CFD2C4B" w14:textId="1FB126A9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MonthStart8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798EB85" w14:textId="0D23F316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MonthStart8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09048F2" w14:textId="65DC7900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MonthStart8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A4B60E0" w14:textId="7DA4A693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MonthStart8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8D0600B" w14:textId="67BC713E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MonthStart8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D016AB4" w14:textId="5EDF4B13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MonthStart8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1CE2011B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435C40B" w14:textId="120DCB48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DAEB82E" w14:textId="43D177C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2DCA2EB" w14:textId="7B6360EB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562BB8F" w14:textId="01F97CB0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7C21A8B" w14:textId="080D45FC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C8105CF" w14:textId="1523CBF0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CC8C2B2" w14:textId="3298E150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575CFBCE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5512581" w14:textId="17AE5AB5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5187E49" w14:textId="5A582188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7B187BF" w14:textId="06CC7448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0B159F7" w14:textId="44805FD8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ED53FAE" w14:textId="1FC6A2C1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5F8E615" w14:textId="1FF50A4D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89F6E73" w14:textId="05D76161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70EC8CE9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534F95C" w14:textId="76067AA6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C4F0AFF" w14:textId="118C687E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F65CAE6" w14:textId="2E82289D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F25D9E7" w14:textId="4D149C73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A2578F6" w14:textId="0CAD1A86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A9E73EC" w14:textId="780C361E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BD1F68E" w14:textId="16085F3C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65A5E0A9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DE6B311" w14:textId="42DFCC39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67066B8" w14:textId="7632F3B3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1218EFD" w14:textId="2B36B132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F775A32" w14:textId="239883CB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0CC2BA5" w14:textId="38946539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3B33FF8" w14:textId="722E8A8A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EA9DD91" w14:textId="4B74CE2E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D34F9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4C6427F3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7A89D32" w14:textId="5CBC3B78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D34F9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D34F9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D34F9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D34F9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AA34CED" w14:textId="2843358D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E0C6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D34F9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D34F9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D34F9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D34F9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5CAD7B2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1C198F6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B15F247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3FC709F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6797402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56145B3E" w14:textId="77777777" w:rsidR="00F47B84" w:rsidRPr="00D57301" w:rsidRDefault="00F47B84" w:rsidP="00FC5F25">
            <w:pPr>
              <w:pStyle w:val="ad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658049A2" w14:textId="382900B2" w:rsidR="00ED5F48" w:rsidRPr="00D57301" w:rsidRDefault="00ED5F48" w:rsidP="00FC5F25">
      <w:pPr>
        <w:pStyle w:val="Months"/>
        <w:jc w:val="center"/>
        <w:rPr>
          <w:rFonts w:cs="Arial"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6"/>
        <w:gridCol w:w="2206"/>
        <w:gridCol w:w="2206"/>
        <w:gridCol w:w="2206"/>
        <w:gridCol w:w="2166"/>
      </w:tblGrid>
      <w:tr w:rsidR="006F5860" w:rsidRPr="00D57301" w14:paraId="2A07B664" w14:textId="77777777" w:rsidTr="00907BEC">
        <w:trPr>
          <w:trHeight w:val="340"/>
        </w:trPr>
        <w:tc>
          <w:tcPr>
            <w:tcW w:w="707" w:type="pct"/>
            <w:shd w:val="clear" w:color="auto" w:fill="auto"/>
            <w:vAlign w:val="center"/>
          </w:tcPr>
          <w:p w14:paraId="0595B0EF" w14:textId="3463663F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AB17593" w14:textId="3541DB1C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4F85D72" w14:textId="1E268395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725BE79" w14:textId="12958F7D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E08FC8C" w14:textId="0DA9D707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9CD89D5" w14:textId="50D4BE80" w:rsidR="006F5860" w:rsidRPr="00D57301" w:rsidRDefault="00D57301" w:rsidP="006F5860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0D2D9DB4" w14:textId="37872A80" w:rsidR="006F5860" w:rsidRPr="00D57301" w:rsidRDefault="00D57301" w:rsidP="006F5860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DIMANCHE</w:t>
            </w:r>
          </w:p>
        </w:tc>
      </w:tr>
      <w:tr w:rsidR="00ED5F48" w:rsidRPr="00D57301" w14:paraId="250FBDA1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04ECF66B" w14:textId="0644F270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11B6236B" w14:textId="63B6E6A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3796A5C" w14:textId="4BF6A7CB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3F1FE86" w14:textId="439021A3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5BE2FDF" w14:textId="7202B171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C3F6C02" w14:textId="5919A7BA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6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6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381F5514" w14:textId="1188FA54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6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7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7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7366C7E6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67EA8966" w14:textId="22590E4A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2BA60BF0" w14:textId="25222DE8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C24AFA9" w14:textId="7D4E7213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673A615" w14:textId="2656E2B6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DB75C9A" w14:textId="46AD4900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E686C24" w14:textId="3ADEB154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67098601" w14:textId="6C1656D4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203AD7F0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490FC634" w14:textId="21E3CC72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7D339845" w14:textId="5EAEEA6C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F659809" w14:textId="53B08D95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7866C9C" w14:textId="7236748E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B016042" w14:textId="75F05FC5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ED697AC" w14:textId="38D6AF25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49857734" w14:textId="5DAEC682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671CE60E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0C7AE80F" w14:textId="126399E5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62254111" w14:textId="16009B0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A3E1D2A" w14:textId="58AE5664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BF1B4FD" w14:textId="17EE94CD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2B93ADC" w14:textId="490A056F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713C171" w14:textId="51A8946F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7BF0FCBD" w14:textId="54C5B1F0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3D3EA8D2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5AB2899E" w14:textId="3459E46D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0E5646C5" w14:textId="3594FCE8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EE5BB46" w14:textId="1F71230F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E4E3FBF" w14:textId="16AB4871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AF081FD" w14:textId="002A01A9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7B7ADA4" w14:textId="0710A036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2C8D212E" w14:textId="0B89E3FB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5D0A46A4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27DF423A" w14:textId="0FEF9DB8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34F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AFC7EEA" w14:textId="477E212A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0C6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34F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34F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39DBAAB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50ED590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523CBEE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9534267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4A273432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D57301" w:rsidRDefault="00ED5F48" w:rsidP="00FC5F25">
      <w:pPr>
        <w:pStyle w:val="a5"/>
        <w:rPr>
          <w:rFonts w:cs="Arial"/>
          <w:noProof/>
          <w:color w:val="auto"/>
          <w:sz w:val="2"/>
          <w:szCs w:val="2"/>
        </w:rPr>
      </w:pPr>
    </w:p>
    <w:sectPr w:rsidR="00ED5F48" w:rsidRPr="00D57301" w:rsidSect="00FC5F25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849035" w14:textId="77777777" w:rsidR="0063677B" w:rsidRDefault="0063677B">
      <w:pPr>
        <w:spacing w:after="0"/>
      </w:pPr>
      <w:r>
        <w:separator/>
      </w:r>
    </w:p>
  </w:endnote>
  <w:endnote w:type="continuationSeparator" w:id="0">
    <w:p w14:paraId="117ED7EA" w14:textId="77777777" w:rsidR="0063677B" w:rsidRDefault="0063677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E2D74C" w14:textId="77777777" w:rsidR="0063677B" w:rsidRDefault="0063677B">
      <w:pPr>
        <w:spacing w:after="0"/>
      </w:pPr>
      <w:r>
        <w:separator/>
      </w:r>
    </w:p>
  </w:footnote>
  <w:footnote w:type="continuationSeparator" w:id="0">
    <w:p w14:paraId="18662CC4" w14:textId="77777777" w:rsidR="0063677B" w:rsidRDefault="0063677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13665"/>
    <w:rsid w:val="00046855"/>
    <w:rsid w:val="0005357B"/>
    <w:rsid w:val="0006763E"/>
    <w:rsid w:val="00071356"/>
    <w:rsid w:val="00097A25"/>
    <w:rsid w:val="000A5A57"/>
    <w:rsid w:val="00105630"/>
    <w:rsid w:val="001274F3"/>
    <w:rsid w:val="001338F2"/>
    <w:rsid w:val="00151CCE"/>
    <w:rsid w:val="001B01F9"/>
    <w:rsid w:val="001C41F9"/>
    <w:rsid w:val="00285C1D"/>
    <w:rsid w:val="002A6420"/>
    <w:rsid w:val="002E0C68"/>
    <w:rsid w:val="00302845"/>
    <w:rsid w:val="003108C9"/>
    <w:rsid w:val="0031649E"/>
    <w:rsid w:val="003327F5"/>
    <w:rsid w:val="00340CAF"/>
    <w:rsid w:val="003B6D2A"/>
    <w:rsid w:val="003C0D41"/>
    <w:rsid w:val="003C4F96"/>
    <w:rsid w:val="003D6BD9"/>
    <w:rsid w:val="003E085C"/>
    <w:rsid w:val="003E7B3A"/>
    <w:rsid w:val="00416364"/>
    <w:rsid w:val="00431B29"/>
    <w:rsid w:val="00440416"/>
    <w:rsid w:val="00447157"/>
    <w:rsid w:val="00462EAD"/>
    <w:rsid w:val="004A6170"/>
    <w:rsid w:val="004C2B84"/>
    <w:rsid w:val="004D34F9"/>
    <w:rsid w:val="004F6AAC"/>
    <w:rsid w:val="00504E80"/>
    <w:rsid w:val="00512F2D"/>
    <w:rsid w:val="00570FBB"/>
    <w:rsid w:val="00583B82"/>
    <w:rsid w:val="005923AC"/>
    <w:rsid w:val="005A35D5"/>
    <w:rsid w:val="005D5149"/>
    <w:rsid w:val="005E656F"/>
    <w:rsid w:val="00627378"/>
    <w:rsid w:val="0063677B"/>
    <w:rsid w:val="00667021"/>
    <w:rsid w:val="006974E1"/>
    <w:rsid w:val="006B6899"/>
    <w:rsid w:val="006C0896"/>
    <w:rsid w:val="006C26DB"/>
    <w:rsid w:val="006F513E"/>
    <w:rsid w:val="006F5860"/>
    <w:rsid w:val="0075629F"/>
    <w:rsid w:val="007A28B3"/>
    <w:rsid w:val="007C0139"/>
    <w:rsid w:val="007D45A1"/>
    <w:rsid w:val="007D7864"/>
    <w:rsid w:val="007F564D"/>
    <w:rsid w:val="008B1201"/>
    <w:rsid w:val="008F16F7"/>
    <w:rsid w:val="00907BEC"/>
    <w:rsid w:val="009164BA"/>
    <w:rsid w:val="009166BD"/>
    <w:rsid w:val="00977AAE"/>
    <w:rsid w:val="00996E56"/>
    <w:rsid w:val="00997268"/>
    <w:rsid w:val="009B1BD5"/>
    <w:rsid w:val="009F5EA3"/>
    <w:rsid w:val="00A12667"/>
    <w:rsid w:val="00A14581"/>
    <w:rsid w:val="00A20E4C"/>
    <w:rsid w:val="00A86610"/>
    <w:rsid w:val="00AA23D3"/>
    <w:rsid w:val="00AA3C50"/>
    <w:rsid w:val="00AE302A"/>
    <w:rsid w:val="00AE36BB"/>
    <w:rsid w:val="00B107D7"/>
    <w:rsid w:val="00B37C7E"/>
    <w:rsid w:val="00B65B09"/>
    <w:rsid w:val="00B76F0B"/>
    <w:rsid w:val="00B85583"/>
    <w:rsid w:val="00B9476B"/>
    <w:rsid w:val="00BC3952"/>
    <w:rsid w:val="00BE5AB8"/>
    <w:rsid w:val="00BF2AA2"/>
    <w:rsid w:val="00BF49DC"/>
    <w:rsid w:val="00C375A4"/>
    <w:rsid w:val="00C44DFB"/>
    <w:rsid w:val="00C5501C"/>
    <w:rsid w:val="00C6519B"/>
    <w:rsid w:val="00C70F21"/>
    <w:rsid w:val="00C7354B"/>
    <w:rsid w:val="00C800AA"/>
    <w:rsid w:val="00C85B38"/>
    <w:rsid w:val="00C91F9B"/>
    <w:rsid w:val="00CF6166"/>
    <w:rsid w:val="00D47677"/>
    <w:rsid w:val="00D57301"/>
    <w:rsid w:val="00DA0093"/>
    <w:rsid w:val="00DA1BD9"/>
    <w:rsid w:val="00DA372D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2E73"/>
    <w:rsid w:val="00F44587"/>
    <w:rsid w:val="00F47B84"/>
    <w:rsid w:val="00F91390"/>
    <w:rsid w:val="00F93E3B"/>
    <w:rsid w:val="00FA2533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880</Words>
  <Characters>5019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2022-02-25T15:59:00Z</dcterms:created>
  <dcterms:modified xsi:type="dcterms:W3CDTF">2022-02-25T15:59:00Z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