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552"/>
        <w:gridCol w:w="3553"/>
        <w:gridCol w:w="3553"/>
      </w:tblGrid>
      <w:tr w:rsidR="00F47B84" w:rsidRPr="007A2D41" w14:paraId="006BD6C0" w14:textId="39A26030" w:rsidTr="00A74575">
        <w:trPr>
          <w:trHeight w:val="2268"/>
        </w:trPr>
        <w:tc>
          <w:tcPr>
            <w:tcW w:w="1666" w:type="pct"/>
            <w:vAlign w:val="bottom"/>
          </w:tcPr>
          <w:tbl>
            <w:tblPr>
              <w:tblStyle w:val="ae"/>
              <w:tblW w:w="5000" w:type="pct"/>
              <w:jc w:val="center"/>
              <w:tblLook w:val="04A0" w:firstRow="1" w:lastRow="0" w:firstColumn="1" w:lastColumn="0" w:noHBand="0" w:noVBand="1"/>
            </w:tblPr>
            <w:tblGrid>
              <w:gridCol w:w="757"/>
              <w:gridCol w:w="1279"/>
              <w:gridCol w:w="795"/>
              <w:gridCol w:w="721"/>
            </w:tblGrid>
            <w:tr w:rsidR="00F47B84" w:rsidRPr="007A2D41" w14:paraId="1D2EEBB2" w14:textId="77777777" w:rsidTr="002A6420">
              <w:trPr>
                <w:trHeight w:val="227"/>
                <w:jc w:val="center"/>
              </w:trPr>
              <w:tc>
                <w:tcPr>
                  <w:tcW w:w="1250" w:type="pct"/>
                  <w:vAlign w:val="center"/>
                </w:tcPr>
                <w:p w14:paraId="5470DBEA" w14:textId="77777777" w:rsidR="00F47B84" w:rsidRPr="007A2D41" w:rsidRDefault="00F47B84" w:rsidP="00B107D7">
                  <w:pPr>
                    <w:pStyle w:val="ad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08B19187" w14:textId="048F7224" w:rsidR="00F47B84" w:rsidRPr="007A2D41" w:rsidRDefault="007A2D41" w:rsidP="00B107D7">
                  <w:pPr>
                    <w:pStyle w:val="ad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JANVIER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1F28A2A4" w14:textId="55B3698D" w:rsidR="00F47B84" w:rsidRPr="007A2D41" w:rsidRDefault="00F47B84" w:rsidP="00B107D7">
                  <w:pPr>
                    <w:pStyle w:val="ad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D6626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2024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50" w:type="pct"/>
                  <w:vAlign w:val="bottom"/>
                </w:tcPr>
                <w:p w14:paraId="06238EEE" w14:textId="77777777" w:rsidR="00F47B84" w:rsidRPr="007A2D41" w:rsidRDefault="00F47B84" w:rsidP="00B107D7">
                  <w:pPr>
                    <w:pStyle w:val="ad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C14DE16" w14:textId="77777777" w:rsidR="00F47B84" w:rsidRPr="007A2D41" w:rsidRDefault="00F47B84" w:rsidP="00B107D7">
            <w:pPr>
              <w:pStyle w:val="Months"/>
              <w:jc w:val="center"/>
              <w:rPr>
                <w:rFonts w:ascii="Arial Narrow" w:hAnsi="Arial Narrow" w:cs="Arial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08"/>
              <w:gridCol w:w="508"/>
              <w:gridCol w:w="508"/>
              <w:gridCol w:w="507"/>
              <w:gridCol w:w="507"/>
              <w:gridCol w:w="507"/>
              <w:gridCol w:w="507"/>
            </w:tblGrid>
            <w:tr w:rsidR="00F47B84" w:rsidRPr="007A2D41" w14:paraId="3DF3A608" w14:textId="77777777" w:rsidTr="004C2B84">
              <w:trPr>
                <w:trHeight w:val="170"/>
              </w:trPr>
              <w:tc>
                <w:tcPr>
                  <w:tcW w:w="713" w:type="pct"/>
                  <w:tcBorders>
                    <w:bottom w:val="single" w:sz="4" w:space="0" w:color="auto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  <w:vAlign w:val="center"/>
                </w:tcPr>
                <w:p w14:paraId="3798C457" w14:textId="6CCB2880" w:rsidR="00F47B84" w:rsidRPr="007A2D41" w:rsidRDefault="007A2D41" w:rsidP="00907BEC">
                  <w:pPr>
                    <w:pStyle w:val="Day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  <w:vAlign w:val="center"/>
                </w:tcPr>
                <w:p w14:paraId="7AB108FB" w14:textId="474A3DF9" w:rsidR="00F47B84" w:rsidRPr="007A2D41" w:rsidRDefault="007A2D41" w:rsidP="00907BEC">
                  <w:pPr>
                    <w:pStyle w:val="Day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  <w:vAlign w:val="center"/>
                </w:tcPr>
                <w:p w14:paraId="74B27B0B" w14:textId="68821BC0" w:rsidR="00F47B84" w:rsidRPr="007A2D41" w:rsidRDefault="007A2D41" w:rsidP="00907BEC">
                  <w:pPr>
                    <w:pStyle w:val="Day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ME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  <w:vAlign w:val="center"/>
                </w:tcPr>
                <w:p w14:paraId="7E274A8E" w14:textId="18F13E03" w:rsidR="00F47B84" w:rsidRPr="007A2D41" w:rsidRDefault="007A2D41" w:rsidP="00907BEC">
                  <w:pPr>
                    <w:pStyle w:val="Day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JE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  <w:vAlign w:val="center"/>
                </w:tcPr>
                <w:p w14:paraId="446429A3" w14:textId="057DAF72" w:rsidR="00F47B84" w:rsidRPr="007A2D41" w:rsidRDefault="007A2D41" w:rsidP="00907BEC">
                  <w:pPr>
                    <w:pStyle w:val="Day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VE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  <w:vAlign w:val="center"/>
                </w:tcPr>
                <w:p w14:paraId="519E3C63" w14:textId="7385BE65" w:rsidR="00F47B84" w:rsidRPr="007A2D41" w:rsidRDefault="007A2D41" w:rsidP="00907BEC">
                  <w:pPr>
                    <w:pStyle w:val="Day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  <w:vAlign w:val="center"/>
                </w:tcPr>
                <w:p w14:paraId="3E7F8A91" w14:textId="462B3F64" w:rsidR="00F47B84" w:rsidRPr="007A2D41" w:rsidRDefault="007A2D41" w:rsidP="00907BEC">
                  <w:pPr>
                    <w:pStyle w:val="Day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  <w:t>DI</w:t>
                  </w:r>
                </w:p>
              </w:tc>
            </w:tr>
            <w:tr w:rsidR="00F47B84" w:rsidRPr="007A2D41" w14:paraId="09D08E48" w14:textId="77777777" w:rsidTr="004C2B84">
              <w:trPr>
                <w:trHeight w:val="170"/>
              </w:trPr>
              <w:tc>
                <w:tcPr>
                  <w:tcW w:w="713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47355414" w14:textId="501F055A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6626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="004D6626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6626"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63E74E91" w14:textId="6EAA3ED5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6626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6626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6626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4D6626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6626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4D6626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6626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3BBDFF92" w14:textId="003D6DEA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6626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6626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6626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4D6626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6626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4D6626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6626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0302574A" w14:textId="156924AB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6626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6626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6626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4D6626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6626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4D6626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6626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0BDB5DCB" w14:textId="2BE9B98A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6626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6626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6626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4D6626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6626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4D6626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6626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79A9F928" w14:textId="392F68D7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6626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6626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5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6626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4D6626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6626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="004D6626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6626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6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08C85E26" w14:textId="4C9F8FE7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6626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6626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6626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7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6626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7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6626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7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A2D41" w14:paraId="0243049F" w14:textId="77777777" w:rsidTr="004C2B84">
              <w:trPr>
                <w:trHeight w:val="170"/>
              </w:trPr>
              <w:tc>
                <w:tcPr>
                  <w:tcW w:w="713" w:type="pct"/>
                  <w:tcMar>
                    <w:right w:w="142" w:type="dxa"/>
                  </w:tcMar>
                  <w:vAlign w:val="center"/>
                </w:tcPr>
                <w:p w14:paraId="20EF15A8" w14:textId="2E25E390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6626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F1E9C09" w14:textId="23532572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6626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454BC1E" w14:textId="1EDE7CBD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6626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1C1A33D" w14:textId="13044FC9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6626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CA03AEB" w14:textId="63979EE9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6626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A012875" w14:textId="16DDE1BD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6626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13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979D73C" w14:textId="3343DAF9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6626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14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A2D41" w14:paraId="184390B2" w14:textId="77777777" w:rsidTr="004C2B84">
              <w:trPr>
                <w:trHeight w:val="170"/>
              </w:trPr>
              <w:tc>
                <w:tcPr>
                  <w:tcW w:w="713" w:type="pct"/>
                  <w:tcMar>
                    <w:right w:w="142" w:type="dxa"/>
                  </w:tcMar>
                  <w:vAlign w:val="center"/>
                </w:tcPr>
                <w:p w14:paraId="601509D9" w14:textId="6AE876BF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6626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227AB9E" w14:textId="3F766780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6626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6EF9873" w14:textId="4E3F1EA8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6626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0B85BA2" w14:textId="077A39FB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6626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B9FFFE4" w14:textId="16B4F1EE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6626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4287D7C" w14:textId="65BF2621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6626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20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062C59A" w14:textId="73AB4BDF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6626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21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A2D41" w14:paraId="73FE823F" w14:textId="77777777" w:rsidTr="004C2B84">
              <w:trPr>
                <w:trHeight w:val="170"/>
              </w:trPr>
              <w:tc>
                <w:tcPr>
                  <w:tcW w:w="713" w:type="pct"/>
                  <w:tcMar>
                    <w:right w:w="142" w:type="dxa"/>
                  </w:tcMar>
                  <w:vAlign w:val="center"/>
                </w:tcPr>
                <w:p w14:paraId="7312B7EE" w14:textId="192CEEB3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6626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027194D" w14:textId="59B2C325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6626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70271EB" w14:textId="11471A1F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6626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3D92121" w14:textId="7C00DE7F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6626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BD8EA3F" w14:textId="58F7178F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6626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B9F4501" w14:textId="7E04FB74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6626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27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8273A90" w14:textId="5C2F8B68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6626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28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A2D41" w14:paraId="041BE7C1" w14:textId="77777777" w:rsidTr="004C2B84">
              <w:trPr>
                <w:trHeight w:val="170"/>
              </w:trPr>
              <w:tc>
                <w:tcPr>
                  <w:tcW w:w="713" w:type="pct"/>
                  <w:tcMar>
                    <w:right w:w="142" w:type="dxa"/>
                  </w:tcMar>
                  <w:vAlign w:val="center"/>
                </w:tcPr>
                <w:p w14:paraId="05D7A639" w14:textId="6D228799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6626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6626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6626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6626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6626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6626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D108B95" w14:textId="2846F829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6626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6626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6626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6626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6626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6626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EC7B9C8" w14:textId="7E6A1C9A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6626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6626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6626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6626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6626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6626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F2F01A7" w14:textId="18E13127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6626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6626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6626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6626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95F2EE6" w14:textId="0351F9C5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6626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6626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6626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6626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6626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396EF1D" w14:textId="4EDD2030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6626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6626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28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6626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31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6626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29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6626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29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0602945" w14:textId="4769DA2B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6626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6626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29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6626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31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6626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6626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A2D41" w14:paraId="74784EC3" w14:textId="77777777" w:rsidTr="004C2B84">
              <w:trPr>
                <w:trHeight w:val="170"/>
              </w:trPr>
              <w:tc>
                <w:tcPr>
                  <w:tcW w:w="713" w:type="pct"/>
                  <w:tcMar>
                    <w:right w:w="142" w:type="dxa"/>
                  </w:tcMar>
                  <w:vAlign w:val="center"/>
                </w:tcPr>
                <w:p w14:paraId="3D96869F" w14:textId="059E1538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6626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6626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6626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6626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6626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2B749C1" w14:textId="0FA13E65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6626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6626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6626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3A19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C954974" w14:textId="77777777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62FC6E6" w14:textId="77777777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1EE44A3" w14:textId="77777777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CCC0E50" w14:textId="77777777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B4DD885" w14:textId="77777777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</w:p>
              </w:tc>
            </w:tr>
          </w:tbl>
          <w:p w14:paraId="419E1B03" w14:textId="77777777" w:rsidR="00F47B84" w:rsidRPr="007A2D41" w:rsidRDefault="00F47B84" w:rsidP="00B107D7">
            <w:pPr>
              <w:pStyle w:val="ad"/>
              <w:jc w:val="center"/>
              <w:rPr>
                <w:rFonts w:ascii="Arial Narrow" w:hAnsi="Arial Narrow"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1667" w:type="pct"/>
            <w:tcMar>
              <w:left w:w="142" w:type="dxa"/>
              <w:right w:w="142" w:type="dxa"/>
            </w:tcMar>
            <w:vAlign w:val="bottom"/>
          </w:tcPr>
          <w:p w14:paraId="5212CAF0" w14:textId="226AFDFD" w:rsidR="00F47B84" w:rsidRPr="007A2D41" w:rsidRDefault="007A2D41" w:rsidP="00F47B84">
            <w:pPr>
              <w:pStyle w:val="ad"/>
              <w:jc w:val="center"/>
              <w:rPr>
                <w:rFonts w:ascii="Arial Narrow" w:hAnsi="Arial Narrow" w:cs="Arial"/>
                <w:b/>
                <w:bCs/>
                <w:noProof/>
                <w:color w:val="auto"/>
                <w:sz w:val="52"/>
                <w:szCs w:val="52"/>
                <w:lang w:bidi="ru-RU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52"/>
                <w:szCs w:val="52"/>
                <w:lang w:bidi="ru-RU"/>
              </w:rPr>
              <w:t>FEVRIER</w:t>
            </w:r>
          </w:p>
          <w:p w14:paraId="30F9F655" w14:textId="06309EE8" w:rsidR="00F47B84" w:rsidRPr="007A2D41" w:rsidRDefault="00F47B84" w:rsidP="00F47B84">
            <w:pPr>
              <w:pStyle w:val="ad"/>
              <w:jc w:val="center"/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52"/>
                <w:szCs w:val="52"/>
                <w:lang w:bidi="ru-RU"/>
              </w:rPr>
              <w:instrText xml:space="preserve"> DOCVARIABLE  MonthStart1 \@  yyyy   \* MERGEFORMAT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D6626">
              <w:rPr>
                <w:rFonts w:ascii="Arial Narrow" w:hAnsi="Arial Narrow" w:cs="Arial"/>
                <w:b/>
                <w:bCs/>
                <w:noProof/>
                <w:color w:val="auto"/>
                <w:sz w:val="52"/>
                <w:szCs w:val="52"/>
                <w:lang w:bidi="ru-RU"/>
              </w:rPr>
              <w:t>2024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1667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865"/>
              <w:gridCol w:w="960"/>
              <w:gridCol w:w="864"/>
              <w:gridCol w:w="864"/>
            </w:tblGrid>
            <w:tr w:rsidR="00F47B84" w:rsidRPr="007A2D41" w14:paraId="4346CB40" w14:textId="77777777" w:rsidTr="002A6420">
              <w:trPr>
                <w:trHeight w:val="227"/>
              </w:trPr>
              <w:tc>
                <w:tcPr>
                  <w:tcW w:w="1251" w:type="pct"/>
                </w:tcPr>
                <w:p w14:paraId="61C48D13" w14:textId="77777777" w:rsidR="00F47B84" w:rsidRPr="007A2D41" w:rsidRDefault="00F47B84" w:rsidP="00B107D7">
                  <w:pPr>
                    <w:pStyle w:val="ad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4C650537" w14:textId="3BBA6E69" w:rsidR="00F47B84" w:rsidRPr="007A2D41" w:rsidRDefault="007A2D41" w:rsidP="00B107D7">
                  <w:pPr>
                    <w:pStyle w:val="ad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MARS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5A85FDB9" w14:textId="0CC20D9B" w:rsidR="00F47B84" w:rsidRPr="007A2D41" w:rsidRDefault="00F47B84" w:rsidP="00B107D7">
                  <w:pPr>
                    <w:pStyle w:val="ad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D6626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2024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61638DE1" w14:textId="77777777" w:rsidR="00F47B84" w:rsidRPr="007A2D41" w:rsidRDefault="00F47B84" w:rsidP="00B107D7">
                  <w:pPr>
                    <w:pStyle w:val="ad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0DF04047" w14:textId="77777777" w:rsidR="00F47B84" w:rsidRPr="007A2D41" w:rsidRDefault="00F47B84" w:rsidP="00B107D7">
            <w:pPr>
              <w:pStyle w:val="Months"/>
              <w:jc w:val="center"/>
              <w:rPr>
                <w:rFonts w:ascii="Arial Narrow" w:hAnsi="Arial Narrow" w:cs="Arial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08"/>
              <w:gridCol w:w="508"/>
              <w:gridCol w:w="508"/>
              <w:gridCol w:w="508"/>
              <w:gridCol w:w="507"/>
              <w:gridCol w:w="507"/>
              <w:gridCol w:w="507"/>
            </w:tblGrid>
            <w:tr w:rsidR="00F47B84" w:rsidRPr="007A2D41" w14:paraId="469A2300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4DE9818" w14:textId="7C8EAAF2" w:rsidR="00F47B84" w:rsidRPr="007A2D41" w:rsidRDefault="007A2D41" w:rsidP="00907BEC">
                  <w:pPr>
                    <w:pStyle w:val="Day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A7DA250" w14:textId="38340F8D" w:rsidR="00F47B84" w:rsidRPr="007A2D41" w:rsidRDefault="007A2D41" w:rsidP="00907BEC">
                  <w:pPr>
                    <w:pStyle w:val="Day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0C8CFD9" w14:textId="6956D87D" w:rsidR="00F47B84" w:rsidRPr="007A2D41" w:rsidRDefault="007A2D41" w:rsidP="00907BEC">
                  <w:pPr>
                    <w:pStyle w:val="Day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ME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2DA8A2D" w14:textId="593DB47D" w:rsidR="00F47B84" w:rsidRPr="007A2D41" w:rsidRDefault="007A2D41" w:rsidP="00907BEC">
                  <w:pPr>
                    <w:pStyle w:val="Day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JE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4F3D217" w14:textId="0BF3C71B" w:rsidR="00F47B84" w:rsidRPr="007A2D41" w:rsidRDefault="007A2D41" w:rsidP="00907BEC">
                  <w:pPr>
                    <w:pStyle w:val="Day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VE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8CF8C01" w14:textId="52EA0DAD" w:rsidR="00F47B84" w:rsidRPr="007A2D41" w:rsidRDefault="007A2D41" w:rsidP="00907BEC">
                  <w:pPr>
                    <w:pStyle w:val="Day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D3ADF6D" w14:textId="1C7F9764" w:rsidR="00F47B84" w:rsidRPr="007A2D41" w:rsidRDefault="007A2D41" w:rsidP="00907BEC">
                  <w:pPr>
                    <w:pStyle w:val="Day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DI</w:t>
                  </w:r>
                </w:p>
              </w:tc>
            </w:tr>
            <w:tr w:rsidR="00F47B84" w:rsidRPr="007A2D41" w14:paraId="6DC4F261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23D9F01" w14:textId="1FDDA0FF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6626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109A156" w14:textId="141E329D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6626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6626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3A19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97F2E04" w14:textId="7E7B10DE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6626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6626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6626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F153E1E" w14:textId="2D54F052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6626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6626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6626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CFD0FF7" w14:textId="7D17C809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6626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6626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6626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6626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6626"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35A555D" w14:textId="45484B35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6626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6626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1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6626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6626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6626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B89BA81" w14:textId="2FA8BD60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6626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6626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6626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6626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6626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3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A2D41" w14:paraId="6DBF1396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7935578" w14:textId="7FD81C36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6626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A42BB88" w14:textId="63ADEBA4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6626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D210933" w14:textId="04D057F8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6626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76ADD97" w14:textId="64D75F75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6626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9C3D18F" w14:textId="0A9DE819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6626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84B1D6A" w14:textId="61428907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6626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9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4B42367" w14:textId="3529E3B2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6626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10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A2D41" w14:paraId="3DF335C6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65F5448" w14:textId="59876153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6626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231327D" w14:textId="531D590E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6626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46AA134" w14:textId="7B24C273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6626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9B71FC9" w14:textId="7F7CB897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6626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14B17F8" w14:textId="34AB31C8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6626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8E3568A" w14:textId="20F22280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6626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16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47BD6FC" w14:textId="347FC829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6626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17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A2D41" w14:paraId="35732754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662B78F" w14:textId="07DC61B3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6626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428BF7F" w14:textId="1538BB36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6626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A4716BF" w14:textId="18AA78C6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6626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4406C4A" w14:textId="03EE63C0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6626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68710A0" w14:textId="13BB2E9B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6626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6959760" w14:textId="508382F6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6626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23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3DD2221" w14:textId="2C4C701D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6626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24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A2D41" w14:paraId="6D5662B5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DB8851A" w14:textId="598D7B35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6626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6626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6626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6626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6626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6626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AD70A24" w14:textId="58011803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6626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6626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6626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6626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6626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6626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6ACDCCC" w14:textId="7AFB853C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6626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6626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6626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6626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6626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6626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09F5028" w14:textId="435200C0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6626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6626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6626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6626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6626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6626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AD2E467" w14:textId="2B2C947E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6626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6626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6626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6626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4D6626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6626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4D6626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6626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790FD0A" w14:textId="793E0395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6626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29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6626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29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6626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31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6626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4D6626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6626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="004D6626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6626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30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0483643" w14:textId="362C78CE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6626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6626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6626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31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6626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31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6626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31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="004D6626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6626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31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A2D41" w14:paraId="5A716DDE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615A6B4" w14:textId="1511A973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6626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6626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6626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E078C"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7A90D4D" w14:textId="3CD22DBD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6626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E078C"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E078C"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E078C"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E078C"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B700882" w14:textId="77777777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4032C48" w14:textId="77777777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8C6A3D0" w14:textId="77777777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78764B6" w14:textId="77777777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02F8797" w14:textId="77777777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</w:p>
              </w:tc>
            </w:tr>
          </w:tbl>
          <w:p w14:paraId="2550E00A" w14:textId="77777777" w:rsidR="00F47B84" w:rsidRPr="007A2D41" w:rsidRDefault="00F47B84" w:rsidP="00B107D7">
            <w:pPr>
              <w:pStyle w:val="ad"/>
              <w:jc w:val="center"/>
              <w:rPr>
                <w:rFonts w:ascii="Arial Narrow" w:hAnsi="Arial Narrow"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2609632D" w14:textId="71E92072" w:rsidR="006B6899" w:rsidRPr="007A2D41" w:rsidRDefault="006B6899" w:rsidP="00FC5F25">
      <w:pPr>
        <w:pStyle w:val="Months"/>
        <w:jc w:val="center"/>
        <w:rPr>
          <w:rFonts w:ascii="Arial Narrow" w:hAnsi="Arial Narrow" w:cs="Arial"/>
          <w:b/>
          <w:bCs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04"/>
        <w:gridCol w:w="1522"/>
        <w:gridCol w:w="1527"/>
        <w:gridCol w:w="1527"/>
        <w:gridCol w:w="1527"/>
        <w:gridCol w:w="1527"/>
        <w:gridCol w:w="1497"/>
      </w:tblGrid>
      <w:tr w:rsidR="006F5860" w:rsidRPr="007A2D41" w14:paraId="2A9965BE" w14:textId="77777777" w:rsidTr="00303A19">
        <w:trPr>
          <w:trHeight w:val="340"/>
        </w:trPr>
        <w:tc>
          <w:tcPr>
            <w:tcW w:w="707" w:type="pct"/>
            <w:shd w:val="clear" w:color="auto" w:fill="auto"/>
            <w:vAlign w:val="center"/>
          </w:tcPr>
          <w:p w14:paraId="512E7E2D" w14:textId="517EBBCC" w:rsidR="006F5860" w:rsidRPr="007A2D41" w:rsidRDefault="007A2D41" w:rsidP="006F5860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auto"/>
                <w:sz w:val="16"/>
                <w:szCs w:val="1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LUNDI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7FAB7376" w14:textId="309C6B07" w:rsidR="006F5860" w:rsidRPr="007A2D41" w:rsidRDefault="007A2D41" w:rsidP="006F5860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auto"/>
                <w:sz w:val="16"/>
                <w:szCs w:val="1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MARDI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F798461" w14:textId="7FC89A69" w:rsidR="006F5860" w:rsidRPr="007A2D41" w:rsidRDefault="007A2D41" w:rsidP="006F5860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auto"/>
                <w:sz w:val="16"/>
                <w:szCs w:val="1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MERCREDI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23D869A9" w14:textId="178B34EE" w:rsidR="006F5860" w:rsidRPr="007A2D41" w:rsidRDefault="007A2D41" w:rsidP="006F5860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auto"/>
                <w:sz w:val="16"/>
                <w:szCs w:val="1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JEUDI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405A4BF1" w14:textId="162423B4" w:rsidR="006F5860" w:rsidRPr="007A2D41" w:rsidRDefault="007A2D41" w:rsidP="006F5860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auto"/>
                <w:sz w:val="16"/>
                <w:szCs w:val="1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VENDREDI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3202455" w14:textId="24854713" w:rsidR="006F5860" w:rsidRPr="007A2D41" w:rsidRDefault="007A2D41" w:rsidP="006F5860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FF0000"/>
                <w:sz w:val="16"/>
                <w:szCs w:val="1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t>SAMEDI</w:t>
            </w:r>
          </w:p>
        </w:tc>
        <w:tc>
          <w:tcPr>
            <w:tcW w:w="704" w:type="pct"/>
            <w:shd w:val="clear" w:color="auto" w:fill="auto"/>
            <w:vAlign w:val="center"/>
          </w:tcPr>
          <w:p w14:paraId="631EAB2A" w14:textId="7A188224" w:rsidR="006F5860" w:rsidRPr="007A2D41" w:rsidRDefault="007A2D41" w:rsidP="006F5860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FF0000"/>
                <w:sz w:val="16"/>
                <w:szCs w:val="1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t>DIMANCHE</w:t>
            </w:r>
          </w:p>
        </w:tc>
      </w:tr>
      <w:tr w:rsidR="006B6899" w:rsidRPr="007A2D41" w14:paraId="78897B1C" w14:textId="77777777" w:rsidTr="00303A19">
        <w:trPr>
          <w:trHeight w:val="2098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59E0EAAF" w14:textId="26516370" w:rsidR="006B6899" w:rsidRPr="007A2D41" w:rsidRDefault="006B6899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MonthStart2 \@ dddd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D6626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четверг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 “понедельник" 1 ""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2498326A" w14:textId="52F19F14" w:rsidR="006B6899" w:rsidRPr="007A2D41" w:rsidRDefault="006B6899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MonthStart2 \@ dddd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D6626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четверг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 “вторник" 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=A2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D6626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=A2+1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03A19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DD2C321" w14:textId="5CD14B10" w:rsidR="006B6899" w:rsidRPr="007A2D41" w:rsidRDefault="006B6899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MonthStart2 \@ dddd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D6626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четверг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 “среда" 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=B2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D6626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=B2+1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D6626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994B2CA" w14:textId="45CEB36A" w:rsidR="006B6899" w:rsidRPr="007A2D41" w:rsidRDefault="006B6899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MonthStart2 \@ dddd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D6626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четверг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 “четверг" 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=C2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D6626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=C2+1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D6626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D6626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D6626"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1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89BB523" w14:textId="15B6EF17" w:rsidR="006B6899" w:rsidRPr="007A2D41" w:rsidRDefault="006B6899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MonthStart2 \@ dddd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D6626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четверг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= “пятница" 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=D2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D6626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1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=D2+1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D6626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D6626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D6626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881040B" w14:textId="13557671" w:rsidR="006B6899" w:rsidRPr="007A2D41" w:rsidRDefault="006B6899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DocVariable MonthStart2 \@ dddd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4D6626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>четверг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= “суббота" 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=E2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4D6626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>2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&lt;&gt; 0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=E2+1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4D6626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>3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4D6626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>3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4D6626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t>3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5884C514" w14:textId="044E1B91" w:rsidR="006B6899" w:rsidRPr="007A2D41" w:rsidRDefault="006B6899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DocVariable MonthStart2 \@ dddd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4D6626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>четверг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= “воскресенье" 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=F2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4D6626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>3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&lt;&gt; 0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=F2+1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4D6626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>4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4D6626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>4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4D6626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t>4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6B6899" w:rsidRPr="007A2D41" w14:paraId="48619F73" w14:textId="77777777" w:rsidTr="00303A19">
        <w:trPr>
          <w:trHeight w:val="2098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4D44E21F" w14:textId="40C68E63" w:rsidR="006B6899" w:rsidRPr="007A2D41" w:rsidRDefault="006B6899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=G2+1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D6626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5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66A3B054" w14:textId="742F2A2B" w:rsidR="006B6899" w:rsidRPr="007A2D41" w:rsidRDefault="006B6899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=A3+1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D6626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6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0B06407" w14:textId="361D8B30" w:rsidR="006B6899" w:rsidRPr="007A2D41" w:rsidRDefault="006B6899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=B3+1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D6626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7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9FA2E64" w14:textId="6DAA2DC3" w:rsidR="006B6899" w:rsidRPr="007A2D41" w:rsidRDefault="006B6899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=C3+1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D6626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8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DD2A7F8" w14:textId="0E4CE633" w:rsidR="006B6899" w:rsidRPr="007A2D41" w:rsidRDefault="006B6899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=D3+1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D6626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9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5828F76" w14:textId="0F3CB6B9" w:rsidR="006B6899" w:rsidRPr="007A2D41" w:rsidRDefault="006B6899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=E3+1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4D6626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t>10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5CC68ED0" w14:textId="0B041777" w:rsidR="006B6899" w:rsidRPr="007A2D41" w:rsidRDefault="006B6899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=F3+1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4D6626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t>11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6B6899" w:rsidRPr="007A2D41" w14:paraId="7F359005" w14:textId="77777777" w:rsidTr="00303A19">
        <w:trPr>
          <w:trHeight w:val="2098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642EC91B" w14:textId="545AE900" w:rsidR="006B6899" w:rsidRPr="007A2D41" w:rsidRDefault="006B6899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=G3+1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D6626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12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71E5F1D7" w14:textId="06CA3769" w:rsidR="006B6899" w:rsidRPr="007A2D41" w:rsidRDefault="006B6899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=A4+1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D6626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13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D7BA790" w14:textId="573331D6" w:rsidR="006B6899" w:rsidRPr="007A2D41" w:rsidRDefault="006B6899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=B4+1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D6626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14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BD80CDD" w14:textId="76FCDA91" w:rsidR="006B6899" w:rsidRPr="007A2D41" w:rsidRDefault="006B6899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=C4+1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D6626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15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A72540D" w14:textId="59DF13BA" w:rsidR="006B6899" w:rsidRPr="007A2D41" w:rsidRDefault="006B6899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=D4+1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D6626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16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F0F416D" w14:textId="76929F63" w:rsidR="006B6899" w:rsidRPr="007A2D41" w:rsidRDefault="006B6899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=E4+1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4D6626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t>17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774DD01B" w14:textId="0C25DE73" w:rsidR="006B6899" w:rsidRPr="007A2D41" w:rsidRDefault="006B6899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=F4+1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4D6626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t>18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6B6899" w:rsidRPr="007A2D41" w14:paraId="508437E3" w14:textId="77777777" w:rsidTr="00303A19">
        <w:trPr>
          <w:trHeight w:val="2098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44E30587" w14:textId="053A4580" w:rsidR="006B6899" w:rsidRPr="007A2D41" w:rsidRDefault="006B6899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=G4+1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D6626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19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5457F3AB" w14:textId="49998C9E" w:rsidR="006B6899" w:rsidRPr="007A2D41" w:rsidRDefault="006B6899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=A5+1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D6626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D2BC8FA" w14:textId="7B840185" w:rsidR="006B6899" w:rsidRPr="007A2D41" w:rsidRDefault="006B6899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=B5+1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D6626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21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3CA0134" w14:textId="08CFB36D" w:rsidR="006B6899" w:rsidRPr="007A2D41" w:rsidRDefault="006B6899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=C5+1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D6626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22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79CEE53" w14:textId="160F3957" w:rsidR="006B6899" w:rsidRPr="007A2D41" w:rsidRDefault="006B6899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=D5+1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D6626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23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A6FB619" w14:textId="5DB0E815" w:rsidR="006B6899" w:rsidRPr="007A2D41" w:rsidRDefault="006B6899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=E5+1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4D6626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t>24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2AA9D605" w14:textId="1332F58E" w:rsidR="006B6899" w:rsidRPr="007A2D41" w:rsidRDefault="006B6899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=F5+1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4D6626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t>25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6B6899" w:rsidRPr="007A2D41" w14:paraId="7B2D4DB4" w14:textId="77777777" w:rsidTr="00303A19">
        <w:trPr>
          <w:trHeight w:val="2098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7B60D089" w14:textId="58E71D80" w:rsidR="006B6899" w:rsidRPr="007A2D41" w:rsidRDefault="006B6899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=G5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D6626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=G5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D6626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MonthEnd2 \@ d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D6626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=G5+1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D6626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D6626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D6626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26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C2D0623" w14:textId="318B30E0" w:rsidR="006B6899" w:rsidRPr="007A2D41" w:rsidRDefault="006B6899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=A6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D6626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=A6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D6626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MonthEnd2 \@ d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D6626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=A6+1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D6626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4D6626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D6626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4D6626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D6626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27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6515BFB" w14:textId="2485134A" w:rsidR="006B6899" w:rsidRPr="007A2D41" w:rsidRDefault="006B6899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=B6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D6626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=B6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D6626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MonthEnd2 \@ d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D6626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=B6+1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D6626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4D6626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D6626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4D6626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D6626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28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A42A246" w14:textId="3DE84969" w:rsidR="006B6899" w:rsidRPr="007A2D41" w:rsidRDefault="006B6899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=C6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D6626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=C6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D6626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MonthEnd2 \@ d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D6626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=C6+1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D6626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D6626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4D6626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D6626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29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9581518" w14:textId="0D8C4469" w:rsidR="006B6899" w:rsidRPr="007A2D41" w:rsidRDefault="006B6899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=D6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D6626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=D6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D6626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MonthEnd2 \@ d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D6626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=D6+1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E078C"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32E265E" w14:textId="3CA128F3" w:rsidR="006B6899" w:rsidRPr="007A2D41" w:rsidRDefault="006B6899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=E6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4D6626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>0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= 0,""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=E6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AE078C"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>28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 &lt;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DocVariable MonthEnd2 \@ d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AE078C"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>29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=E6+1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AE078C"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>29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AE078C"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>29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3C82A629" w14:textId="53C8F938" w:rsidR="006B6899" w:rsidRPr="007A2D41" w:rsidRDefault="006B6899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=F6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4D6626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>0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= 0,""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=F6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AE078C"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>29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 &lt;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DocVariable MonthEnd2 \@ d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AE078C"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>29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=F6+1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>28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6B6899" w:rsidRPr="007A2D41" w14:paraId="476F1256" w14:textId="77777777" w:rsidTr="00303A19">
        <w:trPr>
          <w:trHeight w:val="2098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140AF84A" w14:textId="4A3EEB68" w:rsidR="006B6899" w:rsidRPr="007A2D41" w:rsidRDefault="006B6899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=G6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D6626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=G6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MonthEnd2 \@ d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=G6+1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03E3F924" w14:textId="596E1C14" w:rsidR="006B6899" w:rsidRPr="007A2D41" w:rsidRDefault="006B6899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=A7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D6626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=A7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MonthEnd2 \@ d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=A7+1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!A12 Is Not In Table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BD98DC7" w14:textId="77777777" w:rsidR="006B6899" w:rsidRPr="007A2D41" w:rsidRDefault="006B6899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420F1DF" w14:textId="77777777" w:rsidR="006B6899" w:rsidRPr="007A2D41" w:rsidRDefault="006B6899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EEBC50A" w14:textId="77777777" w:rsidR="006B6899" w:rsidRPr="007A2D41" w:rsidRDefault="006B6899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5F2DFFB" w14:textId="77777777" w:rsidR="006B6899" w:rsidRPr="007A2D41" w:rsidRDefault="006B6899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</w:rPr>
            </w:pP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018787BD" w14:textId="77777777" w:rsidR="006B6899" w:rsidRPr="007A2D41" w:rsidRDefault="006B6899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</w:rPr>
            </w:pPr>
          </w:p>
        </w:tc>
      </w:tr>
    </w:tbl>
    <w:p w14:paraId="50D5D5A5" w14:textId="77777777" w:rsidR="00ED5F48" w:rsidRPr="007A2D41" w:rsidRDefault="00ED5F48" w:rsidP="00FC5F25">
      <w:pPr>
        <w:pStyle w:val="a5"/>
        <w:rPr>
          <w:rFonts w:ascii="Arial Narrow" w:hAnsi="Arial Narrow" w:cs="Arial"/>
          <w:b/>
          <w:bCs/>
          <w:noProof/>
          <w:color w:val="auto"/>
          <w:sz w:val="2"/>
          <w:szCs w:val="2"/>
        </w:rPr>
      </w:pPr>
    </w:p>
    <w:sectPr w:rsidR="00ED5F48" w:rsidRPr="007A2D41" w:rsidSect="007A2D41">
      <w:pgSz w:w="11906" w:h="16838" w:code="9"/>
      <w:pgMar w:top="624" w:right="624" w:bottom="624" w:left="62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0679DE" w14:textId="77777777" w:rsidR="00BF17F7" w:rsidRDefault="00BF17F7">
      <w:pPr>
        <w:spacing w:after="0"/>
      </w:pPr>
      <w:r>
        <w:separator/>
      </w:r>
    </w:p>
  </w:endnote>
  <w:endnote w:type="continuationSeparator" w:id="0">
    <w:p w14:paraId="396E7A3C" w14:textId="77777777" w:rsidR="00BF17F7" w:rsidRDefault="00BF17F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0C27CA" w14:textId="77777777" w:rsidR="00BF17F7" w:rsidRDefault="00BF17F7">
      <w:pPr>
        <w:spacing w:after="0"/>
      </w:pPr>
      <w:r>
        <w:separator/>
      </w:r>
    </w:p>
  </w:footnote>
  <w:footnote w:type="continuationSeparator" w:id="0">
    <w:p w14:paraId="1B6DCF65" w14:textId="77777777" w:rsidR="00BF17F7" w:rsidRDefault="00BF17F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proofState w:spelling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46855"/>
    <w:rsid w:val="0005357B"/>
    <w:rsid w:val="00071356"/>
    <w:rsid w:val="00086B32"/>
    <w:rsid w:val="00097A25"/>
    <w:rsid w:val="000A5A57"/>
    <w:rsid w:val="00105630"/>
    <w:rsid w:val="001274F3"/>
    <w:rsid w:val="00151CCE"/>
    <w:rsid w:val="001B01F9"/>
    <w:rsid w:val="001C41F9"/>
    <w:rsid w:val="00285C1D"/>
    <w:rsid w:val="002A6420"/>
    <w:rsid w:val="00303A19"/>
    <w:rsid w:val="003108C9"/>
    <w:rsid w:val="0031649E"/>
    <w:rsid w:val="003164D3"/>
    <w:rsid w:val="003327F5"/>
    <w:rsid w:val="00340CAF"/>
    <w:rsid w:val="003B6D2A"/>
    <w:rsid w:val="003C0D41"/>
    <w:rsid w:val="003C4F96"/>
    <w:rsid w:val="003D6BD9"/>
    <w:rsid w:val="003E085C"/>
    <w:rsid w:val="003E7B3A"/>
    <w:rsid w:val="00416364"/>
    <w:rsid w:val="00431B29"/>
    <w:rsid w:val="00440416"/>
    <w:rsid w:val="00462EAD"/>
    <w:rsid w:val="004A6170"/>
    <w:rsid w:val="004C2B84"/>
    <w:rsid w:val="004D6626"/>
    <w:rsid w:val="004F6AAC"/>
    <w:rsid w:val="00504E80"/>
    <w:rsid w:val="00512F2D"/>
    <w:rsid w:val="00570FBB"/>
    <w:rsid w:val="00583B82"/>
    <w:rsid w:val="005923AC"/>
    <w:rsid w:val="005A35D5"/>
    <w:rsid w:val="005D5149"/>
    <w:rsid w:val="005E656F"/>
    <w:rsid w:val="00627378"/>
    <w:rsid w:val="00660438"/>
    <w:rsid w:val="00667021"/>
    <w:rsid w:val="006974E1"/>
    <w:rsid w:val="006B6899"/>
    <w:rsid w:val="006C0896"/>
    <w:rsid w:val="006C26DB"/>
    <w:rsid w:val="006F513E"/>
    <w:rsid w:val="006F5860"/>
    <w:rsid w:val="0075629F"/>
    <w:rsid w:val="007A28B3"/>
    <w:rsid w:val="007A2D41"/>
    <w:rsid w:val="007C0139"/>
    <w:rsid w:val="007D45A1"/>
    <w:rsid w:val="007D7864"/>
    <w:rsid w:val="007F564D"/>
    <w:rsid w:val="008629C6"/>
    <w:rsid w:val="0088599E"/>
    <w:rsid w:val="008B1201"/>
    <w:rsid w:val="008C6D90"/>
    <w:rsid w:val="008F16F7"/>
    <w:rsid w:val="00907BEC"/>
    <w:rsid w:val="009164BA"/>
    <w:rsid w:val="009166BD"/>
    <w:rsid w:val="00945235"/>
    <w:rsid w:val="00977AAE"/>
    <w:rsid w:val="00996E56"/>
    <w:rsid w:val="00997268"/>
    <w:rsid w:val="009F5EA3"/>
    <w:rsid w:val="00A12667"/>
    <w:rsid w:val="00A14581"/>
    <w:rsid w:val="00A20E4C"/>
    <w:rsid w:val="00A74575"/>
    <w:rsid w:val="00A86610"/>
    <w:rsid w:val="00AA23D3"/>
    <w:rsid w:val="00AA3C50"/>
    <w:rsid w:val="00AE078C"/>
    <w:rsid w:val="00AE302A"/>
    <w:rsid w:val="00AE36BB"/>
    <w:rsid w:val="00B107D7"/>
    <w:rsid w:val="00B37C7E"/>
    <w:rsid w:val="00B65B09"/>
    <w:rsid w:val="00B85583"/>
    <w:rsid w:val="00B9476B"/>
    <w:rsid w:val="00BA6FB3"/>
    <w:rsid w:val="00BC3952"/>
    <w:rsid w:val="00BE0E09"/>
    <w:rsid w:val="00BE5AB8"/>
    <w:rsid w:val="00BF17F7"/>
    <w:rsid w:val="00BF2AA2"/>
    <w:rsid w:val="00BF49DC"/>
    <w:rsid w:val="00C375A4"/>
    <w:rsid w:val="00C44DFB"/>
    <w:rsid w:val="00C60F67"/>
    <w:rsid w:val="00C6519B"/>
    <w:rsid w:val="00C70F21"/>
    <w:rsid w:val="00C7354B"/>
    <w:rsid w:val="00C800AA"/>
    <w:rsid w:val="00C85B38"/>
    <w:rsid w:val="00C91F9B"/>
    <w:rsid w:val="00CF6166"/>
    <w:rsid w:val="00D47677"/>
    <w:rsid w:val="00DA0093"/>
    <w:rsid w:val="00DE32AC"/>
    <w:rsid w:val="00E1407A"/>
    <w:rsid w:val="00E33F1A"/>
    <w:rsid w:val="00E50BDE"/>
    <w:rsid w:val="00E76799"/>
    <w:rsid w:val="00E774CD"/>
    <w:rsid w:val="00E77E1D"/>
    <w:rsid w:val="00E97684"/>
    <w:rsid w:val="00ED5F48"/>
    <w:rsid w:val="00ED75B6"/>
    <w:rsid w:val="00F02E73"/>
    <w:rsid w:val="00F44587"/>
    <w:rsid w:val="00F47B84"/>
    <w:rsid w:val="00F91390"/>
    <w:rsid w:val="00F93E3B"/>
    <w:rsid w:val="00FA5682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883</Words>
  <Characters>5034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2022-02-24T18:31:00Z</dcterms:created>
  <dcterms:modified xsi:type="dcterms:W3CDTF">2022-02-24T18:31:00Z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