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491B8CF8" w14:textId="77777777" w:rsidTr="00ED5F48">
        <w:tc>
          <w:tcPr>
            <w:tcW w:w="2500" w:type="pct"/>
            <w:vAlign w:val="center"/>
          </w:tcPr>
          <w:p w14:paraId="1D943BD5" w14:textId="794921DB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62432D9D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4616860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BECF2" w14:textId="3AF8505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DEE10" w14:textId="4C29A95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328FBE" w14:textId="6D679B9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C11AC7" w14:textId="5F489AE2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2D2B52" w14:textId="46FA0F00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E3B942" w14:textId="6D57C75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71C53" w14:textId="4E1500A3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1AB241C6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9208744" w14:textId="60810EA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FF23BE8" w14:textId="6121561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426F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AF104F4" w14:textId="5A21CD8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B57DE07" w14:textId="56EE772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EDA721" w14:textId="057BC69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C318F1A" w14:textId="10C68E9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4BCADC" w14:textId="26B18C1D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пятница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190101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392197A" w14:textId="6402B32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6E84146" w14:textId="4CAB23C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1D001C" w14:textId="222EB34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99F84F" w14:textId="2F73E16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D7A2C7" w14:textId="78B04C0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8C68FC" w14:textId="09196A1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FA46A54" w14:textId="50B36B19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149638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EC68B63" w14:textId="0F3803D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1DE3BEC" w14:textId="0A37ED8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AD6FE0" w14:textId="24467E9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A9C57C" w14:textId="41079B0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0A001C" w14:textId="6C81020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318C0" w14:textId="20DF8CA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CC94ADB" w14:textId="5109DEF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74BB8BF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7B7C06" w14:textId="74FA216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51A727" w14:textId="5F9A15E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866D1E" w14:textId="5CD37A3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14EB99" w14:textId="7CA9BC0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9EFBF0" w14:textId="127CF07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3F83D" w14:textId="32C52B5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6EBAA" w14:textId="2D5A7673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240C3B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EFB2A1C" w14:textId="23035F6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48B7341" w14:textId="0522336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D13A7C" w14:textId="5A367D2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BD97E4" w14:textId="7C0C4FC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78CE96" w14:textId="317CBD4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9A1247" w14:textId="21A0DF0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3BC1A11" w14:textId="08552141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AEF418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9A0E62B" w14:textId="5745F24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CAB03A5" w14:textId="4C8EE95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B7ACE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7008B6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10AE0D9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60972F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994C250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2DDC8" w14:textId="77777777" w:rsidR="006A675A" w:rsidRDefault="006A675A">
      <w:pPr>
        <w:spacing w:after="0"/>
      </w:pPr>
      <w:r>
        <w:separator/>
      </w:r>
    </w:p>
  </w:endnote>
  <w:endnote w:type="continuationSeparator" w:id="0">
    <w:p w14:paraId="32D7C900" w14:textId="77777777" w:rsidR="006A675A" w:rsidRDefault="006A67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D101A" w14:textId="77777777" w:rsidR="006A675A" w:rsidRDefault="006A675A">
      <w:pPr>
        <w:spacing w:after="0"/>
      </w:pPr>
      <w:r>
        <w:separator/>
      </w:r>
    </w:p>
  </w:footnote>
  <w:footnote w:type="continuationSeparator" w:id="0">
    <w:p w14:paraId="392600D5" w14:textId="77777777" w:rsidR="006A675A" w:rsidRDefault="006A675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7298"/>
    <w:rsid w:val="001B01F9"/>
    <w:rsid w:val="001C41F9"/>
    <w:rsid w:val="00285C1D"/>
    <w:rsid w:val="002E6538"/>
    <w:rsid w:val="003327F5"/>
    <w:rsid w:val="00340CAF"/>
    <w:rsid w:val="003426FE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A675A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AE4257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407A"/>
    <w:rsid w:val="00E33F1A"/>
    <w:rsid w:val="00E50BDE"/>
    <w:rsid w:val="00E774CD"/>
    <w:rsid w:val="00E77E1D"/>
    <w:rsid w:val="00E97684"/>
    <w:rsid w:val="00ED4866"/>
    <w:rsid w:val="00ED5F48"/>
    <w:rsid w:val="00ED75B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2022-02-26T14:12:00Z</dcterms:created>
  <dcterms:modified xsi:type="dcterms:W3CDTF">2022-02-26T14:12:00Z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