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09"/>
        <w:gridCol w:w="7909"/>
      </w:tblGrid>
      <w:tr w:rsidR="00ED5F48" w:rsidRPr="00062EB8" w14:paraId="5E679A77" w14:textId="77777777" w:rsidTr="00285267">
        <w:tc>
          <w:tcPr>
            <w:tcW w:w="2500" w:type="pct"/>
            <w:vAlign w:val="center"/>
          </w:tcPr>
          <w:p w14:paraId="1ADD435E" w14:textId="4CAF8F6C" w:rsidR="00ED5F48" w:rsidRPr="00062EB8" w:rsidRDefault="00062EB8" w:rsidP="00062EB8">
            <w:pPr>
              <w:pStyle w:val="ad"/>
              <w:spacing w:after="0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MAI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356E2AAA" w14:textId="3BED5364" w:rsidR="00ED5F48" w:rsidRPr="00062EB8" w:rsidRDefault="00ED5F48" w:rsidP="00062EB8">
            <w:pPr>
              <w:pStyle w:val="ad"/>
              <w:spacing w:after="0"/>
              <w:jc w:val="left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656179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4B867D3" w14:textId="4AD3AE40" w:rsidR="00ED5F48" w:rsidRPr="00062EB8" w:rsidRDefault="00ED5F48" w:rsidP="00062EB8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30"/>
        <w:gridCol w:w="2258"/>
        <w:gridCol w:w="2266"/>
        <w:gridCol w:w="2266"/>
        <w:gridCol w:w="2266"/>
        <w:gridCol w:w="2266"/>
        <w:gridCol w:w="2225"/>
      </w:tblGrid>
      <w:tr w:rsidR="00927861" w:rsidRPr="00062EB8" w14:paraId="4232816E" w14:textId="77777777" w:rsidTr="00062EB8">
        <w:trPr>
          <w:trHeight w:val="340"/>
        </w:trPr>
        <w:tc>
          <w:tcPr>
            <w:tcW w:w="707" w:type="pct"/>
            <w:shd w:val="clear" w:color="auto" w:fill="D9D9D9" w:themeFill="background1" w:themeFillShade="D9"/>
            <w:vAlign w:val="center"/>
          </w:tcPr>
          <w:p w14:paraId="5173D927" w14:textId="5ABED0F8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D9D9D9" w:themeFill="background1" w:themeFillShade="D9"/>
            <w:vAlign w:val="center"/>
          </w:tcPr>
          <w:p w14:paraId="645E7C4A" w14:textId="025DAA8B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17D31BE5" w14:textId="0D86CD4E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18E1E115" w14:textId="4B538DF0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2C84A1A5" w14:textId="3A6E5D19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262626" w:themeFill="text1" w:themeFillTint="D9"/>
            <w:vAlign w:val="center"/>
          </w:tcPr>
          <w:p w14:paraId="773A0790" w14:textId="567394E4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262626" w:themeFill="text1" w:themeFillTint="D9"/>
            <w:vAlign w:val="center"/>
          </w:tcPr>
          <w:p w14:paraId="08410A3D" w14:textId="65168A4C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DIMANCHE</w:t>
            </w:r>
          </w:p>
        </w:tc>
      </w:tr>
      <w:tr w:rsidR="00ED5F48" w:rsidRPr="00062EB8" w14:paraId="6F5FFAB0" w14:textId="77777777" w:rsidTr="009616CC">
        <w:trPr>
          <w:trHeight w:val="1531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269C2670" w14:textId="509EBAC3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F7B697C" w14:textId="44F4F625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91EA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C8A88DF" w14:textId="638411D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91EA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9B1B025" w14:textId="2DEF1D9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0BF732E" w14:textId="0260053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BB26961" w14:textId="6BE6ABC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46817485" w14:textId="15C68B25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543A7E90" w14:textId="77777777" w:rsidTr="009616CC">
        <w:trPr>
          <w:trHeight w:val="1531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5021331D" w14:textId="084A54C3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24B2BF12" w14:textId="4225D4CE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858DFB7" w14:textId="7D6B2EB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48B68F1" w14:textId="769C5A4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345A9F5" w14:textId="2769E94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29615FD" w14:textId="4429BF7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62D659A8" w14:textId="0ABA483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25CD5011" w14:textId="77777777" w:rsidTr="009616CC">
        <w:trPr>
          <w:trHeight w:val="1531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63162FCE" w14:textId="1721145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534D557" w14:textId="2ABA70C3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6E94CD6" w14:textId="7852E8B5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F358C9A" w14:textId="349F29A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45FC823" w14:textId="106A8518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98DB889" w14:textId="20E158E5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2CED4719" w14:textId="4F56BFA9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1967DB6D" w14:textId="77777777" w:rsidTr="009616CC">
        <w:trPr>
          <w:trHeight w:val="1531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508568AD" w14:textId="7984D09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290DA026" w14:textId="45EEC385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AC5897B" w14:textId="019D763D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737E596" w14:textId="3E56848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66F8449" w14:textId="447014AC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F32A15C" w14:textId="17FEB459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64653324" w14:textId="00CA995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0B252533" w14:textId="77777777" w:rsidTr="009616CC">
        <w:trPr>
          <w:trHeight w:val="1531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405994ED" w14:textId="4B8DD239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7B32801" w14:textId="195DFA1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F129B62" w14:textId="72FB99B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7DFE374" w14:textId="68F000B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325C5B5" w14:textId="1C80F2B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1EB887" w14:textId="5DF6531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3499CB9D" w14:textId="793A494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2832F5D6" w14:textId="77777777" w:rsidTr="009616CC">
        <w:trPr>
          <w:trHeight w:val="1531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2B10BCDE" w14:textId="21591445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C2A51FD" w14:textId="215807CE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6179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E98195F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122FC5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0BF85BD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E7A702A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5A2DC031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062EB8" w:rsidRDefault="00ED5F48" w:rsidP="00062EB8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062EB8" w:rsidSect="00062EB8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D4C7D" w14:textId="77777777" w:rsidR="00C136D1" w:rsidRDefault="00C136D1">
      <w:pPr>
        <w:spacing w:after="0"/>
      </w:pPr>
      <w:r>
        <w:separator/>
      </w:r>
    </w:p>
  </w:endnote>
  <w:endnote w:type="continuationSeparator" w:id="0">
    <w:p w14:paraId="583DE30A" w14:textId="77777777" w:rsidR="00C136D1" w:rsidRDefault="00C136D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79531" w14:textId="77777777" w:rsidR="00C136D1" w:rsidRDefault="00C136D1">
      <w:pPr>
        <w:spacing w:after="0"/>
      </w:pPr>
      <w:r>
        <w:separator/>
      </w:r>
    </w:p>
  </w:footnote>
  <w:footnote w:type="continuationSeparator" w:id="0">
    <w:p w14:paraId="36D6A13A" w14:textId="77777777" w:rsidR="00C136D1" w:rsidRDefault="00C136D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62EB8"/>
    <w:rsid w:val="00071356"/>
    <w:rsid w:val="00097A25"/>
    <w:rsid w:val="000A5A57"/>
    <w:rsid w:val="001274F3"/>
    <w:rsid w:val="001363EB"/>
    <w:rsid w:val="00143A40"/>
    <w:rsid w:val="00151CCE"/>
    <w:rsid w:val="001B01F9"/>
    <w:rsid w:val="001C41F9"/>
    <w:rsid w:val="00285267"/>
    <w:rsid w:val="00285C1D"/>
    <w:rsid w:val="003327F5"/>
    <w:rsid w:val="00340CAF"/>
    <w:rsid w:val="00393E37"/>
    <w:rsid w:val="003C0D41"/>
    <w:rsid w:val="003D4EE4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56179"/>
    <w:rsid w:val="00667021"/>
    <w:rsid w:val="00671F6A"/>
    <w:rsid w:val="006974E1"/>
    <w:rsid w:val="006B6899"/>
    <w:rsid w:val="006C0896"/>
    <w:rsid w:val="006F513E"/>
    <w:rsid w:val="007C0139"/>
    <w:rsid w:val="007D45A1"/>
    <w:rsid w:val="007F564D"/>
    <w:rsid w:val="008B1201"/>
    <w:rsid w:val="008B1CBF"/>
    <w:rsid w:val="008F16F7"/>
    <w:rsid w:val="009164BA"/>
    <w:rsid w:val="009166BD"/>
    <w:rsid w:val="00926B47"/>
    <w:rsid w:val="00927861"/>
    <w:rsid w:val="0094475A"/>
    <w:rsid w:val="009616CC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3BE0"/>
    <w:rsid w:val="00BE5AB8"/>
    <w:rsid w:val="00BF49DC"/>
    <w:rsid w:val="00C07514"/>
    <w:rsid w:val="00C136D1"/>
    <w:rsid w:val="00C44DFB"/>
    <w:rsid w:val="00C6519B"/>
    <w:rsid w:val="00C70F21"/>
    <w:rsid w:val="00C7354B"/>
    <w:rsid w:val="00C800AA"/>
    <w:rsid w:val="00C91F9B"/>
    <w:rsid w:val="00D17498"/>
    <w:rsid w:val="00D91EA5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2022-02-25T06:39:00Z</dcterms:created>
  <dcterms:modified xsi:type="dcterms:W3CDTF">2022-02-25T06:39:00Z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