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386"/>
        <w:gridCol w:w="5386"/>
      </w:tblGrid>
      <w:tr w:rsidR="00ED5F48" w:rsidRPr="004374E1" w14:paraId="57F999B1" w14:textId="77777777" w:rsidTr="00ED5F48">
        <w:tc>
          <w:tcPr>
            <w:tcW w:w="2500" w:type="pct"/>
            <w:vAlign w:val="center"/>
          </w:tcPr>
          <w:p w14:paraId="6CD4D464" w14:textId="7BABE87B" w:rsidR="00ED5F48" w:rsidRPr="00D75A87" w:rsidRDefault="00D75A87" w:rsidP="00ED5F48">
            <w:pPr>
              <w:pStyle w:val="ad"/>
              <w:jc w:val="left"/>
              <w:rPr>
                <w:rFonts w:ascii="Century Gothic" w:hAnsi="Century Gothic" w:cs="Arial"/>
                <w:b/>
                <w:bCs/>
                <w:noProof/>
                <w:color w:val="auto"/>
                <w:sz w:val="120"/>
                <w:szCs w:val="120"/>
                <w:lang w:bidi="ru-RU"/>
              </w:rPr>
            </w:pPr>
            <w:r w:rsidRPr="00D75A87">
              <w:rPr>
                <w:rFonts w:ascii="Century Gothic" w:hAnsi="Century Gothic" w:cs="Arial"/>
                <w:b/>
                <w:bCs/>
                <w:noProof/>
                <w:color w:val="auto"/>
                <w:sz w:val="120"/>
                <w:szCs w:val="120"/>
                <w:lang w:bidi="ru-RU"/>
              </w:rPr>
              <w:t>JUILLET</w:t>
            </w:r>
          </w:p>
        </w:tc>
        <w:tc>
          <w:tcPr>
            <w:tcW w:w="2500" w:type="pct"/>
            <w:vAlign w:val="center"/>
          </w:tcPr>
          <w:p w14:paraId="3BE4EA34" w14:textId="7ED63F14" w:rsidR="00ED5F48" w:rsidRPr="00D75A87" w:rsidRDefault="00ED5F48" w:rsidP="00ED5F48">
            <w:pPr>
              <w:pStyle w:val="ad"/>
              <w:rPr>
                <w:rFonts w:ascii="Century Gothic" w:hAnsi="Century Gothic"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  <w:r w:rsidRPr="00D75A87">
              <w:rPr>
                <w:rFonts w:ascii="Century Gothic" w:hAnsi="Century Gothic"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D75A87">
              <w:rPr>
                <w:rFonts w:ascii="Century Gothic" w:hAnsi="Century Gothic"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D75A87">
              <w:rPr>
                <w:rFonts w:ascii="Century Gothic" w:hAnsi="Century Gothic"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2F022F">
              <w:rPr>
                <w:rFonts w:ascii="Century Gothic" w:hAnsi="Century Gothic"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  <w:t>2024</w:t>
            </w:r>
            <w:r w:rsidRPr="00D75A87">
              <w:rPr>
                <w:rFonts w:ascii="Century Gothic" w:hAnsi="Century Gothic"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</w:tr>
    </w:tbl>
    <w:p w14:paraId="658049A2" w14:textId="382900B2" w:rsidR="00ED5F48" w:rsidRPr="004374E1" w:rsidRDefault="00ED5F48" w:rsidP="00ED5F48">
      <w:pPr>
        <w:pStyle w:val="Months"/>
        <w:jc w:val="center"/>
        <w:rPr>
          <w:rFonts w:ascii="Impact" w:hAnsi="Impact" w:cs="Arial"/>
          <w:noProof/>
          <w:color w:val="auto"/>
          <w:sz w:val="40"/>
          <w:szCs w:val="40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524"/>
        <w:gridCol w:w="1541"/>
        <w:gridCol w:w="1544"/>
        <w:gridCol w:w="1544"/>
        <w:gridCol w:w="1544"/>
        <w:gridCol w:w="1544"/>
        <w:gridCol w:w="1514"/>
      </w:tblGrid>
      <w:tr w:rsidR="00ED5F48" w:rsidRPr="004374E1" w14:paraId="2A07B664" w14:textId="77777777" w:rsidTr="00326DA0">
        <w:trPr>
          <w:trHeight w:val="567"/>
        </w:trPr>
        <w:tc>
          <w:tcPr>
            <w:tcW w:w="708" w:type="pct"/>
            <w:tcBorders>
              <w:bottom w:val="single" w:sz="4" w:space="0" w:color="auto"/>
            </w:tcBorders>
            <w:shd w:val="clear" w:color="auto" w:fill="000000" w:themeFill="text1"/>
            <w:vAlign w:val="center"/>
          </w:tcPr>
          <w:p w14:paraId="0595B0EF" w14:textId="63739C77" w:rsidR="00ED5F48" w:rsidRPr="00DB07E2" w:rsidRDefault="00D75A87" w:rsidP="00ED5F48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LU</w:t>
            </w:r>
          </w:p>
        </w:tc>
        <w:tc>
          <w:tcPr>
            <w:tcW w:w="716" w:type="pct"/>
            <w:tcBorders>
              <w:bottom w:val="single" w:sz="4" w:space="0" w:color="auto"/>
            </w:tcBorders>
            <w:shd w:val="clear" w:color="auto" w:fill="000000" w:themeFill="text1"/>
            <w:vAlign w:val="center"/>
          </w:tcPr>
          <w:p w14:paraId="5AB17593" w14:textId="13AD6B9D" w:rsidR="00ED5F48" w:rsidRPr="00DB07E2" w:rsidRDefault="00D75A87" w:rsidP="00ED5F48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MA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000000" w:themeFill="text1"/>
            <w:vAlign w:val="center"/>
          </w:tcPr>
          <w:p w14:paraId="64F85D72" w14:textId="34274FB4" w:rsidR="00ED5F48" w:rsidRPr="00DB07E2" w:rsidRDefault="00D75A87" w:rsidP="00ED5F48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ME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000000" w:themeFill="text1"/>
            <w:vAlign w:val="center"/>
          </w:tcPr>
          <w:p w14:paraId="2725BE79" w14:textId="3CB0CE45" w:rsidR="00ED5F48" w:rsidRPr="00DB07E2" w:rsidRDefault="00D75A87" w:rsidP="00ED5F48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JE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000000" w:themeFill="text1"/>
            <w:vAlign w:val="center"/>
          </w:tcPr>
          <w:p w14:paraId="6E08FC8C" w14:textId="1BA1B884" w:rsidR="00ED5F48" w:rsidRPr="00DB07E2" w:rsidRDefault="00D75A87" w:rsidP="00ED5F48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VE</w:t>
            </w:r>
          </w:p>
        </w:tc>
        <w:tc>
          <w:tcPr>
            <w:tcW w:w="718" w:type="pct"/>
            <w:tcBorders>
              <w:bottom w:val="single" w:sz="4" w:space="0" w:color="FF0000"/>
            </w:tcBorders>
            <w:shd w:val="clear" w:color="auto" w:fill="FF0000"/>
            <w:vAlign w:val="center"/>
          </w:tcPr>
          <w:p w14:paraId="69CD89D5" w14:textId="395FC4F3" w:rsidR="00ED5F48" w:rsidRPr="00D75A87" w:rsidRDefault="00D75A87" w:rsidP="00ED5F48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48"/>
                <w:szCs w:val="48"/>
              </w:rPr>
            </w:pPr>
            <w:r w:rsidRPr="00D75A87"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48"/>
                <w:szCs w:val="48"/>
                <w:lang w:bidi="ru-RU"/>
              </w:rPr>
              <w:t>SA</w:t>
            </w:r>
          </w:p>
        </w:tc>
        <w:tc>
          <w:tcPr>
            <w:tcW w:w="705" w:type="pct"/>
            <w:tcBorders>
              <w:bottom w:val="single" w:sz="4" w:space="0" w:color="FF0000"/>
            </w:tcBorders>
            <w:shd w:val="clear" w:color="auto" w:fill="FF0000"/>
            <w:vAlign w:val="center"/>
          </w:tcPr>
          <w:p w14:paraId="0D2D9DB4" w14:textId="02F684F4" w:rsidR="00ED5F48" w:rsidRPr="00D75A87" w:rsidRDefault="00D75A87" w:rsidP="00ED5F48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48"/>
                <w:szCs w:val="48"/>
              </w:rPr>
            </w:pPr>
            <w:r w:rsidRPr="00D75A87"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48"/>
                <w:szCs w:val="48"/>
                <w:lang w:bidi="ru-RU"/>
              </w:rPr>
              <w:t>DI</w:t>
            </w:r>
          </w:p>
        </w:tc>
      </w:tr>
      <w:tr w:rsidR="00ED5F48" w:rsidRPr="004374E1" w14:paraId="250FBDA1" w14:textId="77777777" w:rsidTr="00326DA0">
        <w:trPr>
          <w:trHeight w:val="2098"/>
        </w:trPr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04ECF66B" w14:textId="7EDB23A5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MonthStart7 \@ dddd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F022F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понедельник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“понедельник" 1 ""</w:instrText>
            </w:r>
            <w:r w:rsidR="002F022F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F022F"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11B6236B" w14:textId="03021B0E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MonthStart7 \@ dddd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F022F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понедельник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“вторник" 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=A2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F022F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1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=A2+1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F022F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="002F022F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F022F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="002F022F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F022F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13796A5C" w14:textId="4F62E48E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MonthStart7 \@ dddd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F022F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понедельник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“среда" 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=B2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F022F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=B2+1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F022F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="002F022F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F022F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="002F022F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F022F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3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33F1FE86" w14:textId="394063AE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MonthStart7 \@ dddd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F022F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понедельник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“четверг" 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=C2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F022F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=C2+1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F022F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4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="002F022F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F022F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4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="002F022F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F022F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4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65BE2FDF" w14:textId="17053EAF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MonthStart7 \@ dddd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F022F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понедельник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= “пятница" 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=D2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F022F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4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=D2+1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F022F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5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="002F022F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F022F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5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="002F022F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F022F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5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FF000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4C3F6C02" w14:textId="1B5CBBA9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FF0000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DocVariable MonthStart7 \@ dddd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2F022F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понедельник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 “суббота" 1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=E2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2F022F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5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&lt;&gt; 0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=E2+1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2F022F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6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""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2F022F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6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2F022F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t>6</w: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FF000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381F5514" w14:textId="12722FB5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FF0000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DocVariable MonthStart7 \@ dddd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2F022F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понедельник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 “воскресенье" 1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=F2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2F022F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6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&lt;&gt; 0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=F2+1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2F022F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7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""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2F022F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7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2F022F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t>7</w: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4374E1" w14:paraId="7366C7E6" w14:textId="77777777" w:rsidTr="002F022F">
        <w:trPr>
          <w:trHeight w:val="2098"/>
        </w:trPr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67EA8966" w14:textId="3B4D5633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=G2+1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F022F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8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2BA60BF0" w14:textId="4FD3042C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=A3+1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F022F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9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1C24AFA9" w14:textId="469641F9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=B3+1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F022F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10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4673A615" w14:textId="44CBDF94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=C3+1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F022F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11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5DB75C9A" w14:textId="1285AF05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=D3+1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F022F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12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5E686C24" w14:textId="3B560702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FF0000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=E3+1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2F022F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t>13</w: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tcMar>
              <w:right w:w="142" w:type="dxa"/>
            </w:tcMar>
            <w:vAlign w:val="center"/>
          </w:tcPr>
          <w:p w14:paraId="67098601" w14:textId="31A08340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FF0000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=F3+1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2F022F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t>14</w: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4374E1" w14:paraId="203AD7F0" w14:textId="77777777" w:rsidTr="002F022F">
        <w:trPr>
          <w:trHeight w:val="2098"/>
        </w:trPr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490FC634" w14:textId="7A903979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=G3+1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F022F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15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7D339845" w14:textId="51B186C7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=A4+1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F022F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16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3F659809" w14:textId="7E423252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=B4+1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F022F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17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37866C9C" w14:textId="02B70D7A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=C4+1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F022F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18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142" w:type="dxa"/>
            </w:tcMar>
            <w:vAlign w:val="center"/>
          </w:tcPr>
          <w:p w14:paraId="3B016042" w14:textId="068DF878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=D4+1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F022F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19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3ED697AC" w14:textId="034E31BB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FF0000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=E4+1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2F022F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t>20</w: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49857734" w14:textId="63099D2F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FF0000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=F4+1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2F022F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t>21</w: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4374E1" w14:paraId="671CE60E" w14:textId="77777777" w:rsidTr="00326DA0">
        <w:trPr>
          <w:trHeight w:val="2098"/>
        </w:trPr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0C7AE80F" w14:textId="657487A2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=G4+1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F022F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22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62254111" w14:textId="657E579A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=A5+1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F022F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23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4A3E1D2A" w14:textId="2CCA8D92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=B5+1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F022F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24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4BF1B4FD" w14:textId="0519E0F8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=C5+1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F022F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25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12B93ADC" w14:textId="1D436CC9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=D5+1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F022F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26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6713C171" w14:textId="2A7D24B0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FF0000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=E5+1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2F022F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t>27</w: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7BF0FCBD" w14:textId="6545AD84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FF0000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=F5+1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2F022F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t>28</w: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4374E1" w14:paraId="3D3EA8D2" w14:textId="77777777" w:rsidTr="00326DA0">
        <w:trPr>
          <w:trHeight w:val="2098"/>
        </w:trPr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5AB2899E" w14:textId="595031CE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F022F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F022F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MonthEnd7 \@ d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F022F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F022F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F022F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F022F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29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0E5646C5" w14:textId="1F3A2C03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F022F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F022F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MonthEnd7 \@ d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F022F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F022F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F022F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F022F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30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1EE5BB46" w14:textId="005B6909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F022F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F022F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MonthEnd7 \@ d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F022F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F022F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F022F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F022F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31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6E4E3FBF" w14:textId="1A605B83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F022F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F022F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MonthEnd7 \@ d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F022F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F022F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4AF081FD" w14:textId="0F8FA572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F022F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F022F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MonthEnd7 \@ d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F022F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F022F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F022F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07B7ADA4" w14:textId="0854C2AE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FF0000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IF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=E6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2F022F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0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 0,""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=E6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2F022F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29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 &lt;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DocVariable MonthEnd7 \@ d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2F022F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31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=E6+1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2F022F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30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""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2F022F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30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2C8D212E" w14:textId="61B93A3C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FF0000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IF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=F6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2F022F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0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 0,""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=F6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2F022F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30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 &lt;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DocVariable MonthEnd7 \@ d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2F022F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31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=F6+1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2F022F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31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""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2F022F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31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4374E1" w14:paraId="5D0A46A4" w14:textId="77777777" w:rsidTr="00326DA0">
        <w:trPr>
          <w:trHeight w:val="2098"/>
        </w:trPr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27DF423A" w14:textId="3D53A8CD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F022F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F022F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MonthEnd7 \@ d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F022F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326D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3AFC7EEA" w14:textId="5CA62600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F022F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326D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MonthEnd7 \@ d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326D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039DBAAB" w14:textId="77777777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550ED590" w14:textId="77777777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3523CBEE" w14:textId="77777777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39534267" w14:textId="77777777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FF0000"/>
                <w:sz w:val="96"/>
                <w:szCs w:val="96"/>
              </w:rPr>
            </w:pP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4A273432" w14:textId="77777777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FF0000"/>
                <w:sz w:val="96"/>
                <w:szCs w:val="96"/>
              </w:rPr>
            </w:pPr>
          </w:p>
        </w:tc>
      </w:tr>
    </w:tbl>
    <w:p w14:paraId="50D5D5A5" w14:textId="77777777" w:rsidR="00ED5F48" w:rsidRPr="004374E1" w:rsidRDefault="00ED5F48" w:rsidP="00C800AA">
      <w:pPr>
        <w:pStyle w:val="a5"/>
        <w:rPr>
          <w:rFonts w:ascii="Impact" w:hAnsi="Impact" w:cs="Arial"/>
          <w:noProof/>
          <w:color w:val="auto"/>
          <w:sz w:val="2"/>
          <w:szCs w:val="2"/>
        </w:rPr>
      </w:pPr>
    </w:p>
    <w:sectPr w:rsidR="00ED5F48" w:rsidRPr="004374E1" w:rsidSect="00D75A87">
      <w:pgSz w:w="11906" w:h="16838" w:code="9"/>
      <w:pgMar w:top="567" w:right="567" w:bottom="567" w:left="567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1D6094" w14:textId="77777777" w:rsidR="00A53216" w:rsidRDefault="00A53216">
      <w:pPr>
        <w:spacing w:after="0"/>
      </w:pPr>
      <w:r>
        <w:separator/>
      </w:r>
    </w:p>
  </w:endnote>
  <w:endnote w:type="continuationSeparator" w:id="0">
    <w:p w14:paraId="08039793" w14:textId="77777777" w:rsidR="00A53216" w:rsidRDefault="00A5321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25ADF1" w14:textId="77777777" w:rsidR="00A53216" w:rsidRDefault="00A53216">
      <w:pPr>
        <w:spacing w:after="0"/>
      </w:pPr>
      <w:r>
        <w:separator/>
      </w:r>
    </w:p>
  </w:footnote>
  <w:footnote w:type="continuationSeparator" w:id="0">
    <w:p w14:paraId="28256647" w14:textId="77777777" w:rsidR="00A53216" w:rsidRDefault="00A53216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4"/>
    <w:docVar w:name="MonthEnd10" w:val="31.10.2024"/>
    <w:docVar w:name="MonthEnd11" w:val="30.11.2024"/>
    <w:docVar w:name="MonthEnd12" w:val="31.12.2024"/>
    <w:docVar w:name="MonthEnd2" w:val="29.02.2024"/>
    <w:docVar w:name="MonthEnd3" w:val="31.03.2024"/>
    <w:docVar w:name="MonthEnd4" w:val="30.04.2024"/>
    <w:docVar w:name="MonthEnd5" w:val="31.05.2024"/>
    <w:docVar w:name="MonthEnd6" w:val="30.06.2024"/>
    <w:docVar w:name="MonthEnd7" w:val="31.07.2024"/>
    <w:docVar w:name="MonthEnd8" w:val="31.08.2024"/>
    <w:docVar w:name="MonthEnd9" w:val="30.09.2024"/>
    <w:docVar w:name="Months" w:val="12"/>
    <w:docVar w:name="MonthStart1" w:val="01.01.2024"/>
    <w:docVar w:name="MonthStart10" w:val="01.10.2024"/>
    <w:docVar w:name="MonthStart11" w:val="01.11.2024"/>
    <w:docVar w:name="MonthStart12" w:val="01.12.2024"/>
    <w:docVar w:name="MonthStart2" w:val="01.02.2024"/>
    <w:docVar w:name="MonthStart3" w:val="01.03.2024"/>
    <w:docVar w:name="MonthStart4" w:val="01.04.2024"/>
    <w:docVar w:name="MonthStart5" w:val="01.05.2024"/>
    <w:docVar w:name="MonthStart6" w:val="01.06.2024"/>
    <w:docVar w:name="MonthStart7" w:val="01.07.2024"/>
    <w:docVar w:name="MonthStart8" w:val="01.08.2024"/>
    <w:docVar w:name="MonthStart9" w:val="01.09.2024"/>
    <w:docVar w:name="MonthStartLast" w:val="12/1/2012"/>
    <w:docVar w:name="WeekStart" w:val="понедельник"/>
  </w:docVars>
  <w:rsids>
    <w:rsidRoot w:val="00285C1D"/>
    <w:rsid w:val="00036A31"/>
    <w:rsid w:val="0005357B"/>
    <w:rsid w:val="00071356"/>
    <w:rsid w:val="00097A25"/>
    <w:rsid w:val="000A5A57"/>
    <w:rsid w:val="001274F3"/>
    <w:rsid w:val="00151CCE"/>
    <w:rsid w:val="001B01F9"/>
    <w:rsid w:val="001C41F9"/>
    <w:rsid w:val="00285C1D"/>
    <w:rsid w:val="002E37A2"/>
    <w:rsid w:val="002E6538"/>
    <w:rsid w:val="002F022F"/>
    <w:rsid w:val="00326DA0"/>
    <w:rsid w:val="003327F5"/>
    <w:rsid w:val="00340CAF"/>
    <w:rsid w:val="003B0DA0"/>
    <w:rsid w:val="003B7F03"/>
    <w:rsid w:val="003C0D41"/>
    <w:rsid w:val="003E085C"/>
    <w:rsid w:val="003E7B3A"/>
    <w:rsid w:val="00416364"/>
    <w:rsid w:val="00431B29"/>
    <w:rsid w:val="004374E1"/>
    <w:rsid w:val="00440416"/>
    <w:rsid w:val="00462EAD"/>
    <w:rsid w:val="004A6170"/>
    <w:rsid w:val="004F6AAC"/>
    <w:rsid w:val="00512F2D"/>
    <w:rsid w:val="00570FBB"/>
    <w:rsid w:val="00583B82"/>
    <w:rsid w:val="005923AC"/>
    <w:rsid w:val="005D5149"/>
    <w:rsid w:val="005E656F"/>
    <w:rsid w:val="00621CB8"/>
    <w:rsid w:val="00667021"/>
    <w:rsid w:val="006974E1"/>
    <w:rsid w:val="006B6899"/>
    <w:rsid w:val="006C0896"/>
    <w:rsid w:val="006F513E"/>
    <w:rsid w:val="00727D08"/>
    <w:rsid w:val="00733B44"/>
    <w:rsid w:val="007C0139"/>
    <w:rsid w:val="007D45A1"/>
    <w:rsid w:val="007F564D"/>
    <w:rsid w:val="0083585F"/>
    <w:rsid w:val="008711BC"/>
    <w:rsid w:val="008B1201"/>
    <w:rsid w:val="008F16F7"/>
    <w:rsid w:val="009164BA"/>
    <w:rsid w:val="009166BD"/>
    <w:rsid w:val="0095517E"/>
    <w:rsid w:val="00977AAE"/>
    <w:rsid w:val="00996E56"/>
    <w:rsid w:val="00997268"/>
    <w:rsid w:val="009D07C4"/>
    <w:rsid w:val="00A12667"/>
    <w:rsid w:val="00A14581"/>
    <w:rsid w:val="00A20E4C"/>
    <w:rsid w:val="00A53216"/>
    <w:rsid w:val="00A76704"/>
    <w:rsid w:val="00AA23D3"/>
    <w:rsid w:val="00AA3C50"/>
    <w:rsid w:val="00AE302A"/>
    <w:rsid w:val="00AE36BB"/>
    <w:rsid w:val="00B37C7E"/>
    <w:rsid w:val="00B573BF"/>
    <w:rsid w:val="00B61F0C"/>
    <w:rsid w:val="00B65B09"/>
    <w:rsid w:val="00B85583"/>
    <w:rsid w:val="00B9476B"/>
    <w:rsid w:val="00BC3952"/>
    <w:rsid w:val="00BE5AB8"/>
    <w:rsid w:val="00BF49DC"/>
    <w:rsid w:val="00C44DFB"/>
    <w:rsid w:val="00C6519B"/>
    <w:rsid w:val="00C70F21"/>
    <w:rsid w:val="00C7354B"/>
    <w:rsid w:val="00C76D98"/>
    <w:rsid w:val="00C800AA"/>
    <w:rsid w:val="00C91F9B"/>
    <w:rsid w:val="00CA6C79"/>
    <w:rsid w:val="00D75A87"/>
    <w:rsid w:val="00DB07E2"/>
    <w:rsid w:val="00DE32AC"/>
    <w:rsid w:val="00E1407A"/>
    <w:rsid w:val="00E33F1A"/>
    <w:rsid w:val="00E50BDE"/>
    <w:rsid w:val="00E774CD"/>
    <w:rsid w:val="00E77E1D"/>
    <w:rsid w:val="00E97684"/>
    <w:rsid w:val="00ED5F48"/>
    <w:rsid w:val="00ED75B6"/>
    <w:rsid w:val="00F1140A"/>
    <w:rsid w:val="00F60810"/>
    <w:rsid w:val="00F91390"/>
    <w:rsid w:val="00F93E3B"/>
    <w:rsid w:val="00FC0032"/>
    <w:rsid w:val="00FC2625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2F5496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2F5496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2F5496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2F5496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2F5496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294</Words>
  <Characters>1681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2022-02-25T16:01:00Z</dcterms:created>
  <dcterms:modified xsi:type="dcterms:W3CDTF">2022-02-25T16:01:00Z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