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3E085C" w:rsidRPr="00DA4747" w14:paraId="30143EA9" w14:textId="77777777" w:rsidTr="00A922E8">
        <w:trPr>
          <w:trHeight w:val="1494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654CDD3" w14:textId="08AC5FDA" w:rsidR="003E085C" w:rsidRPr="00A922E8" w:rsidRDefault="003E085C" w:rsidP="00A922E8">
            <w:pPr>
              <w:pStyle w:val="ad"/>
              <w:spacing w:after="0"/>
              <w:jc w:val="center"/>
              <w:rPr>
                <w:noProof/>
                <w:color w:val="auto"/>
                <w:lang w:bidi="ru-RU"/>
              </w:rPr>
            </w:pPr>
            <w:r w:rsidRPr="00A922E8">
              <w:rPr>
                <w:noProof/>
                <w:color w:val="auto"/>
                <w:lang w:bidi="ru-RU"/>
              </w:rPr>
              <w:fldChar w:fldCharType="begin"/>
            </w:r>
            <w:r w:rsidRPr="00A922E8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A922E8">
              <w:rPr>
                <w:noProof/>
                <w:color w:val="auto"/>
                <w:lang w:bidi="ru-RU"/>
              </w:rPr>
              <w:fldChar w:fldCharType="separate"/>
            </w:r>
            <w:r w:rsidR="001D0ADE">
              <w:rPr>
                <w:noProof/>
                <w:color w:val="auto"/>
                <w:lang w:bidi="ru-RU"/>
              </w:rPr>
              <w:t>2024</w:t>
            </w:r>
            <w:r w:rsidRPr="00A922E8">
              <w:rPr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:rsidRPr="00A922E8" w14:paraId="79D47188" w14:textId="77777777" w:rsidTr="00A922E8">
              <w:tc>
                <w:tcPr>
                  <w:tcW w:w="1666" w:type="pct"/>
                  <w:shd w:val="clear" w:color="auto" w:fill="auto"/>
                  <w:tcMar>
                    <w:top w:w="284" w:type="dxa"/>
                    <w:bottom w:w="284" w:type="dxa"/>
                  </w:tcMar>
                </w:tcPr>
                <w:p w14:paraId="0E68FF35" w14:textId="77777777" w:rsidR="00E50BDE" w:rsidRPr="00A922E8" w:rsidRDefault="000B354C" w:rsidP="00A922E8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A922E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JANVIER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E50BDE" w:rsidRPr="00A922E8" w14:paraId="2B0339AC" w14:textId="77777777" w:rsidTr="00A922E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D1348C7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7DBE0CC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94BB82A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E51D18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99E289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29459D1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467BAD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A922E8" w14:paraId="359961C8" w14:textId="77777777" w:rsidTr="00A922E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C83A34" w14:textId="7EEDD20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6DA006" w14:textId="55C8ACD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1A0FCCA" w14:textId="6A0D586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0EBFD4" w14:textId="4CCCE32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E1F7D0" w14:textId="038CCE6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FECD18F" w14:textId="4A45066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B304379" w14:textId="68B5918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51E32B49" w14:textId="77777777" w:rsidTr="00A922E8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84913FD" w14:textId="03ACE28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90C50E" w14:textId="1443BC2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E44C06" w14:textId="6938222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458D40" w14:textId="7E31C75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488886" w14:textId="48F8D71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AA3FF6" w14:textId="1EDAA23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164C4EA" w14:textId="734935A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5C992548" w14:textId="77777777" w:rsidTr="00A922E8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300670A" w14:textId="1AE1FCD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7DA41B" w14:textId="47A4880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0D5F80" w14:textId="4546C0E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15741C" w14:textId="6F2125C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14425D" w14:textId="2D8F5E8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42F513" w14:textId="780BA3F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01C0CD85" w14:textId="4C9B402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19796B1A" w14:textId="77777777" w:rsidTr="00A922E8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A381D50" w14:textId="1A6044E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C974F5" w14:textId="62BFD11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98AE40" w14:textId="7FBA51D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619F85" w14:textId="7E83C20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319C17" w14:textId="50A7614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DF20E" w14:textId="117D5B0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797BB270" w14:textId="46C62CC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5EF2B7D6" w14:textId="77777777" w:rsidTr="00A922E8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20E7406" w14:textId="4A7ED51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85F121" w14:textId="3840520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806EDC" w14:textId="018B127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9A8AA" w14:textId="2FE0182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386B2F" w14:textId="0737AE1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74B35A" w14:textId="0E42C5F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5E117642" w14:textId="5D52FEC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77B981FD" w14:textId="77777777" w:rsidTr="00A922E8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083823B" w14:textId="481A531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27E414" w14:textId="7B1C9B5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65BA84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B13F7B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DD303F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909D34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12EBB633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22BCC158" w14:textId="77777777" w:rsidR="00E50BDE" w:rsidRPr="00A922E8" w:rsidRDefault="00E50BDE" w:rsidP="00685FD1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auto"/>
                  <w:tcMar>
                    <w:top w:w="284" w:type="dxa"/>
                    <w:bottom w:w="284" w:type="dxa"/>
                  </w:tcMar>
                </w:tcPr>
                <w:p w14:paraId="3E521F51" w14:textId="77777777" w:rsidR="00E50BDE" w:rsidRPr="00A922E8" w:rsidRDefault="000B354C" w:rsidP="00A922E8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A922E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FEVRIER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922E8" w14:paraId="438D1379" w14:textId="77777777" w:rsidTr="00A922E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F8831CD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EB7B55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E76172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9205AB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F02DE2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E1D4339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3A88899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A922E8" w14:paraId="21AABC21" w14:textId="77777777" w:rsidTr="00A922E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630E426" w14:textId="27CD4B0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CAD3B73" w14:textId="12A1268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474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CEAD14" w14:textId="3A5297B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45B7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D2AD50" w14:textId="5A47A06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4F8FC2" w14:textId="4232663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74ADA12" w14:textId="756F7C5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D9CC127" w14:textId="1A3964B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73606FA0" w14:textId="77777777" w:rsidTr="00A922E8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DFFF1FD" w14:textId="5C7080B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EF352FF" w14:textId="168B629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C3E38A" w14:textId="0CA1C5F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FD1C58" w14:textId="1F3080D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35356E" w14:textId="693CDD4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4FB885" w14:textId="481B72D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2668DF3" w14:textId="79BB35F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5D90B0FD" w14:textId="77777777" w:rsidTr="00A922E8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A750D9" w14:textId="1470F44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ED57B43" w14:textId="0E79692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E6786E" w14:textId="7B5EB13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A6EB8D" w14:textId="12191C3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A76706" w14:textId="413C26E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28331C" w14:textId="5C745E1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3DA286" w14:textId="2067AE1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5E943B8D" w14:textId="77777777" w:rsidTr="00A922E8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2E2D09A" w14:textId="3742F2C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2694CA2" w14:textId="3610C36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ADAE88" w14:textId="7F74780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D5C6A" w14:textId="06533FC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9F3384" w14:textId="2DC2EC4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87FCBD" w14:textId="3FE6148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2F79176" w14:textId="426F4D4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42328A78" w14:textId="77777777" w:rsidTr="00A922E8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7BD6856" w14:textId="162422A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589C76" w14:textId="408B1CE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772007" w14:textId="7354333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47920" w14:textId="7D159E9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77662A" w14:textId="79110B2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97332B" w14:textId="5E122CA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E56"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592F7A1" w14:textId="07A97A1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E56"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E56"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7C1D0DD2" w14:textId="77777777" w:rsidTr="00A922E8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7F6F32A" w14:textId="69CA172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7DB565E" w14:textId="57EF091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922E8">
                          <w:rPr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48D3242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CDED35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12054A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61A53F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50D5906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1A83EE8" w14:textId="77777777" w:rsidR="00E50BDE" w:rsidRPr="00A922E8" w:rsidRDefault="00E50BDE" w:rsidP="00685FD1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auto"/>
                  <w:tcMar>
                    <w:top w:w="284" w:type="dxa"/>
                    <w:bottom w:w="284" w:type="dxa"/>
                  </w:tcMar>
                </w:tcPr>
                <w:p w14:paraId="2E820972" w14:textId="77777777" w:rsidR="00E50BDE" w:rsidRPr="00A922E8" w:rsidRDefault="000B354C" w:rsidP="00A922E8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A922E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MARS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922E8" w14:paraId="5C196D0E" w14:textId="77777777" w:rsidTr="00A922E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B138F9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E396A4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16DC36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0AB3CC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DA06B15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E38D386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17C625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A922E8" w14:paraId="2119AF29" w14:textId="77777777" w:rsidTr="00A922E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799657" w14:textId="0199E44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8962CC" w14:textId="3BD417E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474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9FE1C2" w14:textId="34C68D6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45B7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A4AB6A" w14:textId="2AEE200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650D679" w14:textId="660453E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40DF69" w14:textId="582A3BA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1C797DC" w14:textId="5C7C173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69C2EF7F" w14:textId="77777777" w:rsidTr="00A922E8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161825F" w14:textId="1531E44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D3657B" w14:textId="2129BE1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E8F9F8" w14:textId="5B8FA52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CA9A94" w14:textId="5B073F1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98E06E" w14:textId="2D6D2EF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E6AC6F" w14:textId="2379C48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71FB50" w14:textId="4BBBCD1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796766B6" w14:textId="77777777" w:rsidTr="00A922E8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66AC742" w14:textId="68BEFBB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96B23F0" w14:textId="140DBB2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4E9CDC" w14:textId="0FCC972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E46256" w14:textId="6261AA9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9D62D7" w14:textId="154D1B8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E5DDFF" w14:textId="361822D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825E45" w14:textId="7248CDD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57AA53D3" w14:textId="77777777" w:rsidTr="00A922E8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EDC58AB" w14:textId="12D879E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6425809" w14:textId="441CE44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3828CA" w14:textId="51D2A68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8186DA" w14:textId="6E0E6BB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1F3F3F" w14:textId="30F47C3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CA3CDC" w14:textId="1687AB4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58DB01E" w14:textId="419A2B9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4AFB825D" w14:textId="77777777" w:rsidTr="00A922E8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C5EB944" w14:textId="72EC105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F649F6" w14:textId="0C6768C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01731" w14:textId="0116B2F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68ED0" w14:textId="0492B15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9D7F" w14:textId="7823847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240C77" w14:textId="5450B8D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FF30B0" w14:textId="7581AEB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0B20F7A9" w14:textId="77777777" w:rsidTr="00A922E8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DC50CFE" w14:textId="3D78F11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9032A1" w14:textId="4D6ABB8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E56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F339D4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E7739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308D30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A54F38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DCD696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AC9C698" w14:textId="77777777" w:rsidR="00E50BDE" w:rsidRPr="00A922E8" w:rsidRDefault="00E50BDE" w:rsidP="00685FD1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:rsidRPr="00A922E8" w14:paraId="4BDAAC12" w14:textId="77777777" w:rsidTr="00A922E8">
              <w:tc>
                <w:tcPr>
                  <w:tcW w:w="1666" w:type="pct"/>
                  <w:shd w:val="clear" w:color="auto" w:fill="auto"/>
                  <w:tcMar>
                    <w:top w:w="284" w:type="dxa"/>
                    <w:bottom w:w="284" w:type="dxa"/>
                  </w:tcMar>
                </w:tcPr>
                <w:p w14:paraId="66147713" w14:textId="77777777" w:rsidR="00E50BDE" w:rsidRPr="00A922E8" w:rsidRDefault="000B354C" w:rsidP="00A922E8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A922E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AVRIL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922E8" w14:paraId="777563AF" w14:textId="77777777" w:rsidTr="00A922E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28F9BB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1014F01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40AB8F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0270C1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EAC73DB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E566EF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3AAB883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A922E8" w14:paraId="4AB0D9CB" w14:textId="77777777" w:rsidTr="00A922E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D7E3891" w14:textId="2BD27CC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E4D0698" w14:textId="677229F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02A8B3" w14:textId="61E310C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E8656" w14:textId="35BADC3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46AA3" w14:textId="4DA4278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8BB9715" w14:textId="3463CB6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9FA605" w14:textId="1B94015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68D8A302" w14:textId="77777777" w:rsidTr="00A922E8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DA021A0" w14:textId="6DEE25E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336F203" w14:textId="250FE93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EF0C5E" w14:textId="2B4DC42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BA6399" w14:textId="314D63F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8B88EC" w14:textId="41CF541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0A33E" w14:textId="221AB2A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5375BD" w14:textId="4F54A04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2F66363B" w14:textId="77777777" w:rsidTr="00A922E8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9F26B47" w14:textId="124327B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0A5DAE" w14:textId="0E7C95C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8C2B6" w14:textId="4D29F0E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12AC8A" w14:textId="7EB7333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71FD9A" w14:textId="47237FE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AE41F" w14:textId="350A456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4AE57AD" w14:textId="3768AF7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7BFE1404" w14:textId="77777777" w:rsidTr="00A922E8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F3B399D" w14:textId="47A2E66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E1E477B" w14:textId="633E87B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A8EE83" w14:textId="2BE265D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D2CD3E" w14:textId="73E304D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187918" w14:textId="5192C87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A890D" w14:textId="39E48F9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49890F6" w14:textId="011086A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6C742435" w14:textId="77777777" w:rsidTr="00A922E8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D52D7CF" w14:textId="1619BE5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E2E11DD" w14:textId="7307AEB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703A2E" w14:textId="2167979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74C9F4" w14:textId="50B616D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748E46" w14:textId="68E7CAB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82FE33" w14:textId="026B240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D5EE495" w14:textId="2981670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34CC3B28" w14:textId="77777777" w:rsidTr="00A922E8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E9DFDAA" w14:textId="21458FB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E1938B3" w14:textId="71B4BFF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A111FB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3B93B1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9DA80C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44976B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71D385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A063CF5" w14:textId="77777777" w:rsidR="00E50BDE" w:rsidRPr="00A922E8" w:rsidRDefault="00E50BDE" w:rsidP="00685FD1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auto"/>
                  <w:tcMar>
                    <w:top w:w="284" w:type="dxa"/>
                    <w:bottom w:w="284" w:type="dxa"/>
                  </w:tcMar>
                </w:tcPr>
                <w:p w14:paraId="7C5D4B28" w14:textId="77777777" w:rsidR="00E50BDE" w:rsidRPr="00A922E8" w:rsidRDefault="000B354C" w:rsidP="00A922E8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A922E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MAI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922E8" w14:paraId="5AB6104A" w14:textId="77777777" w:rsidTr="00A922E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193AAA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EC4C6C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03C9BB5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E4BBD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1C7B75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EB923A1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F988F16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A922E8" w14:paraId="3332C56E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9BC3CC" w14:textId="644FA63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3B32594" w14:textId="4AA46DA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B568A5" w14:textId="0818A3A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C7C5F86" w14:textId="61E4F89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A6992DD" w14:textId="60DA7EE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33F370" w14:textId="10882F1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70EF0A6" w14:textId="7BEC7DA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63EE137E" w14:textId="77777777" w:rsidTr="00A922E8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DCCDE7C" w14:textId="3446CEA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80067F" w14:textId="0DBBA19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632F9" w14:textId="00DD5FE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5E1F40" w14:textId="1996C93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E194D9" w14:textId="0259711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17FDF4" w14:textId="6E554E3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67187" w14:textId="78E88D8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134A6A61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6EC59B" w14:textId="0C4E2DB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79F9651" w14:textId="7BAF8D0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64E15" w14:textId="4FF752C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FE5F5B" w14:textId="4E019E3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9D1D31" w14:textId="1065AC9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75D9A9" w14:textId="5C530B4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2C01B5" w14:textId="1B029B8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4810285F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DFB4C0" w14:textId="3BA7A94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25F55B" w14:textId="3E2CCC7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42621A" w14:textId="710FA5D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BA4234" w14:textId="2E880E4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8ABF05" w14:textId="0130461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CF2603" w14:textId="43B2C13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F24363" w14:textId="5484D15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031CB9D6" w14:textId="77777777" w:rsidTr="00A922E8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E9A4A5" w14:textId="0DAF20C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45E2981" w14:textId="52C7FDB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B125B" w14:textId="6C7CB4E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ABF465" w14:textId="5FF0509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CB772D" w14:textId="55ADC9B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79A78" w14:textId="0D5BDD8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DDAC02" w14:textId="21B7E1E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45B7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48CA4643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11EE3C" w14:textId="7DEEC65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45B7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45B7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45B7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45B7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ED1CB6" w14:textId="44481A6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45B7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45B7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45B7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45B7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734356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AFF41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4F1F41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ED4C2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E4EFA4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2F65089" w14:textId="77777777" w:rsidR="00E50BDE" w:rsidRPr="00A922E8" w:rsidRDefault="00E50BDE" w:rsidP="00685FD1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auto"/>
                  <w:tcMar>
                    <w:top w:w="284" w:type="dxa"/>
                    <w:bottom w:w="284" w:type="dxa"/>
                  </w:tcMar>
                </w:tcPr>
                <w:p w14:paraId="0E7C433B" w14:textId="77777777" w:rsidR="00E50BDE" w:rsidRPr="00A922E8" w:rsidRDefault="000B354C" w:rsidP="00A922E8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A922E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JUIN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922E8" w14:paraId="04CBF27F" w14:textId="77777777" w:rsidTr="00A922E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02BEF65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8BE20A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16B6622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03A11A7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C3EB56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D2840DE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4D83F4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A922E8" w14:paraId="73C6F336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22B739" w14:textId="78B3515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DBCB52" w14:textId="2264088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E56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13B273" w14:textId="3CECB47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474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6B1BF51" w14:textId="6BD3E07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45B7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056296" w14:textId="577A3D7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5A3FE5F" w14:textId="1ECB3E6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F6228DF" w14:textId="0FC1B89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1BEFDF4C" w14:textId="77777777" w:rsidTr="00A922E8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26D56BA" w14:textId="43E1DDE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A4FE01" w14:textId="75C86D3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B13D6F" w14:textId="4502A14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EB9B1" w14:textId="240AFF0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76AA91" w14:textId="46A56A1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7A72C4" w14:textId="6DA27A4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A9186DE" w14:textId="7EF61EF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551BD171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56289F" w14:textId="3CF53D9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613692" w14:textId="1DC453B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7784EF" w14:textId="07F367F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33B570" w14:textId="3A88E13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C48A1E" w14:textId="6196972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0F36143" w14:textId="1416961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3E7224F" w14:textId="5B11FB1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790AB323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73EC45A" w14:textId="7F8B8C4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FF848B" w14:textId="0DC3D20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8C85CA" w14:textId="2F2194A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F56030" w14:textId="64DFC24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77E80D" w14:textId="7360E16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0E3A06" w14:textId="0BBB341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D4E965" w14:textId="097589C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14C82773" w14:textId="77777777" w:rsidTr="00A922E8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8731D7" w14:textId="567C40B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F8FBCC8" w14:textId="7990145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49F68E" w14:textId="2B4B1F1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84A4BC" w14:textId="5685CA4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B0C9DE" w14:textId="61343B2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3D1003" w14:textId="1BDA8D4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9BE5B5" w14:textId="5370AB1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6739CBBE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9E2EB5" w14:textId="1E7005C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72BDFB" w14:textId="22105E9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EF1310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BB0E39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1D9080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3D58A4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7E52C2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F4A2E30" w14:textId="77777777" w:rsidR="00E50BDE" w:rsidRPr="00A922E8" w:rsidRDefault="00E50BDE" w:rsidP="00685FD1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:rsidRPr="00A922E8" w14:paraId="585A51E9" w14:textId="77777777" w:rsidTr="00A922E8">
              <w:tc>
                <w:tcPr>
                  <w:tcW w:w="1666" w:type="pct"/>
                  <w:shd w:val="clear" w:color="auto" w:fill="auto"/>
                  <w:tcMar>
                    <w:top w:w="284" w:type="dxa"/>
                    <w:bottom w:w="284" w:type="dxa"/>
                  </w:tcMar>
                </w:tcPr>
                <w:p w14:paraId="1F081711" w14:textId="77777777" w:rsidR="00E50BDE" w:rsidRPr="00A922E8" w:rsidRDefault="000B354C" w:rsidP="00A922E8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A922E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JUILLET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922E8" w14:paraId="0902D1CE" w14:textId="77777777" w:rsidTr="00A922E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469A991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49AD09B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241953D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9071137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F2C2C78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B2C7FF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AF314B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A922E8" w14:paraId="22F9733E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4C379138" w14:textId="1D20D07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0ACAF2D4" w14:textId="7E49EAA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26D26E8F" w14:textId="2AADB37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71E8189F" w14:textId="7693CBC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70058033" w14:textId="12F0AD5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1E1408DC" w14:textId="08DA6A0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01A49BCB" w14:textId="284E5CA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23C868FC" w14:textId="77777777" w:rsidTr="00A922E8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6C6E9B7" w14:textId="2187E96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800EECE" w14:textId="496455C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6D62469" w14:textId="5DE10CF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03FA63D" w14:textId="27EBE2D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4D940AF" w14:textId="375B2A6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D936133" w14:textId="58EAAA3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A04C361" w14:textId="19C4E59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5B25C55D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70520E" w14:textId="2C1DBC6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208BA01" w14:textId="58C6756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3D486D0" w14:textId="39B6E74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B44BA38" w14:textId="7610137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6A8DC53" w14:textId="3D82289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71917CC" w14:textId="5330E7D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8B2B710" w14:textId="57F696B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4F356C8A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31177D8" w14:textId="1293D9C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02F8B5C" w14:textId="122BC48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B0225DC" w14:textId="439D0D0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C732FCE" w14:textId="580CD80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9FDC53C" w14:textId="507BA14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78448A5" w14:textId="1A73F55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8E39E1B" w14:textId="5C36B13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68CD3CF4" w14:textId="77777777" w:rsidTr="00A922E8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F91D85A" w14:textId="6B954B5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925D5F4" w14:textId="0E56501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B8DC2A4" w14:textId="5CE2669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870CE9D" w14:textId="0D3C76A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AB3505A" w14:textId="0732374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C1E5526" w14:textId="6DE3E6C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2B58571" w14:textId="342E72A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0AF88634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24A854FA" w14:textId="5CF01DA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8D0C9B8" w14:textId="01077AD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CD77BF3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1BAE687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A2AAD4C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24717CC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C68C91E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412791" w14:textId="77777777" w:rsidR="00E50BDE" w:rsidRPr="00A922E8" w:rsidRDefault="00E50BDE" w:rsidP="00685FD1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auto"/>
                  <w:tcMar>
                    <w:top w:w="284" w:type="dxa"/>
                    <w:bottom w:w="284" w:type="dxa"/>
                  </w:tcMar>
                </w:tcPr>
                <w:p w14:paraId="0D97EC1A" w14:textId="77777777" w:rsidR="00E50BDE" w:rsidRPr="00A922E8" w:rsidRDefault="000B354C" w:rsidP="00A922E8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A922E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AOUT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922E8" w14:paraId="4AFF09FE" w14:textId="77777777" w:rsidTr="00A922E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494FD4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883C33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7A559B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832F66C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6246247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DB1DDA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D1508CB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A922E8" w14:paraId="3C685508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2F4298" w14:textId="714706F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11A9B94" w14:textId="432A92F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45B7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CF7F38" w14:textId="22F21EB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75043F6" w14:textId="0237331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D4C0C2E" w14:textId="42B90A7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97C3C6C" w14:textId="4749CCE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E26AA83" w14:textId="5A2A315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06FAF8EC" w14:textId="77777777" w:rsidTr="00A922E8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992EDE6" w14:textId="42893E8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BD49CC" w14:textId="4E041B9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C50E9F" w14:textId="4C34F16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CEB8BD" w14:textId="5124724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91EF5F" w14:textId="1726300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98D8A4" w14:textId="16684BC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BBF035" w14:textId="38D8169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0D31BDC1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2C3D24" w14:textId="337A53F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326BE3" w14:textId="0392351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61CD30" w14:textId="1A33879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098FAB" w14:textId="7BC906D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955CF" w14:textId="6542440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BDB300" w14:textId="53B9A1C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88E7CF" w14:textId="18740B8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14CA0DDF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8494884" w14:textId="1E7646D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6FBAA8" w14:textId="73C8A89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589C8A" w14:textId="511F9F9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A4E58" w14:textId="59BEB8B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1C7B9C" w14:textId="67295C2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BEC9E3" w14:textId="799407F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5540ED6" w14:textId="4AEDED8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2908022E" w14:textId="77777777" w:rsidTr="00A922E8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682ED98" w14:textId="6BE6546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E1A1EF" w14:textId="4364067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0E0CC3" w14:textId="47309F8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0C84DC" w14:textId="42F569D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51B4AD" w14:textId="1933D93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8D3900" w14:textId="76FD5FA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D07AE9" w14:textId="7EA6D38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207F1C91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34867C4" w14:textId="49F6360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474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C1A7DC" w14:textId="4E6B694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474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474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474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474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F51A512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69103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65E206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9CFA63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E3E8B9E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777BD4B" w14:textId="77777777" w:rsidR="00E50BDE" w:rsidRPr="00A922E8" w:rsidRDefault="00E50BDE" w:rsidP="00685FD1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auto"/>
                  <w:tcMar>
                    <w:top w:w="284" w:type="dxa"/>
                    <w:bottom w:w="284" w:type="dxa"/>
                  </w:tcMar>
                </w:tcPr>
                <w:p w14:paraId="57A5BF2F" w14:textId="77777777" w:rsidR="00E50BDE" w:rsidRPr="00A922E8" w:rsidRDefault="000B354C" w:rsidP="00A922E8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A922E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SEPTEMBRE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922E8" w14:paraId="34A93CA2" w14:textId="77777777" w:rsidTr="00A922E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A45F38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E5A576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096999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D24E23B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07CE7E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589A88A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139E35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A922E8" w14:paraId="6F192188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87E379" w14:textId="6EB2A48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72E83E2" w14:textId="648E553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E86304C" w14:textId="3D5DB2B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9A1F" w14:textId="4825FB3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E047D0" w14:textId="01B509F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42FEB5F" w14:textId="54BECE5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D65A288" w14:textId="5279E1A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5C4FCCD6" w14:textId="77777777" w:rsidTr="00A922E8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2284E6D" w14:textId="2364290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F55745A" w14:textId="3F9FF64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5D88D9" w14:textId="331F44F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57B2BD" w14:textId="2D068C7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70E88E" w14:textId="05B77EE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967F01" w14:textId="0BDCEF6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932719" w14:textId="36C3F78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4DBEEDCA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C721703" w14:textId="355713D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E9D629" w14:textId="2E00B85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8C9B758" w14:textId="1AB37A4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8B5348" w14:textId="43FD266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06C05C" w14:textId="505330F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0E3CAD" w14:textId="14EA15F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03A759E" w14:textId="21665BE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2A3E8C28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0B52B7C" w14:textId="0A780EA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520A5E" w14:textId="6BA34FD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47537" w14:textId="43F82AF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F19A3F" w14:textId="4942EB4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B71F80" w14:textId="0BAD358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406FAE" w14:textId="567533E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093B8F" w14:textId="7C902C3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4C0E06E7" w14:textId="77777777" w:rsidTr="00A922E8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C939EA4" w14:textId="4887BCC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39D7B1" w14:textId="222B8F6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145A2B" w14:textId="7F02156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D41EA7" w14:textId="7AD520E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A8D066" w14:textId="2A366F6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4FA9D4" w14:textId="36FA017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32FC82" w14:textId="0B0469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55D5F805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12BB98A" w14:textId="40C8200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79B302" w14:textId="6C1487B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D51F53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BDEC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C5C980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5CFE0E9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2F400F8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C98AE10" w14:textId="77777777" w:rsidR="00E50BDE" w:rsidRPr="00A922E8" w:rsidRDefault="00E50BDE" w:rsidP="00685FD1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:rsidRPr="00DA4747" w14:paraId="70B29AB6" w14:textId="77777777" w:rsidTr="00A922E8">
              <w:tc>
                <w:tcPr>
                  <w:tcW w:w="1666" w:type="pct"/>
                  <w:shd w:val="clear" w:color="auto" w:fill="auto"/>
                  <w:tcMar>
                    <w:top w:w="284" w:type="dxa"/>
                    <w:bottom w:w="284" w:type="dxa"/>
                  </w:tcMar>
                </w:tcPr>
                <w:p w14:paraId="1C053708" w14:textId="77777777" w:rsidR="00E50BDE" w:rsidRPr="00A922E8" w:rsidRDefault="000B354C" w:rsidP="00A922E8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A922E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OCTOBRE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922E8" w14:paraId="355240A7" w14:textId="77777777" w:rsidTr="00A922E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1CEA27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4F8F24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E334206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78DA3E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592BF4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F808A8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70E6C6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A922E8" w14:paraId="0FF24D70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8710EC" w14:textId="0693028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BA107CC" w14:textId="676C65C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B503B0" w14:textId="498E5E1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A5B440B" w14:textId="071F03C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4E09F3" w14:textId="0FEFB3A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EE092B5" w14:textId="469C6A3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690505" w14:textId="1B2DF5B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4E5F8E77" w14:textId="77777777" w:rsidTr="00A922E8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917324" w14:textId="0FEA72A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FB016C" w14:textId="2A4EC7F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7261CD" w14:textId="3B26EDF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1EDFF1" w14:textId="7B8D683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822507" w14:textId="3755CB4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D33669" w14:textId="124A9D7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DB552D" w14:textId="40A68FD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3F156A32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2E95362" w14:textId="6BB335C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C309C83" w14:textId="597D00A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F11320" w14:textId="4122F50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777BAF" w14:textId="3428394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09FDE" w14:textId="3609157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9209CD" w14:textId="3E0E20C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B8EC481" w14:textId="7DA83B2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46A37B69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397D822" w14:textId="3A92D7C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4B4D44" w14:textId="7C511A6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E01D64" w14:textId="28525CE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D4708C" w14:textId="07312BF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EEA84B" w14:textId="7135B05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AFB46" w14:textId="20AD956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0465E7C" w14:textId="228F4B5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49708B8B" w14:textId="77777777" w:rsidTr="00A922E8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8C2519D" w14:textId="3D2E826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1C1A364" w14:textId="6CFD2AD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A60561" w14:textId="143629D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2909BF" w14:textId="738EAC6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679E02" w14:textId="4AEC0AF9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25805B" w14:textId="1FDCD8B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4B9DD6D" w14:textId="4BD9A31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40CB10E1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DA63161" w14:textId="2095C92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C146EE" w14:textId="6527716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AF97E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D2394E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ED39C7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CE7C55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849813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9536ADE" w14:textId="77777777" w:rsidR="00E50BDE" w:rsidRPr="00A922E8" w:rsidRDefault="00E50BDE" w:rsidP="00685FD1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auto"/>
                  <w:tcMar>
                    <w:top w:w="284" w:type="dxa"/>
                    <w:bottom w:w="284" w:type="dxa"/>
                  </w:tcMar>
                </w:tcPr>
                <w:p w14:paraId="2037AC67" w14:textId="77777777" w:rsidR="00E50BDE" w:rsidRPr="00A922E8" w:rsidRDefault="000B354C" w:rsidP="00A922E8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 w:rsidRPr="00A922E8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NOVEMBRE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922E8" w14:paraId="1EDE4EC9" w14:textId="77777777" w:rsidTr="00A922E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2DDB886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FC9CA2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11D649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356636B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30E2DA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7B9D15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46314F" w14:textId="77777777" w:rsidR="00E50BDE" w:rsidRPr="00A922E8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A922E8" w14:paraId="0A6E065F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1813981" w14:textId="3D1D0EB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87E473" w14:textId="79406A8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4747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95400C5" w14:textId="0D6EED2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45B7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6AE5C1D" w14:textId="44052D7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107025" w14:textId="01EAFB6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A922E8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AB0A58" w14:textId="0F762A34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3B88FB5" w14:textId="7A189F9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922E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6D8F0722" w14:textId="77777777" w:rsidTr="00A922E8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F7287A" w14:textId="11DD182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9D8B27A" w14:textId="58EE187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43CA36" w14:textId="0C69838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B155ED" w14:textId="69CF959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A5CE8" w14:textId="1E007CF0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0B1B21" w14:textId="274A57E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1C9BBB" w14:textId="25089A9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0482240E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119804" w14:textId="0015018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01A43F" w14:textId="57FA54E6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06FA13" w14:textId="14CD883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B4880A" w14:textId="3223A55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D3B901" w14:textId="12B1E5D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6D3F3D" w14:textId="221D97D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200C3B" w14:textId="0AB240E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04AF0FFE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FADE0CA" w14:textId="5235F5A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C956599" w14:textId="65BA49CC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676B9C" w14:textId="4F70AD5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980F05" w14:textId="04616A7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851A5E" w14:textId="12D6F8B1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51630A" w14:textId="51B2DD1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65136C5" w14:textId="1F5CD96E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51116090" w14:textId="77777777" w:rsidTr="00A922E8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B053061" w14:textId="02F0BAAD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11DE06B" w14:textId="6170E63B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720EC" w14:textId="70F3031F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F6AC1D" w14:textId="0B426F03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35BF14" w14:textId="3FD3791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F06DB6" w14:textId="3C9A9BE2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AD93F1" w14:textId="6CC9E5C5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922E8" w14:paraId="2F2ED337" w14:textId="77777777" w:rsidTr="00A922E8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2B25040" w14:textId="7AC259DA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E7EF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E56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DBD7C38" w14:textId="7A3BBC18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E56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96E56"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922E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53496F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350009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F5BDE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844490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473E54" w14:textId="77777777" w:rsidR="00E50BDE" w:rsidRPr="00A922E8" w:rsidRDefault="00E50BDE" w:rsidP="00A922E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269AF63" w14:textId="77777777" w:rsidR="00E50BDE" w:rsidRPr="00A922E8" w:rsidRDefault="00E50BDE" w:rsidP="00685FD1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auto"/>
                  <w:tcMar>
                    <w:top w:w="284" w:type="dxa"/>
                    <w:bottom w:w="284" w:type="dxa"/>
                  </w:tcMar>
                </w:tcPr>
                <w:p w14:paraId="1B7A2A9B" w14:textId="77777777" w:rsidR="00E50BDE" w:rsidRPr="00DA4747" w:rsidRDefault="00DA4747" w:rsidP="00A922E8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DA4747">
                    <w:rPr>
                      <w:rFonts w:ascii="Calibri" w:hAnsi="Calibri" w:cs="Calibri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DÉCEMBRE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DA4747" w14:paraId="3AFDF10B" w14:textId="77777777" w:rsidTr="00AE7EF8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C13448" w14:textId="77777777" w:rsidR="00E50BDE" w:rsidRPr="00DA4747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it-IT"/>
                          </w:rPr>
                        </w:pPr>
                        <w:r w:rsidRPr="00DA4747">
                          <w:rPr>
                            <w:rFonts w:ascii="Calibri" w:hAnsi="Calibri" w:cs="Calibri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6FF7BEE" w14:textId="77777777" w:rsidR="00E50BDE" w:rsidRPr="00DA4747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it-IT"/>
                          </w:rPr>
                        </w:pPr>
                        <w:r w:rsidRPr="00DA4747">
                          <w:rPr>
                            <w:rFonts w:ascii="Calibri" w:hAnsi="Calibri" w:cs="Calibri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424821" w14:textId="77777777" w:rsidR="00E50BDE" w:rsidRPr="00DA4747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it-IT"/>
                          </w:rPr>
                        </w:pPr>
                        <w:r w:rsidRPr="00DA4747">
                          <w:rPr>
                            <w:rFonts w:ascii="Calibri" w:hAnsi="Calibri" w:cs="Calibri"/>
                            <w:noProof/>
                            <w:color w:val="auto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3D5FEB0" w14:textId="77777777" w:rsidR="00E50BDE" w:rsidRPr="00DA4747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it-IT"/>
                          </w:rPr>
                        </w:pPr>
                        <w:r w:rsidRPr="00DA4747">
                          <w:rPr>
                            <w:rFonts w:ascii="Calibri" w:hAnsi="Calibri" w:cs="Calibri"/>
                            <w:noProof/>
                            <w:color w:val="auto"/>
                            <w:lang w:val="it-IT"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398AAEF" w14:textId="77777777" w:rsidR="00E50BDE" w:rsidRPr="00DA4747" w:rsidRDefault="000B354C" w:rsidP="00A922E8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lang w:val="it-IT"/>
                          </w:rPr>
                        </w:pPr>
                        <w:r w:rsidRPr="00DA4747">
                          <w:rPr>
                            <w:rFonts w:ascii="Calibri" w:hAnsi="Calibri" w:cs="Calibri"/>
                            <w:noProof/>
                            <w:color w:val="auto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2E27C8C" w14:textId="77777777" w:rsidR="00E50BDE" w:rsidRPr="00DA4747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DA4747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5D0EC17" w14:textId="77777777" w:rsidR="00E50BDE" w:rsidRPr="00DA4747" w:rsidRDefault="000B354C" w:rsidP="00A922E8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DA4747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DI</w:t>
                        </w:r>
                      </w:p>
                    </w:tc>
                  </w:tr>
                  <w:tr w:rsidR="00AE7EF8" w:rsidRPr="00DA4747" w14:paraId="5DF8BC57" w14:textId="77777777" w:rsidTr="00AE7EF8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14FFCC" w14:textId="5800B70C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E2AD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A615EB" w14:textId="0D65D6C7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E2AD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A3A5ED" w14:textId="270DD2C1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E2AD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E21287F" w14:textId="67A930E0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E2AD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91B8134" w14:textId="0C5764E0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E2AD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388566" w14:textId="4F1789EC" w:rsidR="00AE7EF8" w:rsidRPr="00AE7EF8" w:rsidRDefault="00AE7EF8" w:rsidP="00AE7EF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E7EF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6628E45" w14:textId="4FF38236" w:rsidR="00AE7EF8" w:rsidRPr="00AE7EF8" w:rsidRDefault="00AE7EF8" w:rsidP="00AE7EF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AE7EF8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E7EF8" w:rsidRPr="00DA4747" w14:paraId="4971E235" w14:textId="77777777" w:rsidTr="00AE7EF8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5E3631" w14:textId="175D882E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51AE71" w14:textId="3A2F255D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9E318C" w14:textId="07A8CB2D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F6B26" w14:textId="6D657DEC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1E7FD9" w14:textId="3B2A5DBC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1B8903" w14:textId="2A510B5A" w:rsidR="00AE7EF8" w:rsidRPr="00AE7EF8" w:rsidRDefault="00AE7EF8" w:rsidP="00AE7EF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64287C" w14:textId="1B82D0A2" w:rsidR="00AE7EF8" w:rsidRPr="00AE7EF8" w:rsidRDefault="00AE7EF8" w:rsidP="00AE7EF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E7EF8" w:rsidRPr="00DA4747" w14:paraId="54CCB0DB" w14:textId="77777777" w:rsidTr="00AE7EF8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0FFD7D5" w14:textId="51E6C152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07D248" w14:textId="57543B78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1AEE12" w14:textId="52C7B825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2C012D" w14:textId="66D034CA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3616FA" w14:textId="200D8727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1C69C8" w14:textId="133DF910" w:rsidR="00AE7EF8" w:rsidRPr="00AE7EF8" w:rsidRDefault="00AE7EF8" w:rsidP="00AE7EF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130C53" w14:textId="52262EC7" w:rsidR="00AE7EF8" w:rsidRPr="00AE7EF8" w:rsidRDefault="00AE7EF8" w:rsidP="00AE7EF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E7EF8" w:rsidRPr="00DA4747" w14:paraId="362EFA05" w14:textId="77777777" w:rsidTr="00AE7EF8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BA9A031" w14:textId="505E0BC8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736173" w14:textId="144DEA1A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6E56F6" w14:textId="74851818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0B0193" w14:textId="09B530E3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480E95" w14:textId="1F33ECA5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647474" w14:textId="72F73098" w:rsidR="00AE7EF8" w:rsidRPr="00AE7EF8" w:rsidRDefault="00AE7EF8" w:rsidP="00AE7EF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6D4362C" w14:textId="59225C4B" w:rsidR="00AE7EF8" w:rsidRPr="00AE7EF8" w:rsidRDefault="00AE7EF8" w:rsidP="00AE7EF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E7EF8" w:rsidRPr="00DA4747" w14:paraId="0105F2DA" w14:textId="77777777" w:rsidTr="00AE7EF8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33A68F5" w14:textId="7CBA3FB0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9625C" w14:textId="2F1A6696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9F37B7" w14:textId="0DB54EDE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294E94" w14:textId="54828658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B88193" w14:textId="7DA95BF0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4F96FB" w14:textId="52179C41" w:rsidR="00AE7EF8" w:rsidRPr="00AE7EF8" w:rsidRDefault="00AE7EF8" w:rsidP="00AE7EF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5FE5F7" w14:textId="767CEA18" w:rsidR="00AE7EF8" w:rsidRPr="00AE7EF8" w:rsidRDefault="00AE7EF8" w:rsidP="00AE7EF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AE7EF8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E7EF8" w:rsidRPr="00DA4747" w14:paraId="0361DF7E" w14:textId="77777777" w:rsidTr="00AE7EF8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C42388F" w14:textId="458A694C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80BBF6" w14:textId="6E8B6CF7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D0AD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E2AD1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B7B4E5" w14:textId="77777777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A377A8" w14:textId="77777777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321FEF" w14:textId="77777777" w:rsidR="00AE7EF8" w:rsidRPr="00DA4747" w:rsidRDefault="00AE7EF8" w:rsidP="00AE7EF8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FB445" w14:textId="77777777" w:rsidR="00AE7EF8" w:rsidRPr="00AE7EF8" w:rsidRDefault="00AE7EF8" w:rsidP="00AE7EF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5B3877E" w14:textId="77777777" w:rsidR="00AE7EF8" w:rsidRPr="00AE7EF8" w:rsidRDefault="00AE7EF8" w:rsidP="00AE7EF8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5CC79BD8" w14:textId="77777777" w:rsidR="00E50BDE" w:rsidRPr="00DA4747" w:rsidRDefault="00E50BDE" w:rsidP="00685FD1">
                  <w:pPr>
                    <w:pStyle w:val="a5"/>
                    <w:rPr>
                      <w:noProof/>
                      <w:color w:val="auto"/>
                      <w:lang w:val="it-IT"/>
                    </w:rPr>
                  </w:pPr>
                </w:p>
              </w:tc>
            </w:tr>
          </w:tbl>
          <w:p w14:paraId="0EE631E1" w14:textId="77777777" w:rsidR="00E50BDE" w:rsidRPr="00DA4747" w:rsidRDefault="00E50BDE" w:rsidP="00A922E8">
            <w:pPr>
              <w:pStyle w:val="ad"/>
              <w:spacing w:after="0"/>
              <w:jc w:val="center"/>
              <w:rPr>
                <w:noProof/>
                <w:color w:val="auto"/>
                <w:sz w:val="16"/>
                <w:szCs w:val="16"/>
                <w:lang w:val="it-IT"/>
              </w:rPr>
            </w:pPr>
          </w:p>
        </w:tc>
      </w:tr>
    </w:tbl>
    <w:p w14:paraId="13B49C89" w14:textId="77777777" w:rsidR="00F93E3B" w:rsidRPr="00DA4747" w:rsidRDefault="00F93E3B" w:rsidP="00685FD1">
      <w:pPr>
        <w:pStyle w:val="a5"/>
        <w:rPr>
          <w:noProof/>
          <w:color w:val="auto"/>
          <w:lang w:val="it-IT"/>
        </w:rPr>
      </w:pPr>
    </w:p>
    <w:sectPr w:rsidR="00F93E3B" w:rsidRPr="00DA4747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E327F" w14:textId="77777777" w:rsidR="006F7AB4" w:rsidRDefault="006F7AB4">
      <w:pPr>
        <w:spacing w:after="0"/>
      </w:pPr>
      <w:r>
        <w:separator/>
      </w:r>
    </w:p>
  </w:endnote>
  <w:endnote w:type="continuationSeparator" w:id="0">
    <w:p w14:paraId="71BEF79A" w14:textId="77777777" w:rsidR="006F7AB4" w:rsidRDefault="006F7A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D6FE5" w14:textId="77777777" w:rsidR="006F7AB4" w:rsidRDefault="006F7AB4">
      <w:pPr>
        <w:spacing w:after="0"/>
      </w:pPr>
      <w:r>
        <w:separator/>
      </w:r>
    </w:p>
  </w:footnote>
  <w:footnote w:type="continuationSeparator" w:id="0">
    <w:p w14:paraId="1A60F2EE" w14:textId="77777777" w:rsidR="006F7AB4" w:rsidRDefault="006F7A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5B7D"/>
    <w:rsid w:val="0005357B"/>
    <w:rsid w:val="00071356"/>
    <w:rsid w:val="000772DE"/>
    <w:rsid w:val="00097A25"/>
    <w:rsid w:val="000A5A57"/>
    <w:rsid w:val="000B354C"/>
    <w:rsid w:val="001274F3"/>
    <w:rsid w:val="00151CCE"/>
    <w:rsid w:val="001B01F9"/>
    <w:rsid w:val="001C41F9"/>
    <w:rsid w:val="001D0ADE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51D3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85FD1"/>
    <w:rsid w:val="006974E1"/>
    <w:rsid w:val="006C0896"/>
    <w:rsid w:val="006F513E"/>
    <w:rsid w:val="006F7AB4"/>
    <w:rsid w:val="007C0139"/>
    <w:rsid w:val="007D45A1"/>
    <w:rsid w:val="007F564D"/>
    <w:rsid w:val="008B1201"/>
    <w:rsid w:val="008E39FC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922E8"/>
    <w:rsid w:val="00AA23D3"/>
    <w:rsid w:val="00AA3C50"/>
    <w:rsid w:val="00AE302A"/>
    <w:rsid w:val="00AE36BB"/>
    <w:rsid w:val="00AE4CD0"/>
    <w:rsid w:val="00AE7EF8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72960"/>
    <w:rsid w:val="00DA4747"/>
    <w:rsid w:val="00DE32AC"/>
    <w:rsid w:val="00E1407A"/>
    <w:rsid w:val="00E50BDE"/>
    <w:rsid w:val="00E774CD"/>
    <w:rsid w:val="00E77E1D"/>
    <w:rsid w:val="00ED75B6"/>
    <w:rsid w:val="00F50B3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515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uphemia" w:eastAsia="MS Mincho" w:hAnsi="Euphem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pPr>
      <w:spacing w:after="20"/>
    </w:pPr>
    <w:rPr>
      <w:rFonts w:ascii="Arial" w:hAnsi="Arial"/>
      <w:color w:val="262626"/>
      <w:sz w:val="18"/>
      <w:szCs w:val="18"/>
      <w:lang w:val="ru-RU" w:eastAsia="ja-JP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="MS Gothic"/>
      <w:color w:val="15707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="MS Gothic"/>
      <w:color w:val="15707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Pr>
      <w:color w:val="40404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rPr>
      <w:rFonts w:ascii="Arial" w:hAnsi="Arial"/>
      <w:color w:val="404040"/>
      <w:sz w:val="18"/>
      <w:szCs w:val="18"/>
      <w:lang w:val="ru-RU" w:eastAsia="ja-JP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="MS Gothic"/>
      <w:color w:val="157075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link w:val="a9"/>
    <w:uiPriority w:val="99"/>
    <w:semiHidden/>
    <w:rPr>
      <w:rFonts w:ascii="Tahoma" w:hAnsi="Tahoma" w:cs="Tahoma"/>
      <w:color w:val="404040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/>
      <w:sz w:val="100"/>
    </w:rPr>
  </w:style>
  <w:style w:type="table" w:customStyle="1" w:styleId="ae">
    <w:name w:val="Таблица календаря"/>
    <w:basedOn w:val="a1"/>
    <w:uiPriority w:val="99"/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="MS Gothic"/>
      <w:color w:val="157075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link w:val="1"/>
    <w:uiPriority w:val="9"/>
    <w:rsid w:val="00570FBB"/>
    <w:rPr>
      <w:rFonts w:ascii="Arial" w:eastAsia="MS Gothic" w:hAnsi="Arial" w:cs="Times New Roman"/>
      <w:color w:val="157075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570FBB"/>
    <w:rPr>
      <w:rFonts w:ascii="Arial" w:eastAsia="MS Gothic" w:hAnsi="Arial" w:cs="Times New Roman"/>
      <w:color w:val="157075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="MS Gothic"/>
      <w:color w:val="157075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C7EFFF-674F-4328-BC3C-F2FEF234CAB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3517</Words>
  <Characters>19347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2023-04-14T19:50:00Z</dcterms:created>
  <dcterms:modified xsi:type="dcterms:W3CDTF">2023-04-14T19:50:00Z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