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CellMar>
          <w:left w:w="85" w:type="dxa"/>
          <w:right w:w="85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5386"/>
        <w:gridCol w:w="5386"/>
      </w:tblGrid>
      <w:tr w:rsidR="006D4D72" w:rsidRPr="003A0A27" w14:paraId="10AAB089" w14:textId="77777777" w:rsidTr="008025C1">
        <w:trPr>
          <w:trHeight w:val="10319"/>
        </w:trPr>
        <w:tc>
          <w:tcPr>
            <w:tcW w:w="5000" w:type="pct"/>
            <w:gridSpan w:val="2"/>
            <w:vAlign w:val="center"/>
          </w:tcPr>
          <w:p w14:paraId="1822F8AD" w14:textId="77777777" w:rsidR="006D4D72" w:rsidRPr="003A0A27" w:rsidRDefault="006D4D72" w:rsidP="00E269B9">
            <w:pPr>
              <w:pStyle w:val="ad"/>
              <w:spacing w:after="0"/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</w:p>
        </w:tc>
      </w:tr>
      <w:tr w:rsidR="00ED5F48" w:rsidRPr="003A0A27" w14:paraId="57F999B1" w14:textId="77777777" w:rsidTr="008025C1">
        <w:tc>
          <w:tcPr>
            <w:tcW w:w="2500" w:type="pct"/>
            <w:vAlign w:val="center"/>
          </w:tcPr>
          <w:p w14:paraId="6CD4D464" w14:textId="748B62FC" w:rsidR="00ED5F48" w:rsidRPr="003A0A27" w:rsidRDefault="00137EBC" w:rsidP="00E269B9">
            <w:pPr>
              <w:pStyle w:val="ad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>
              <w:rPr>
                <w:rFonts w:cs="Arial"/>
                <w:b/>
                <w:bCs/>
                <w:noProof/>
                <w:color w:val="FF0000"/>
                <w:sz w:val="80"/>
                <w:szCs w:val="80"/>
                <w:lang w:bidi="ru-RU"/>
              </w:rPr>
              <w:t>JUILLET</w:t>
            </w:r>
          </w:p>
        </w:tc>
        <w:tc>
          <w:tcPr>
            <w:tcW w:w="2500" w:type="pct"/>
            <w:vAlign w:val="center"/>
          </w:tcPr>
          <w:p w14:paraId="3BE4EA34" w14:textId="002AC6A1" w:rsidR="00ED5F48" w:rsidRPr="003A0A27" w:rsidRDefault="00ED5F48" w:rsidP="00E269B9">
            <w:pPr>
              <w:pStyle w:val="ad"/>
              <w:spacing w:after="0"/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6D4D72">
              <w:rPr>
                <w:rFonts w:cs="Arial"/>
                <w:b/>
                <w:bCs/>
                <w:noProof/>
                <w:color w:val="4472C4" w:themeColor="accent1"/>
                <w:sz w:val="80"/>
                <w:szCs w:val="80"/>
                <w:lang w:bidi="ru-RU"/>
              </w:rPr>
              <w:fldChar w:fldCharType="begin"/>
            </w:r>
            <w:r w:rsidRPr="006D4D72">
              <w:rPr>
                <w:rFonts w:cs="Arial"/>
                <w:b/>
                <w:bCs/>
                <w:noProof/>
                <w:color w:val="4472C4" w:themeColor="accent1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6D4D72">
              <w:rPr>
                <w:rFonts w:cs="Arial"/>
                <w:b/>
                <w:bCs/>
                <w:noProof/>
                <w:color w:val="4472C4" w:themeColor="accent1"/>
                <w:sz w:val="80"/>
                <w:szCs w:val="80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4472C4" w:themeColor="accent1"/>
                <w:sz w:val="80"/>
                <w:szCs w:val="80"/>
                <w:lang w:bidi="ru-RU"/>
              </w:rPr>
              <w:t>2024</w:t>
            </w:r>
            <w:r w:rsidRPr="006D4D72">
              <w:rPr>
                <w:rFonts w:cs="Arial"/>
                <w:b/>
                <w:bCs/>
                <w:noProof/>
                <w:color w:val="4472C4" w:themeColor="accent1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658049A2" w14:textId="382900B2" w:rsidR="00ED5F48" w:rsidRPr="006D4D72" w:rsidRDefault="00ED5F48" w:rsidP="00E269B9">
      <w:pPr>
        <w:pStyle w:val="Months"/>
        <w:jc w:val="center"/>
        <w:rPr>
          <w:rFonts w:cs="Arial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11"/>
        <w:gridCol w:w="1532"/>
        <w:gridCol w:w="1536"/>
        <w:gridCol w:w="1536"/>
        <w:gridCol w:w="1536"/>
        <w:gridCol w:w="1536"/>
        <w:gridCol w:w="1508"/>
      </w:tblGrid>
      <w:tr w:rsidR="003A0A27" w:rsidRPr="003A0A27" w14:paraId="2A07B664" w14:textId="77777777" w:rsidTr="008025C1">
        <w:trPr>
          <w:trHeight w:val="340"/>
        </w:trPr>
        <w:tc>
          <w:tcPr>
            <w:tcW w:w="706" w:type="pct"/>
            <w:shd w:val="clear" w:color="auto" w:fill="4472C4" w:themeFill="accent1"/>
            <w:vAlign w:val="center"/>
          </w:tcPr>
          <w:p w14:paraId="0595B0EF" w14:textId="782BA5E2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</w:rPr>
              <w:t>LUNDI</w:t>
            </w:r>
          </w:p>
        </w:tc>
        <w:tc>
          <w:tcPr>
            <w:tcW w:w="716" w:type="pct"/>
            <w:shd w:val="clear" w:color="auto" w:fill="4472C4" w:themeFill="accent1"/>
            <w:vAlign w:val="center"/>
          </w:tcPr>
          <w:p w14:paraId="5AB17593" w14:textId="7AD7C4B6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4472C4" w:themeFill="accent1"/>
            <w:vAlign w:val="center"/>
          </w:tcPr>
          <w:p w14:paraId="64F85D72" w14:textId="37279443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4472C4" w:themeFill="accent1"/>
            <w:vAlign w:val="center"/>
          </w:tcPr>
          <w:p w14:paraId="2725BE79" w14:textId="4F1B55B9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4472C4" w:themeFill="accent1"/>
            <w:vAlign w:val="center"/>
          </w:tcPr>
          <w:p w14:paraId="6E08FC8C" w14:textId="6908FC34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69CD89D5" w14:textId="4B4B9AE4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SAMEDI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0D2D9DB4" w14:textId="25D8ACF3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DIMANCHE</w:t>
            </w:r>
          </w:p>
        </w:tc>
      </w:tr>
      <w:tr w:rsidR="00ED5F48" w:rsidRPr="003A0A27" w14:paraId="250FBDA1" w14:textId="77777777" w:rsidTr="003A0A27">
        <w:trPr>
          <w:trHeight w:val="567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4ECF66B" w14:textId="09F50741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MonthStart7 \@ dddd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понедельник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“понедельник" 1 ""</w:instrText>
            </w:r>
            <w:r w:rsidR="0028511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85117"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1B6236B" w14:textId="6C9F30A4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MonthStart7 \@ dddd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понедельник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“вторник" 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=A2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&lt;&gt; 0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=A2+1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="0028511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="0028511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3796A5C" w14:textId="79BE0D55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MonthStart7 \@ dddd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понедельник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“среда" 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=B2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&lt;&gt; 0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=B2+1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="0028511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="0028511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3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3F1FE86" w14:textId="79D7F1C6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MonthStart7 \@ dddd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понедельник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“четверг" 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=C2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&lt;&gt; 0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=C2+1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4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="0028511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4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="0028511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4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5BE2FDF" w14:textId="5A1CD28C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MonthStart7 \@ dddd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понедельник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= “пятница" 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=D2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4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&lt;&gt; 0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=D2+1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5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="0028511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5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="0028511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5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C3F6C02" w14:textId="0C92AD1C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DocVariable MonthStart7 \@ dddd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понедельник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 “суббота" 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=E2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5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&lt;&gt; 0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=E2+1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6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6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6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81F5514" w14:textId="6A17A7F4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DocVariable MonthStart7 \@ dddd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понедельник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 “воскресенье" 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=F2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6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&lt;&gt; 0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=F2+1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7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7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7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</w:tr>
      <w:tr w:rsidR="00ED5F48" w:rsidRPr="003A0A27" w14:paraId="7366C7E6" w14:textId="77777777" w:rsidTr="003A0A27">
        <w:trPr>
          <w:trHeight w:val="567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7EA8966" w14:textId="315D96CF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=G2+1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8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BA60BF0" w14:textId="3F48D1B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=A3+1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9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C24AFA9" w14:textId="515607F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=B3+1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10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673A615" w14:textId="7C937165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=C3+1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11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DB75C9A" w14:textId="1C1FA4DF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=D3+1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12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E686C24" w14:textId="2031D7BB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=E3+1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13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7098601" w14:textId="033FCF08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=F3+1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14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</w:tr>
      <w:tr w:rsidR="00ED5F48" w:rsidRPr="003A0A27" w14:paraId="203AD7F0" w14:textId="77777777" w:rsidTr="003A0A27">
        <w:trPr>
          <w:trHeight w:val="567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90FC634" w14:textId="19BFB033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=G3+1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15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D339845" w14:textId="060B7C58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=A4+1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16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F659809" w14:textId="0ABBE396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=B4+1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17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7866C9C" w14:textId="3278931A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=C4+1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18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B016042" w14:textId="3EDEEE83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=D4+1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19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ED697AC" w14:textId="4A9215A9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=E4+1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20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9857734" w14:textId="365C685F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=F4+1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21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</w:tr>
      <w:tr w:rsidR="00ED5F48" w:rsidRPr="003A0A27" w14:paraId="671CE60E" w14:textId="77777777" w:rsidTr="003A0A27">
        <w:trPr>
          <w:trHeight w:val="567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C7AE80F" w14:textId="777FA064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=G4+1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22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2254111" w14:textId="07E8C081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=A5+1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23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A3E1D2A" w14:textId="036877E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=B5+1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24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BF1B4FD" w14:textId="1486AF25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=C5+1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25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2B93ADC" w14:textId="47275150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=D5+1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26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713C171" w14:textId="7967E6C6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=E5+1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27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BF0FCBD" w14:textId="6DF81911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=F5+1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28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</w:tr>
      <w:tr w:rsidR="00ED5F48" w:rsidRPr="003A0A27" w14:paraId="3D3EA8D2" w14:textId="77777777" w:rsidTr="003A0A27">
        <w:trPr>
          <w:trHeight w:val="567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AB2899E" w14:textId="7DBC7CF3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=G5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28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=G5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28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MonthEnd7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=G5+1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29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29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29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E5646C5" w14:textId="4C187011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29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=A6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29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MonthEnd7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=A6+1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30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EE5BB46" w14:textId="4DBC4A8E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=B6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MonthEnd7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=B6+1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31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E4E3FBF" w14:textId="4D5C6F1C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=C6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MonthEnd7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=C6+1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28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AF081FD" w14:textId="1A82A9F6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=D6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28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MonthEnd7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=D6+1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29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29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7B7ADA4" w14:textId="1375DE0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=E6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0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=E6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29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DocVariable MonthEnd7 \@ d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=E6+1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C8D212E" w14:textId="44C3C77D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=F6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0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=F6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DocVariable MonthEnd7 \@ d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=F6+1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</w:tr>
      <w:tr w:rsidR="00ED5F48" w:rsidRPr="003A0A27" w14:paraId="5D0A46A4" w14:textId="77777777" w:rsidTr="003A0A27">
        <w:trPr>
          <w:trHeight w:val="567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7DF423A" w14:textId="3D1E1A79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=G6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MonthEnd7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=G6+1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6869E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AFC7EEA" w14:textId="49654E5B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=A7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8511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=A7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6869E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MonthEnd7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6869E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=A7+1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3019F6"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39DBAAB" w14:textId="7777777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50ED590" w14:textId="7777777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523CBEE" w14:textId="7777777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9534267" w14:textId="7777777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A273432" w14:textId="7777777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</w:p>
        </w:tc>
      </w:tr>
    </w:tbl>
    <w:p w14:paraId="50D5D5A5" w14:textId="77777777" w:rsidR="00ED5F48" w:rsidRPr="003A0A27" w:rsidRDefault="00ED5F48" w:rsidP="00E269B9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sectPr w:rsidR="00ED5F48" w:rsidRPr="003A0A27" w:rsidSect="003A0A27">
      <w:pgSz w:w="11906" w:h="16838" w:code="9"/>
      <w:pgMar w:top="567" w:right="567" w:bottom="567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2834CC" w14:textId="77777777" w:rsidR="007457B7" w:rsidRDefault="007457B7">
      <w:pPr>
        <w:spacing w:after="0"/>
      </w:pPr>
      <w:r>
        <w:separator/>
      </w:r>
    </w:p>
  </w:endnote>
  <w:endnote w:type="continuationSeparator" w:id="0">
    <w:p w14:paraId="0DA9132A" w14:textId="77777777" w:rsidR="007457B7" w:rsidRDefault="007457B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775490" w14:textId="77777777" w:rsidR="007457B7" w:rsidRDefault="007457B7">
      <w:pPr>
        <w:spacing w:after="0"/>
      </w:pPr>
      <w:r>
        <w:separator/>
      </w:r>
    </w:p>
  </w:footnote>
  <w:footnote w:type="continuationSeparator" w:id="0">
    <w:p w14:paraId="3C504E5A" w14:textId="77777777" w:rsidR="007457B7" w:rsidRDefault="007457B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23030"/>
    <w:rsid w:val="0005357B"/>
    <w:rsid w:val="00071356"/>
    <w:rsid w:val="00082588"/>
    <w:rsid w:val="00097A25"/>
    <w:rsid w:val="000A5A57"/>
    <w:rsid w:val="000B5A03"/>
    <w:rsid w:val="001274F3"/>
    <w:rsid w:val="00137EBC"/>
    <w:rsid w:val="00151CCE"/>
    <w:rsid w:val="00185B50"/>
    <w:rsid w:val="001B01F9"/>
    <w:rsid w:val="001C41F9"/>
    <w:rsid w:val="002068F9"/>
    <w:rsid w:val="00240ECA"/>
    <w:rsid w:val="00285117"/>
    <w:rsid w:val="00285C1D"/>
    <w:rsid w:val="003019F6"/>
    <w:rsid w:val="003327F5"/>
    <w:rsid w:val="00340CAF"/>
    <w:rsid w:val="003A0A27"/>
    <w:rsid w:val="003B6069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33A11"/>
    <w:rsid w:val="00543EA0"/>
    <w:rsid w:val="00570FBB"/>
    <w:rsid w:val="00583B82"/>
    <w:rsid w:val="005923AC"/>
    <w:rsid w:val="005D5149"/>
    <w:rsid w:val="005E656F"/>
    <w:rsid w:val="00667021"/>
    <w:rsid w:val="006869EE"/>
    <w:rsid w:val="006974E1"/>
    <w:rsid w:val="006B6899"/>
    <w:rsid w:val="006C0896"/>
    <w:rsid w:val="006D4D72"/>
    <w:rsid w:val="006E6342"/>
    <w:rsid w:val="006F513E"/>
    <w:rsid w:val="007213D1"/>
    <w:rsid w:val="007457B7"/>
    <w:rsid w:val="007C0139"/>
    <w:rsid w:val="007D45A1"/>
    <w:rsid w:val="007F564D"/>
    <w:rsid w:val="008025C1"/>
    <w:rsid w:val="00803664"/>
    <w:rsid w:val="0083761B"/>
    <w:rsid w:val="008A185D"/>
    <w:rsid w:val="008B1201"/>
    <w:rsid w:val="008F16F7"/>
    <w:rsid w:val="009164BA"/>
    <w:rsid w:val="009166BD"/>
    <w:rsid w:val="00977AAE"/>
    <w:rsid w:val="00996E56"/>
    <w:rsid w:val="00997268"/>
    <w:rsid w:val="009E25A7"/>
    <w:rsid w:val="00A12667"/>
    <w:rsid w:val="00A14581"/>
    <w:rsid w:val="00A15AA6"/>
    <w:rsid w:val="00A20E4C"/>
    <w:rsid w:val="00AA23D3"/>
    <w:rsid w:val="00AA3C50"/>
    <w:rsid w:val="00AE302A"/>
    <w:rsid w:val="00AE36BB"/>
    <w:rsid w:val="00B004BA"/>
    <w:rsid w:val="00B37C7E"/>
    <w:rsid w:val="00B44348"/>
    <w:rsid w:val="00B65B09"/>
    <w:rsid w:val="00B85583"/>
    <w:rsid w:val="00B8568D"/>
    <w:rsid w:val="00B9476B"/>
    <w:rsid w:val="00BC3952"/>
    <w:rsid w:val="00BD69C6"/>
    <w:rsid w:val="00BE5AB8"/>
    <w:rsid w:val="00BF49DC"/>
    <w:rsid w:val="00C44DFB"/>
    <w:rsid w:val="00C6519B"/>
    <w:rsid w:val="00C70F21"/>
    <w:rsid w:val="00C7354B"/>
    <w:rsid w:val="00C800AA"/>
    <w:rsid w:val="00C91F9B"/>
    <w:rsid w:val="00DE32AC"/>
    <w:rsid w:val="00E1407A"/>
    <w:rsid w:val="00E26143"/>
    <w:rsid w:val="00E269B9"/>
    <w:rsid w:val="00E33F1A"/>
    <w:rsid w:val="00E50BDE"/>
    <w:rsid w:val="00E643D3"/>
    <w:rsid w:val="00E774CD"/>
    <w:rsid w:val="00E77E1D"/>
    <w:rsid w:val="00E97684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9FEEE0-197F-4DCB-8021-3EB99E763A2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2022-02-25T16:05:00Z</dcterms:created>
  <dcterms:modified xsi:type="dcterms:W3CDTF">2022-02-25T16:05:00Z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