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86"/>
        <w:gridCol w:w="5386"/>
      </w:tblGrid>
      <w:tr w:rsidR="006D4D72" w:rsidRPr="003A0A27" w14:paraId="56FD7872" w14:textId="77777777" w:rsidTr="008025C1">
        <w:trPr>
          <w:trHeight w:val="10319"/>
        </w:trPr>
        <w:tc>
          <w:tcPr>
            <w:tcW w:w="5000" w:type="pct"/>
            <w:gridSpan w:val="2"/>
            <w:vAlign w:val="center"/>
          </w:tcPr>
          <w:p w14:paraId="320A7A2A" w14:textId="77777777" w:rsidR="006D4D72" w:rsidRPr="003A0A27" w:rsidRDefault="006D4D72" w:rsidP="00E269B9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  <w:tr w:rsidR="00ED5F48" w:rsidRPr="003A0A27" w14:paraId="5E679A77" w14:textId="77777777" w:rsidTr="008025C1">
        <w:tc>
          <w:tcPr>
            <w:tcW w:w="2500" w:type="pct"/>
            <w:vAlign w:val="center"/>
          </w:tcPr>
          <w:p w14:paraId="1ADD435E" w14:textId="794308E0" w:rsidR="00ED5F48" w:rsidRPr="003A0A27" w:rsidRDefault="00137EBC" w:rsidP="00E269B9">
            <w:pPr>
              <w:pStyle w:val="ad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cs="Arial"/>
                <w:b/>
                <w:bCs/>
                <w:noProof/>
                <w:color w:val="FF0000"/>
                <w:sz w:val="80"/>
                <w:szCs w:val="80"/>
                <w:lang w:bidi="ru-RU"/>
              </w:rPr>
              <w:t>MAI</w:t>
            </w:r>
          </w:p>
        </w:tc>
        <w:tc>
          <w:tcPr>
            <w:tcW w:w="2500" w:type="pct"/>
            <w:vAlign w:val="center"/>
          </w:tcPr>
          <w:p w14:paraId="356E2AAA" w14:textId="1D4CAC7E" w:rsidR="00ED5F48" w:rsidRPr="003A0A27" w:rsidRDefault="00ED5F48" w:rsidP="00E269B9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begin"/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t>2024</w:t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24B867D3" w14:textId="4AD3AE40" w:rsidR="00ED5F48" w:rsidRPr="006D4D72" w:rsidRDefault="00ED5F48" w:rsidP="00E269B9">
      <w:pPr>
        <w:pStyle w:val="Months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1"/>
        <w:gridCol w:w="1532"/>
        <w:gridCol w:w="1536"/>
        <w:gridCol w:w="1536"/>
        <w:gridCol w:w="1536"/>
        <w:gridCol w:w="1536"/>
        <w:gridCol w:w="1508"/>
      </w:tblGrid>
      <w:tr w:rsidR="003A0A27" w:rsidRPr="003A0A27" w14:paraId="4232816E" w14:textId="77777777" w:rsidTr="008025C1">
        <w:trPr>
          <w:trHeight w:val="340"/>
        </w:trPr>
        <w:tc>
          <w:tcPr>
            <w:tcW w:w="706" w:type="pct"/>
            <w:shd w:val="clear" w:color="auto" w:fill="4472C4" w:themeFill="accent1"/>
            <w:vAlign w:val="center"/>
          </w:tcPr>
          <w:p w14:paraId="5173D927" w14:textId="2117895C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</w:rPr>
              <w:t>LUNDI</w:t>
            </w:r>
          </w:p>
        </w:tc>
        <w:tc>
          <w:tcPr>
            <w:tcW w:w="716" w:type="pct"/>
            <w:shd w:val="clear" w:color="auto" w:fill="4472C4" w:themeFill="accent1"/>
            <w:vAlign w:val="center"/>
          </w:tcPr>
          <w:p w14:paraId="645E7C4A" w14:textId="516A9173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17D31BE5" w14:textId="76F3730A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18E1E115" w14:textId="20BBA8E0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2C84A1A5" w14:textId="014B3CB7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773A0790" w14:textId="17EAE712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8410A3D" w14:textId="0CB95512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DIMANCHE</w:t>
            </w:r>
          </w:p>
        </w:tc>
      </w:tr>
      <w:tr w:rsidR="00ED5F48" w:rsidRPr="003A0A27" w14:paraId="6F5FFAB0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69C2670" w14:textId="36280C95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MonthStart5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среда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“понедельник" 1 ""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F7B697C" w14:textId="39148990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MonthStart5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среда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“вторник"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B11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C8A88DF" w14:textId="3AC2294C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MonthStart5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среда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“среда"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B11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9B1B025" w14:textId="4B5F7E28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MonthStart5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среда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“четверг"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0BF732E" w14:textId="4B0878E6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MonthStart5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среда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= “пятница"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3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BB26961" w14:textId="35DD5AB0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MonthStart5 \@ dddd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среда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“суббота" 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=E2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=E2+1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4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="00F74E0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4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="00F74E0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4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6817485" w14:textId="79AB33F0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MonthStart5 \@ dddd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среда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“воскресенье" 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=F2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4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=F2+1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5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5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5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543A7E90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021331D" w14:textId="3A314D9C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6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4B2BF12" w14:textId="604BE795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7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858DFB7" w14:textId="2E185046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8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48B68F1" w14:textId="3E23EDEB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9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345A9F5" w14:textId="422520F1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10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29615FD" w14:textId="7A9A4EDF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=E3+1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11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D659A8" w14:textId="413A9996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=F3+1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12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25CD5011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3162FCE" w14:textId="57EDC193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13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534D557" w14:textId="34A4CCD5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14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6E94CD6" w14:textId="522423B3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15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F358C9A" w14:textId="2472F78A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16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45FC823" w14:textId="3503DEEB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17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98DB889" w14:textId="3A56CBEC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=E4+1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18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CED4719" w14:textId="76F8638F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=F4+1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19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1967DB6D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08568AD" w14:textId="39AF1ECC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20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90DA026" w14:textId="5DFFB12B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21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AC5897B" w14:textId="72F93E48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22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737E596" w14:textId="063DFF12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23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66F8449" w14:textId="25B6D042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24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F32A15C" w14:textId="1163387B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=E5+1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25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4653324" w14:textId="421ADAAC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=F5+1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26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0B252533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05994ED" w14:textId="3F70D49A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=G5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MonthEnd5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27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7B32801" w14:textId="1238D8AD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MonthEnd5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28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F129B62" w14:textId="549C10FC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MonthEnd5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29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7DFE374" w14:textId="6D39E3B4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MonthEnd5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30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325C5B5" w14:textId="3559F9CC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MonthEnd5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31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B1EB887" w14:textId="3085AC74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MonthEnd5 \@ 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499CB9D" w14:textId="01F5A60C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MonthEnd5 \@ 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2832F5D6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B10BCDE" w14:textId="265FD054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MonthEnd5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C2A51FD" w14:textId="496EE89D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=A7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MonthEnd5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=A7+1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F74E0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E98195F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C122FC5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0BF85BD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E7A702A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A2DC031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</w:p>
        </w:tc>
      </w:tr>
    </w:tbl>
    <w:p w14:paraId="50D5D5A5" w14:textId="77777777" w:rsidR="00ED5F48" w:rsidRPr="003A0A27" w:rsidRDefault="00ED5F48" w:rsidP="00E269B9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3A0A27" w:rsidSect="003A0A27">
      <w:pgSz w:w="11906" w:h="16838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45128" w14:textId="77777777" w:rsidR="00A332E3" w:rsidRDefault="00A332E3">
      <w:pPr>
        <w:spacing w:after="0"/>
      </w:pPr>
      <w:r>
        <w:separator/>
      </w:r>
    </w:p>
  </w:endnote>
  <w:endnote w:type="continuationSeparator" w:id="0">
    <w:p w14:paraId="505DDCE9" w14:textId="77777777" w:rsidR="00A332E3" w:rsidRDefault="00A332E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076D1" w14:textId="77777777" w:rsidR="00A332E3" w:rsidRDefault="00A332E3">
      <w:pPr>
        <w:spacing w:after="0"/>
      </w:pPr>
      <w:r>
        <w:separator/>
      </w:r>
    </w:p>
  </w:footnote>
  <w:footnote w:type="continuationSeparator" w:id="0">
    <w:p w14:paraId="2B5A3C03" w14:textId="77777777" w:rsidR="00A332E3" w:rsidRDefault="00A332E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23030"/>
    <w:rsid w:val="0005357B"/>
    <w:rsid w:val="00055818"/>
    <w:rsid w:val="00071356"/>
    <w:rsid w:val="00082588"/>
    <w:rsid w:val="00097A25"/>
    <w:rsid w:val="000A5A57"/>
    <w:rsid w:val="000B5A03"/>
    <w:rsid w:val="001274F3"/>
    <w:rsid w:val="00137EBC"/>
    <w:rsid w:val="00151CCE"/>
    <w:rsid w:val="00185B50"/>
    <w:rsid w:val="001B01F9"/>
    <w:rsid w:val="001B11C1"/>
    <w:rsid w:val="001C41F9"/>
    <w:rsid w:val="002068F9"/>
    <w:rsid w:val="00240ECA"/>
    <w:rsid w:val="00285C1D"/>
    <w:rsid w:val="003019F6"/>
    <w:rsid w:val="003327F5"/>
    <w:rsid w:val="00340CAF"/>
    <w:rsid w:val="003A0A27"/>
    <w:rsid w:val="003B6069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33A11"/>
    <w:rsid w:val="00543EA0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D4D72"/>
    <w:rsid w:val="006E6342"/>
    <w:rsid w:val="006F513E"/>
    <w:rsid w:val="007213D1"/>
    <w:rsid w:val="007C0139"/>
    <w:rsid w:val="007D45A1"/>
    <w:rsid w:val="007F564D"/>
    <w:rsid w:val="008025C1"/>
    <w:rsid w:val="00803664"/>
    <w:rsid w:val="0083761B"/>
    <w:rsid w:val="008A185D"/>
    <w:rsid w:val="008B1201"/>
    <w:rsid w:val="008F16F7"/>
    <w:rsid w:val="009164BA"/>
    <w:rsid w:val="009166BD"/>
    <w:rsid w:val="00977AAE"/>
    <w:rsid w:val="00996E56"/>
    <w:rsid w:val="00997268"/>
    <w:rsid w:val="009E25A7"/>
    <w:rsid w:val="00A12667"/>
    <w:rsid w:val="00A14581"/>
    <w:rsid w:val="00A15AA6"/>
    <w:rsid w:val="00A20E4C"/>
    <w:rsid w:val="00A332E3"/>
    <w:rsid w:val="00AA23D3"/>
    <w:rsid w:val="00AA3C50"/>
    <w:rsid w:val="00AE302A"/>
    <w:rsid w:val="00AE36BB"/>
    <w:rsid w:val="00B37C7E"/>
    <w:rsid w:val="00B44348"/>
    <w:rsid w:val="00B65B09"/>
    <w:rsid w:val="00B85583"/>
    <w:rsid w:val="00B8568D"/>
    <w:rsid w:val="00B9476B"/>
    <w:rsid w:val="00BC3952"/>
    <w:rsid w:val="00BD69C6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407A"/>
    <w:rsid w:val="00E26143"/>
    <w:rsid w:val="00E269B9"/>
    <w:rsid w:val="00E33F1A"/>
    <w:rsid w:val="00E50BDE"/>
    <w:rsid w:val="00E643D3"/>
    <w:rsid w:val="00E774CD"/>
    <w:rsid w:val="00E77E1D"/>
    <w:rsid w:val="00E97684"/>
    <w:rsid w:val="00ED5F48"/>
    <w:rsid w:val="00ED75B6"/>
    <w:rsid w:val="00F74E0A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9FEEE0-197F-4DCB-8021-3EB99E763A2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2022-02-25T07:28:00Z</dcterms:created>
  <dcterms:modified xsi:type="dcterms:W3CDTF">2022-02-25T07:28:00Z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