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1DEA5802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2CF0689F" w14:textId="77777777" w:rsidR="006D4D72" w:rsidRPr="003A0A27" w:rsidRDefault="006D4D72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  <w:tr w:rsidR="00ED5F48" w:rsidRPr="003A0A27" w14:paraId="7FAF298C" w14:textId="77777777" w:rsidTr="008025C1">
        <w:tc>
          <w:tcPr>
            <w:tcW w:w="2500" w:type="pct"/>
            <w:vAlign w:val="center"/>
          </w:tcPr>
          <w:p w14:paraId="0B71B109" w14:textId="25B0DC7E" w:rsidR="00ED5F48" w:rsidRPr="003A0A27" w:rsidRDefault="00137EBC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7A31F237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2024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3"/>
        <w:gridCol w:w="1532"/>
        <w:gridCol w:w="1536"/>
        <w:gridCol w:w="1536"/>
        <w:gridCol w:w="1536"/>
        <w:gridCol w:w="1536"/>
        <w:gridCol w:w="1506"/>
      </w:tblGrid>
      <w:tr w:rsidR="003A0A27" w:rsidRPr="003A0A27" w14:paraId="4B2EB927" w14:textId="77777777" w:rsidTr="008025C1">
        <w:trPr>
          <w:trHeight w:val="340"/>
        </w:trPr>
        <w:tc>
          <w:tcPr>
            <w:tcW w:w="707" w:type="pct"/>
            <w:shd w:val="clear" w:color="auto" w:fill="4472C4" w:themeFill="accent1"/>
            <w:vAlign w:val="center"/>
          </w:tcPr>
          <w:p w14:paraId="1E2EE8E7" w14:textId="2FCB5816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08A9ADB4" w14:textId="70FED213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70798650" w14:textId="21C4EE8D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0122A68C" w14:textId="5629D4CC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295C0986" w14:textId="720BD140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4AE62A27" w14:textId="3A4AB2CA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7AEC02A7" w14:textId="36292014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6A54C37E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81EA01" w14:textId="693F188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MonthStart4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понедельник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4FB043A" w14:textId="241FA70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MonthStart4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понедельник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“вторник"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CDDF311" w14:textId="7EF8F93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MonthStart4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понедельник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“среда"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9C2D6C1" w14:textId="0C24BD1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MonthStart4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понедельник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“четверг"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B55C17" w14:textId="2E28136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MonthStart4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понедельник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= “пятница"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5956262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MonthStart4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понедельник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5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6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53A79E7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MonthStart4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понедельник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7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7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7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7EB2B2FA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DCA498" w14:textId="5F629B9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A343AB" w14:textId="2BFA0CB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67D8E8" w14:textId="6C55C31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F8F156" w14:textId="675C2C2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4F146E" w14:textId="2BDC923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27F8E5E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13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7A6E4C4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14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3002DD0F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8892CB7" w14:textId="627B9E9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18520C1" w14:textId="3F2D5BF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464F66" w14:textId="6E697B7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60DA3E" w14:textId="5965238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A13C5D" w14:textId="08C3D66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3034B22D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20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63DD530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21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568BAFAE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E74E94" w14:textId="4B5C41D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BE8491" w14:textId="0761CFA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3F091CF" w14:textId="13B4015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F167198" w14:textId="43B6C0C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B107AF4" w14:textId="3856CB3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4857FF5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27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581D3E2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28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5D73EBF0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DF9029" w14:textId="67231EC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6AA4896" w14:textId="0CDF12B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AF9E93" w14:textId="0C6A5A8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633F73" w14:textId="003DD18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85F4A6" w14:textId="6200FA6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301D1D5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1B9E7F6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53BE865F" w14:textId="77777777" w:rsidTr="003A0A27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32F4322" w14:textId="566808B9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2B387E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3019F6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2F4D3E" w14:textId="4B79AAD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4E6627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3019F6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MonthEnd4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3019F6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CB2E77D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6678771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CC3DC82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C558C" w14:textId="77777777" w:rsidR="00786A56" w:rsidRDefault="00786A56">
      <w:pPr>
        <w:spacing w:after="0"/>
      </w:pPr>
      <w:r>
        <w:separator/>
      </w:r>
    </w:p>
  </w:endnote>
  <w:endnote w:type="continuationSeparator" w:id="0">
    <w:p w14:paraId="222E3D3D" w14:textId="77777777" w:rsidR="00786A56" w:rsidRDefault="00786A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07D83" w14:textId="77777777" w:rsidR="00786A56" w:rsidRDefault="00786A56">
      <w:pPr>
        <w:spacing w:after="0"/>
      </w:pPr>
      <w:r>
        <w:separator/>
      </w:r>
    </w:p>
  </w:footnote>
  <w:footnote w:type="continuationSeparator" w:id="0">
    <w:p w14:paraId="07347DD4" w14:textId="77777777" w:rsidR="00786A56" w:rsidRDefault="00786A5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23030"/>
    <w:rsid w:val="0005357B"/>
    <w:rsid w:val="00071356"/>
    <w:rsid w:val="00082588"/>
    <w:rsid w:val="00097A25"/>
    <w:rsid w:val="000A5A57"/>
    <w:rsid w:val="000B5A03"/>
    <w:rsid w:val="001274F3"/>
    <w:rsid w:val="00137EBC"/>
    <w:rsid w:val="00151CCE"/>
    <w:rsid w:val="00170CED"/>
    <w:rsid w:val="00185B50"/>
    <w:rsid w:val="001B01F9"/>
    <w:rsid w:val="001C41F9"/>
    <w:rsid w:val="002068F9"/>
    <w:rsid w:val="00240ECA"/>
    <w:rsid w:val="00285C1D"/>
    <w:rsid w:val="002B387E"/>
    <w:rsid w:val="003019F6"/>
    <w:rsid w:val="003327F5"/>
    <w:rsid w:val="00340CAF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E6627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D4D72"/>
    <w:rsid w:val="006E6342"/>
    <w:rsid w:val="006F513E"/>
    <w:rsid w:val="007213D1"/>
    <w:rsid w:val="00786A56"/>
    <w:rsid w:val="007C0139"/>
    <w:rsid w:val="007D45A1"/>
    <w:rsid w:val="007F564D"/>
    <w:rsid w:val="008025C1"/>
    <w:rsid w:val="00803664"/>
    <w:rsid w:val="0083761B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643D3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2022-02-25T05:25:00Z</dcterms:created>
  <dcterms:modified xsi:type="dcterms:W3CDTF">2022-02-25T05:25:00Z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