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0484BAE0" w:rsidR="00ED5F48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4B12E81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6894A00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4FAA8F4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51FD1A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78AC4E51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301E779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9B9F9D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3118F78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FE378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57BD2B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709B4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501033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6770C8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77CE30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6F6D69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4759E7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31889E6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58F55D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208D63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16012F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A0BE8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BD404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4711C5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715251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122971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19ECAD9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C569C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0C8DD9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2A147C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13460BF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7458EE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601731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F7BB6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44E8E0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563980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449FA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C591D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700C1C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3BFDCA0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5D7A7C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0FC8D8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30D9EF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614663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43F737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38A407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3A4836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612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55C9D" w14:textId="77777777" w:rsidR="002430B2" w:rsidRDefault="002430B2">
      <w:pPr>
        <w:spacing w:after="0"/>
      </w:pPr>
      <w:r>
        <w:separator/>
      </w:r>
    </w:p>
  </w:endnote>
  <w:endnote w:type="continuationSeparator" w:id="0">
    <w:p w14:paraId="3DE1CEC5" w14:textId="77777777" w:rsidR="002430B2" w:rsidRDefault="002430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B829C" w14:textId="77777777" w:rsidR="002430B2" w:rsidRDefault="002430B2">
      <w:pPr>
        <w:spacing w:after="0"/>
      </w:pPr>
      <w:r>
        <w:separator/>
      </w:r>
    </w:p>
  </w:footnote>
  <w:footnote w:type="continuationSeparator" w:id="0">
    <w:p w14:paraId="74CE2B7D" w14:textId="77777777" w:rsidR="002430B2" w:rsidRDefault="002430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3030"/>
    <w:rsid w:val="0005357B"/>
    <w:rsid w:val="00071356"/>
    <w:rsid w:val="00082588"/>
    <w:rsid w:val="00097A25"/>
    <w:rsid w:val="000A5A57"/>
    <w:rsid w:val="000B5A03"/>
    <w:rsid w:val="001274F3"/>
    <w:rsid w:val="00137EBC"/>
    <w:rsid w:val="00151CCE"/>
    <w:rsid w:val="00185B50"/>
    <w:rsid w:val="001B01F9"/>
    <w:rsid w:val="001C41F9"/>
    <w:rsid w:val="002068F9"/>
    <w:rsid w:val="00240ECA"/>
    <w:rsid w:val="002430B2"/>
    <w:rsid w:val="00285C1D"/>
    <w:rsid w:val="003019F6"/>
    <w:rsid w:val="003327F5"/>
    <w:rsid w:val="00340CAF"/>
    <w:rsid w:val="0036120B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17720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643D3"/>
    <w:rsid w:val="00E709B4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2022-02-24T21:02:00Z</dcterms:created>
  <dcterms:modified xsi:type="dcterms:W3CDTF">2022-02-24T21:02:00Z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