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BDCC08" w:rsidR="006B6899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490951E0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52BD8CF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41B13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0A576ED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3125615D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F78BD6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B7D4BCC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B71D49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247469B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2D4DBD8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596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6064171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5206B77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20E59B5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585979F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FF6081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5AA8197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54FDED8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400238B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2A6C4BC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02197BB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343E93C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AC1A07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6775599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7CCB763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3017104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3838787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562A81C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2EA71B4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36A9699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66FE160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47AE0B4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43835FD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1DF7036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65AA041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9445E1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1A59ABE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79814CA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3D449A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A3721D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6B805D4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61A057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76B3FAA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1F0981B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579D552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6F9422C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5FF3" w14:textId="77777777" w:rsidR="009C63F0" w:rsidRDefault="009C63F0">
      <w:pPr>
        <w:spacing w:after="0"/>
      </w:pPr>
      <w:r>
        <w:separator/>
      </w:r>
    </w:p>
  </w:endnote>
  <w:endnote w:type="continuationSeparator" w:id="0">
    <w:p w14:paraId="1BD3C85D" w14:textId="77777777" w:rsidR="009C63F0" w:rsidRDefault="009C6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6C36" w14:textId="77777777" w:rsidR="009C63F0" w:rsidRDefault="009C63F0">
      <w:pPr>
        <w:spacing w:after="0"/>
      </w:pPr>
      <w:r>
        <w:separator/>
      </w:r>
    </w:p>
  </w:footnote>
  <w:footnote w:type="continuationSeparator" w:id="0">
    <w:p w14:paraId="5B4CCC01" w14:textId="77777777" w:rsidR="009C63F0" w:rsidRDefault="009C63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3030"/>
    <w:rsid w:val="00025966"/>
    <w:rsid w:val="0005357B"/>
    <w:rsid w:val="00071356"/>
    <w:rsid w:val="00082588"/>
    <w:rsid w:val="00097A25"/>
    <w:rsid w:val="000A5A57"/>
    <w:rsid w:val="000B5A03"/>
    <w:rsid w:val="001257C2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C63F0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0EAF"/>
    <w:rsid w:val="00E26143"/>
    <w:rsid w:val="00E269B9"/>
    <w:rsid w:val="00E33F1A"/>
    <w:rsid w:val="00E50BDE"/>
    <w:rsid w:val="00E643D3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2022-02-24T18:31:00Z</dcterms:created>
  <dcterms:modified xsi:type="dcterms:W3CDTF">2022-02-24T18:31:00Z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