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265CA408" w:rsidR="00BF49DC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2533506A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2B197B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CDF81B1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0C65B4CE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553A302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2A2CE473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0E93F170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7AFFA964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00C10CA0" w:rsidR="00BF49DC" w:rsidRPr="003A0A27" w:rsidRDefault="00137EBC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3A0A27" w14:paraId="6EAC1785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698DC12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5A51AE9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07F5F7B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7845CDF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C88432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2DDEC13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7AF9C4F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31D79B0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165CD6A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6D7A32C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47F5EA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7E937E8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3CE705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71AC014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569B75B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007AC9E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7BCC58A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44893CB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789B0FD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05DFC12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77C4E34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325A31B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3EB24DB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1A53327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0F36BA6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345AF58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52721C6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218C533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3CB6D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769C869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4E94AA3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42E6872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17B53AA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28356C0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349A72E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2B197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6EE5041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70E2E1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95AB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B197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EC75" w14:textId="77777777" w:rsidR="00096CDC" w:rsidRDefault="00096CDC">
      <w:pPr>
        <w:spacing w:after="0"/>
      </w:pPr>
      <w:r>
        <w:separator/>
      </w:r>
    </w:p>
  </w:endnote>
  <w:endnote w:type="continuationSeparator" w:id="0">
    <w:p w14:paraId="15C5FD8F" w14:textId="77777777" w:rsidR="00096CDC" w:rsidRDefault="00096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48BF" w14:textId="77777777" w:rsidR="00096CDC" w:rsidRDefault="00096CDC">
      <w:pPr>
        <w:spacing w:after="0"/>
      </w:pPr>
      <w:r>
        <w:separator/>
      </w:r>
    </w:p>
  </w:footnote>
  <w:footnote w:type="continuationSeparator" w:id="0">
    <w:p w14:paraId="683D5494" w14:textId="77777777" w:rsidR="00096CDC" w:rsidRDefault="00096C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6CDC"/>
    <w:rsid w:val="00097A25"/>
    <w:rsid w:val="000A5A57"/>
    <w:rsid w:val="000B5A03"/>
    <w:rsid w:val="001274F3"/>
    <w:rsid w:val="00137EBC"/>
    <w:rsid w:val="00151CCE"/>
    <w:rsid w:val="001715A5"/>
    <w:rsid w:val="00185B50"/>
    <w:rsid w:val="001B01F9"/>
    <w:rsid w:val="001C41F9"/>
    <w:rsid w:val="002068F9"/>
    <w:rsid w:val="00240ECA"/>
    <w:rsid w:val="00285C1D"/>
    <w:rsid w:val="002B197B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5ABF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2022-02-24T17:25:00Z</dcterms:created>
  <dcterms:modified xsi:type="dcterms:W3CDTF">2022-02-24T17:25:00Z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