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p w14:paraId="5C7F4013" w14:textId="114ABE3B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5F837E5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SEPTEMBRE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2A7558E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21FE00E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7DD6CC7B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06772379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159EF120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40C2B0EF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F7F7B5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609279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67554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7BD0D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781158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D7A6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400527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386BAD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207A2B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7EB2DB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B3FF4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DDC36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9C704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A48F3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6ADD2B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6CF150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642C89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A2D9B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38D15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667E7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8BEBF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0095F1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5FC86A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030A74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805A4C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2041C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583786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128C4E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31DA30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538AD7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6DE36A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FEEDF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659536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81296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6E366EA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1C998F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42FF2C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548EA1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0F0CB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622D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5DBD" w14:textId="77777777" w:rsidR="004D36EC" w:rsidRDefault="004D36EC">
      <w:pPr>
        <w:spacing w:after="0"/>
      </w:pPr>
      <w:r>
        <w:separator/>
      </w:r>
    </w:p>
  </w:endnote>
  <w:endnote w:type="continuationSeparator" w:id="0">
    <w:p w14:paraId="0D9C998C" w14:textId="77777777" w:rsidR="004D36EC" w:rsidRDefault="004D36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7EB9" w14:textId="77777777" w:rsidR="004D36EC" w:rsidRDefault="004D36EC">
      <w:pPr>
        <w:spacing w:after="0"/>
      </w:pPr>
      <w:r>
        <w:separator/>
      </w:r>
    </w:p>
  </w:footnote>
  <w:footnote w:type="continuationSeparator" w:id="0">
    <w:p w14:paraId="6AE5C45C" w14:textId="77777777" w:rsidR="004D36EC" w:rsidRDefault="004D36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2D7A62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D36EC"/>
    <w:rsid w:val="004F0317"/>
    <w:rsid w:val="004F6AAC"/>
    <w:rsid w:val="004F745B"/>
    <w:rsid w:val="00502BA3"/>
    <w:rsid w:val="005077C1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622DE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2022-02-26T08:18:00Z</dcterms:created>
  <dcterms:modified xsi:type="dcterms:W3CDTF">2022-02-26T08:18:00Z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