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55469F" w:rsidRPr="0055469F" w14:paraId="5A5AF85F" w14:textId="77777777" w:rsidTr="007C4F42">
        <w:tc>
          <w:tcPr>
            <w:tcW w:w="5000" w:type="pct"/>
            <w:vAlign w:val="center"/>
          </w:tcPr>
          <w:p w14:paraId="70AA8FC9" w14:textId="446FB3C2" w:rsidR="007C4F42" w:rsidRPr="0055469F" w:rsidRDefault="007C4F42" w:rsidP="006B2631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3897A9E6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5EBDA8E6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055F6AFA" w14:textId="0EF8AFDB" w:rsidR="007C4F42" w:rsidRPr="0055469F" w:rsidRDefault="00604984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AOUT</w:t>
            </w:r>
            <w:r w:rsidR="004F0317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5408" behindDoc="1" locked="0" layoutInCell="1" allowOverlap="1" wp14:anchorId="1E8906EF" wp14:editId="3C823E70">
                  <wp:simplePos x="0" y="0"/>
                  <wp:positionH relativeFrom="column">
                    <wp:posOffset>-685165</wp:posOffset>
                  </wp:positionH>
                  <wp:positionV relativeFrom="paragraph">
                    <wp:posOffset>-2667635</wp:posOffset>
                  </wp:positionV>
                  <wp:extent cx="7560000" cy="10693840"/>
                  <wp:effectExtent l="0" t="0" r="3175" b="0"/>
                  <wp:wrapNone/>
                  <wp:docPr id="8" name="Рисунок 8" descr="Изображение выглядит как цветок, еда, стол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08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6B97403" w14:textId="63A23460" w:rsidR="00ED5F48" w:rsidRPr="0055469F" w:rsidRDefault="00ED5F48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3"/>
        <w:gridCol w:w="1392"/>
        <w:gridCol w:w="1396"/>
        <w:gridCol w:w="1396"/>
        <w:gridCol w:w="1396"/>
        <w:gridCol w:w="1396"/>
        <w:gridCol w:w="1371"/>
      </w:tblGrid>
      <w:tr w:rsidR="0055469F" w:rsidRPr="0055469F" w14:paraId="58B73B97" w14:textId="77777777" w:rsidTr="006E5CAE">
        <w:trPr>
          <w:trHeight w:val="567"/>
        </w:trPr>
        <w:tc>
          <w:tcPr>
            <w:tcW w:w="706" w:type="pct"/>
            <w:shd w:val="clear" w:color="auto" w:fill="auto"/>
            <w:vAlign w:val="center"/>
          </w:tcPr>
          <w:p w14:paraId="03A47607" w14:textId="00D34416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/>
                <w:noProof/>
                <w:color w:val="auto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750A356" w14:textId="2A9587D4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970E4E" w14:textId="06C40634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D0CAE09" w14:textId="4147CD2B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D7818" w14:textId="094DF269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50F0D" w14:textId="35368EC5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7CF59DD" w14:textId="4768ACAC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DIMANCHE</w:t>
            </w:r>
          </w:p>
        </w:tc>
      </w:tr>
      <w:tr w:rsidR="0055469F" w:rsidRPr="0055469F" w14:paraId="4D9E18BA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0875F490" w14:textId="2569083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MonthStart8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33F096" w14:textId="51DF477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MonthStart8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A16DC7" w14:textId="007EC53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MonthStart8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FD497A" w14:textId="1261E84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MonthStart8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8B385" w14:textId="4F4FB18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MonthStart8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0BEC3A" w14:textId="5B3E164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MonthStart8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725119" w14:textId="1CF3CE9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MonthStart8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20258D95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45277FF2" w14:textId="223D2CC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6441BB" w14:textId="50618D2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3A5C1A" w14:textId="7A8A25F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C41FC" w14:textId="4C47784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C5A28" w14:textId="3DD475C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60B82CD" w14:textId="5504F57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2A5DD3F" w14:textId="1B2A3FC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6E3A00FA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5BB562D8" w14:textId="79AE740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89DF0E1" w14:textId="0EE711A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2EBD9B" w14:textId="6F97A7E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2CC34B" w14:textId="661EE1E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CE1E0" w14:textId="41A6CAA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8208BE" w14:textId="5C36179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1964DF8" w14:textId="5205E60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19BF7D1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42446783" w14:textId="7F36E11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43ED9F" w14:textId="2615F47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FFCF38" w14:textId="18E0826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D64BE" w14:textId="7771998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EBF36" w14:textId="4B43306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F8A73ED" w14:textId="4C8BF5B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8E27DB" w14:textId="40E2349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7343E446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477EDF0C" w14:textId="5AE4330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FAC31" w14:textId="5F68E24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BDD607" w14:textId="5915F6C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8988A" w14:textId="52BD2F6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0E9B4" w14:textId="0C27924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629D18" w14:textId="5C1B52D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131818D" w14:textId="1706458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6697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5D117A2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0E993A68" w14:textId="0F587DC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6697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6697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6697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6697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7626DB1" w14:textId="189D48E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6697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6697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6697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6697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16E4D7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55AECC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1FA5C4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27525A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8F342A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332D4" w14:textId="77777777" w:rsidR="000B1C66" w:rsidRDefault="000B1C66">
      <w:pPr>
        <w:spacing w:after="0"/>
      </w:pPr>
      <w:r>
        <w:separator/>
      </w:r>
    </w:p>
  </w:endnote>
  <w:endnote w:type="continuationSeparator" w:id="0">
    <w:p w14:paraId="15DF5DCD" w14:textId="77777777" w:rsidR="000B1C66" w:rsidRDefault="000B1C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4A4C4" w14:textId="77777777" w:rsidR="000B1C66" w:rsidRDefault="000B1C66">
      <w:pPr>
        <w:spacing w:after="0"/>
      </w:pPr>
      <w:r>
        <w:separator/>
      </w:r>
    </w:p>
  </w:footnote>
  <w:footnote w:type="continuationSeparator" w:id="0">
    <w:p w14:paraId="6CE10664" w14:textId="77777777" w:rsidR="000B1C66" w:rsidRDefault="000B1C6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1C66"/>
    <w:rsid w:val="000B59FA"/>
    <w:rsid w:val="000C5D2D"/>
    <w:rsid w:val="001274F3"/>
    <w:rsid w:val="00151CCE"/>
    <w:rsid w:val="001B01F9"/>
    <w:rsid w:val="001C41F9"/>
    <w:rsid w:val="00200715"/>
    <w:rsid w:val="0023723B"/>
    <w:rsid w:val="00285C1D"/>
    <w:rsid w:val="003327F5"/>
    <w:rsid w:val="00340CAF"/>
    <w:rsid w:val="00376AD4"/>
    <w:rsid w:val="003C0D41"/>
    <w:rsid w:val="003C4E1D"/>
    <w:rsid w:val="003E085C"/>
    <w:rsid w:val="003E7B3A"/>
    <w:rsid w:val="004101C4"/>
    <w:rsid w:val="00416364"/>
    <w:rsid w:val="00431B29"/>
    <w:rsid w:val="00440416"/>
    <w:rsid w:val="00462EAD"/>
    <w:rsid w:val="004A6170"/>
    <w:rsid w:val="004E142F"/>
    <w:rsid w:val="004F0317"/>
    <w:rsid w:val="004F6AAC"/>
    <w:rsid w:val="004F745B"/>
    <w:rsid w:val="00502BA3"/>
    <w:rsid w:val="00512F2D"/>
    <w:rsid w:val="0055469F"/>
    <w:rsid w:val="00564CAE"/>
    <w:rsid w:val="00570FBB"/>
    <w:rsid w:val="00583B82"/>
    <w:rsid w:val="005923AC"/>
    <w:rsid w:val="005D5149"/>
    <w:rsid w:val="005E656F"/>
    <w:rsid w:val="00604984"/>
    <w:rsid w:val="00655EE5"/>
    <w:rsid w:val="00667021"/>
    <w:rsid w:val="006974E1"/>
    <w:rsid w:val="006B2631"/>
    <w:rsid w:val="006B6899"/>
    <w:rsid w:val="006C0896"/>
    <w:rsid w:val="006E5CAE"/>
    <w:rsid w:val="006F513E"/>
    <w:rsid w:val="007C0139"/>
    <w:rsid w:val="007C4F42"/>
    <w:rsid w:val="007D45A1"/>
    <w:rsid w:val="007F564D"/>
    <w:rsid w:val="008A5495"/>
    <w:rsid w:val="008B1201"/>
    <w:rsid w:val="008F16F7"/>
    <w:rsid w:val="008F1880"/>
    <w:rsid w:val="009164BA"/>
    <w:rsid w:val="009166BD"/>
    <w:rsid w:val="009210CF"/>
    <w:rsid w:val="0097502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292E"/>
    <w:rsid w:val="00B65B09"/>
    <w:rsid w:val="00B85583"/>
    <w:rsid w:val="00B91550"/>
    <w:rsid w:val="00B9476B"/>
    <w:rsid w:val="00BC3952"/>
    <w:rsid w:val="00BE5AB8"/>
    <w:rsid w:val="00BF49DC"/>
    <w:rsid w:val="00C44DFB"/>
    <w:rsid w:val="00C6519B"/>
    <w:rsid w:val="00C66974"/>
    <w:rsid w:val="00C70F21"/>
    <w:rsid w:val="00C7354B"/>
    <w:rsid w:val="00C800AA"/>
    <w:rsid w:val="00C81146"/>
    <w:rsid w:val="00C91F9B"/>
    <w:rsid w:val="00D0126F"/>
    <w:rsid w:val="00D0347C"/>
    <w:rsid w:val="00DD55DB"/>
    <w:rsid w:val="00DE32AC"/>
    <w:rsid w:val="00E1407A"/>
    <w:rsid w:val="00E33F1A"/>
    <w:rsid w:val="00E50BDE"/>
    <w:rsid w:val="00E774CD"/>
    <w:rsid w:val="00E77E1D"/>
    <w:rsid w:val="00E97684"/>
    <w:rsid w:val="00EC0A29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2022-02-25T20:56:00Z</dcterms:created>
  <dcterms:modified xsi:type="dcterms:W3CDTF">2022-02-25T20:56:00Z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