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7E808503" w14:textId="77777777" w:rsidTr="00376AD4">
        <w:tc>
          <w:tcPr>
            <w:tcW w:w="5000" w:type="pct"/>
            <w:vAlign w:val="center"/>
          </w:tcPr>
          <w:p w14:paraId="717A5E4C" w14:textId="0C5F3929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5E679A77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1767F4F5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356E2AAA" w14:textId="16083CEA" w:rsidR="007C4F42" w:rsidRPr="0055469F" w:rsidRDefault="00604984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MAI</w:t>
            </w:r>
            <w:r w:rsidR="008A5495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2336" behindDoc="1" locked="0" layoutInCell="1" allowOverlap="1" wp14:anchorId="36D1CD7A" wp14:editId="6BDB2410">
                  <wp:simplePos x="0" y="0"/>
                  <wp:positionH relativeFrom="column">
                    <wp:posOffset>-683260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5" name="Рисунок 5" descr="Изображение выглядит как еда, цвето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4B867D3" w14:textId="4AD3AE40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3"/>
        <w:gridCol w:w="1392"/>
        <w:gridCol w:w="1396"/>
        <w:gridCol w:w="1396"/>
        <w:gridCol w:w="1396"/>
        <w:gridCol w:w="1396"/>
        <w:gridCol w:w="1371"/>
      </w:tblGrid>
      <w:tr w:rsidR="0055469F" w:rsidRPr="0055469F" w14:paraId="4232816E" w14:textId="77777777" w:rsidTr="006E5CAE">
        <w:trPr>
          <w:trHeight w:val="567"/>
        </w:trPr>
        <w:tc>
          <w:tcPr>
            <w:tcW w:w="706" w:type="pct"/>
            <w:shd w:val="clear" w:color="auto" w:fill="auto"/>
            <w:vAlign w:val="center"/>
          </w:tcPr>
          <w:p w14:paraId="5173D927" w14:textId="5740984E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/>
                <w:noProof/>
                <w:color w:val="auto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45E7C4A" w14:textId="157F5866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7D31BE5" w14:textId="649AC449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E1E115" w14:textId="04A6F75F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C84A1A5" w14:textId="64A681B6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73A0790" w14:textId="27B922B6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8410A3D" w14:textId="4A834D34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DIMANCHE</w:t>
            </w:r>
          </w:p>
        </w:tc>
      </w:tr>
      <w:tr w:rsidR="0055469F" w:rsidRPr="0055469F" w14:paraId="6F5FFAB0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269C2670" w14:textId="7E92BFD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F7B697C" w14:textId="552513E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8A88DF" w14:textId="0D46A85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B1B025" w14:textId="2649048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F732E" w14:textId="36B1C55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B26961" w14:textId="05995F7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6817485" w14:textId="7001952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43A7E90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5021331D" w14:textId="114EACF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7BCAC7F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3D4A1EC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6A406FC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2381350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29615FD" w14:textId="4BDA6F1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D659A8" w14:textId="55D449F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25CD5011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63162FCE" w14:textId="7F4014E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25ADF22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25BFE3A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3314F82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6F247CC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98DB889" w14:textId="795F36E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CED4719" w14:textId="4313CB0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1967DB6D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508568AD" w14:textId="3F7866F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1EE7FA7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6DB6966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6E6A45A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67D7D8F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F32A15C" w14:textId="4907BD7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4653324" w14:textId="005E9BF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0B252533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405994ED" w14:textId="331E2E8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033EFA3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795A791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0A3009F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0354AB3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B1EB887" w14:textId="30B75B8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499CB9D" w14:textId="7162429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2832F5D6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2B10BCDE" w14:textId="68C5514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6E5118A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27DF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7A702A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2DC03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4F6BF" w14:textId="77777777" w:rsidR="00454C8E" w:rsidRDefault="00454C8E">
      <w:pPr>
        <w:spacing w:after="0"/>
      </w:pPr>
      <w:r>
        <w:separator/>
      </w:r>
    </w:p>
  </w:endnote>
  <w:endnote w:type="continuationSeparator" w:id="0">
    <w:p w14:paraId="6A79BECA" w14:textId="77777777" w:rsidR="00454C8E" w:rsidRDefault="00454C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EE6DF" w14:textId="77777777" w:rsidR="00454C8E" w:rsidRDefault="00454C8E">
      <w:pPr>
        <w:spacing w:after="0"/>
      </w:pPr>
      <w:r>
        <w:separator/>
      </w:r>
    </w:p>
  </w:footnote>
  <w:footnote w:type="continuationSeparator" w:id="0">
    <w:p w14:paraId="044D51AE" w14:textId="77777777" w:rsidR="00454C8E" w:rsidRDefault="00454C8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9FA"/>
    <w:rsid w:val="000C5D2D"/>
    <w:rsid w:val="001274F3"/>
    <w:rsid w:val="00127DFA"/>
    <w:rsid w:val="00151CCE"/>
    <w:rsid w:val="001B01F9"/>
    <w:rsid w:val="001C41F9"/>
    <w:rsid w:val="00200715"/>
    <w:rsid w:val="0023723B"/>
    <w:rsid w:val="00285C1D"/>
    <w:rsid w:val="003327F5"/>
    <w:rsid w:val="00340CAF"/>
    <w:rsid w:val="00376AD4"/>
    <w:rsid w:val="003C0D41"/>
    <w:rsid w:val="003C4E1D"/>
    <w:rsid w:val="003E085C"/>
    <w:rsid w:val="003E7B3A"/>
    <w:rsid w:val="004101C4"/>
    <w:rsid w:val="00416364"/>
    <w:rsid w:val="00431B29"/>
    <w:rsid w:val="00440416"/>
    <w:rsid w:val="00454C8E"/>
    <w:rsid w:val="00462EAD"/>
    <w:rsid w:val="004A6170"/>
    <w:rsid w:val="004F0317"/>
    <w:rsid w:val="004F6AAC"/>
    <w:rsid w:val="004F745B"/>
    <w:rsid w:val="00502BA3"/>
    <w:rsid w:val="00512F2D"/>
    <w:rsid w:val="0055469F"/>
    <w:rsid w:val="00570FBB"/>
    <w:rsid w:val="00583B82"/>
    <w:rsid w:val="005923AC"/>
    <w:rsid w:val="005D5149"/>
    <w:rsid w:val="005E656F"/>
    <w:rsid w:val="00604984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502D"/>
    <w:rsid w:val="00977AAE"/>
    <w:rsid w:val="00996E56"/>
    <w:rsid w:val="00997268"/>
    <w:rsid w:val="00A12667"/>
    <w:rsid w:val="00A14581"/>
    <w:rsid w:val="00A20E4C"/>
    <w:rsid w:val="00A25B4A"/>
    <w:rsid w:val="00AA23D3"/>
    <w:rsid w:val="00AA3C50"/>
    <w:rsid w:val="00AE302A"/>
    <w:rsid w:val="00AE36BB"/>
    <w:rsid w:val="00B37C7E"/>
    <w:rsid w:val="00B6292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1146"/>
    <w:rsid w:val="00C81D95"/>
    <w:rsid w:val="00C91F9B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C0A29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2022-02-25T07:19:00Z</dcterms:created>
  <dcterms:modified xsi:type="dcterms:W3CDTF">2022-02-25T07:19:00Z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