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4EB57BE6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0907BA33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FEVRIER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19A7EC1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55C21F5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3271E2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0DE6036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4919616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08FD50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74E7A3C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1002350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5C3928C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C0A2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1EB832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1FAF0BE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71BF929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405590C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463DF49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403D90F9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409599E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81CE1E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4F025AD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118164B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524B275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8BCA6A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6E03C5A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1B720B9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2A1C098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5310729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5037532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185CFE6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F8F512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3639B27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539F349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A4B5F9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1B6AE69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BDCF88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42C65ED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4609FE6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122143E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2BFFE15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4647E9E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3A8E686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132241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6E6F0E8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41D57BF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44F48B6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3CFD93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AA03" w14:textId="77777777" w:rsidR="00C976F2" w:rsidRDefault="00C976F2">
      <w:pPr>
        <w:spacing w:after="0"/>
      </w:pPr>
      <w:r>
        <w:separator/>
      </w:r>
    </w:p>
  </w:endnote>
  <w:endnote w:type="continuationSeparator" w:id="0">
    <w:p w14:paraId="6D934355" w14:textId="77777777" w:rsidR="00C976F2" w:rsidRDefault="00C976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7BC5" w14:textId="77777777" w:rsidR="00C976F2" w:rsidRDefault="00C976F2">
      <w:pPr>
        <w:spacing w:after="0"/>
      </w:pPr>
      <w:r>
        <w:separator/>
      </w:r>
    </w:p>
  </w:footnote>
  <w:footnote w:type="continuationSeparator" w:id="0">
    <w:p w14:paraId="5FFF31B4" w14:textId="77777777" w:rsidR="00C976F2" w:rsidRDefault="00C976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19CC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76F2"/>
    <w:rsid w:val="00D0126F"/>
    <w:rsid w:val="00D0347C"/>
    <w:rsid w:val="00DD55DB"/>
    <w:rsid w:val="00DE32AC"/>
    <w:rsid w:val="00E1407A"/>
    <w:rsid w:val="00E33F1A"/>
    <w:rsid w:val="00E46DB3"/>
    <w:rsid w:val="00E50BDE"/>
    <w:rsid w:val="00E774CD"/>
    <w:rsid w:val="00E77E1D"/>
    <w:rsid w:val="00E97684"/>
    <w:rsid w:val="00EC0A29"/>
    <w:rsid w:val="00ED5F48"/>
    <w:rsid w:val="00ED75B6"/>
    <w:rsid w:val="00F52D0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2022-02-24T18:29:00Z</dcterms:created>
  <dcterms:modified xsi:type="dcterms:W3CDTF">2022-02-24T18:29:00Z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