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9746"/>
      </w:tblGrid>
      <w:tr w:rsidR="0055469F" w:rsidRPr="0055469F" w14:paraId="36EAACFC" w14:textId="77777777" w:rsidTr="007C4F42">
        <w:tc>
          <w:tcPr>
            <w:tcW w:w="5000" w:type="pct"/>
            <w:vAlign w:val="center"/>
          </w:tcPr>
          <w:p w14:paraId="6B47A751" w14:textId="7F7033E9" w:rsidR="007C4F42" w:rsidRPr="0055469F" w:rsidRDefault="007C4F42" w:rsidP="006B2631">
            <w:pPr>
              <w:pStyle w:val="ad"/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55469F" w:rsidRPr="0055469F" w14:paraId="491B8CF8" w14:textId="77777777" w:rsidTr="00B91550">
        <w:trPr>
          <w:trHeight w:val="2835"/>
        </w:trPr>
        <w:tc>
          <w:tcPr>
            <w:tcW w:w="5000" w:type="pct"/>
            <w:vAlign w:val="center"/>
          </w:tcPr>
          <w:p w14:paraId="5A0B5711" w14:textId="77777777" w:rsidR="004F0317" w:rsidRPr="0055469F" w:rsidRDefault="004F0317" w:rsidP="007C4F42">
            <w:pPr>
              <w:pStyle w:val="ad"/>
              <w:jc w:val="center"/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</w:pPr>
          </w:p>
          <w:p w14:paraId="5AC816B2" w14:textId="48137A7E" w:rsidR="007C4F42" w:rsidRPr="0055469F" w:rsidRDefault="00604984" w:rsidP="007C4F42">
            <w:pPr>
              <w:pStyle w:val="ad"/>
              <w:jc w:val="center"/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</w:pPr>
            <w:r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  <w:t>NOVEMBRE</w:t>
            </w:r>
            <w:r w:rsidR="004F0317" w:rsidRPr="0055469F"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  <w:drawing>
                <wp:anchor distT="0" distB="0" distL="114300" distR="114300" simplePos="0" relativeHeight="251668480" behindDoc="1" locked="0" layoutInCell="1" allowOverlap="1" wp14:anchorId="68B7E983" wp14:editId="0B9A0EC3">
                  <wp:simplePos x="0" y="0"/>
                  <wp:positionH relativeFrom="column">
                    <wp:posOffset>-685165</wp:posOffset>
                  </wp:positionH>
                  <wp:positionV relativeFrom="paragraph">
                    <wp:posOffset>-2667635</wp:posOffset>
                  </wp:positionV>
                  <wp:extent cx="7560000" cy="10693840"/>
                  <wp:effectExtent l="0" t="0" r="3175" b="0"/>
                  <wp:wrapNone/>
                  <wp:docPr id="12" name="Рисунок 12" descr="Изображение выглядит как цветок, еда, фрукт, стол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1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069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0D83A92" w14:textId="61BA8925" w:rsidR="00ED5F48" w:rsidRPr="0055469F" w:rsidRDefault="00ED5F48" w:rsidP="006B2631">
      <w:pPr>
        <w:pStyle w:val="Months"/>
        <w:jc w:val="center"/>
        <w:rPr>
          <w:rFonts w:ascii="Arial Narrow" w:hAnsi="Arial Narrow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373"/>
        <w:gridCol w:w="1392"/>
        <w:gridCol w:w="1396"/>
        <w:gridCol w:w="1396"/>
        <w:gridCol w:w="1396"/>
        <w:gridCol w:w="1396"/>
        <w:gridCol w:w="1371"/>
      </w:tblGrid>
      <w:tr w:rsidR="0055469F" w:rsidRPr="0055469F" w14:paraId="46168607" w14:textId="77777777" w:rsidTr="006E5CAE">
        <w:trPr>
          <w:trHeight w:val="567"/>
        </w:trPr>
        <w:tc>
          <w:tcPr>
            <w:tcW w:w="706" w:type="pct"/>
            <w:shd w:val="clear" w:color="auto" w:fill="auto"/>
            <w:vAlign w:val="center"/>
          </w:tcPr>
          <w:p w14:paraId="624BECF2" w14:textId="2076A15D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/>
                <w:noProof/>
                <w:color w:val="auto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5CDEE10" w14:textId="48818FBB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8328FBE" w14:textId="33D3E114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6C11AC7" w14:textId="6CBD9E4D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92D2B52" w14:textId="69B98277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4E3B942" w14:textId="2902B892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5F471C53" w14:textId="268CDE59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DIMANCHE</w:t>
            </w:r>
          </w:p>
        </w:tc>
      </w:tr>
      <w:tr w:rsidR="0055469F" w:rsidRPr="0055469F" w14:paraId="1AB241C6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69208744" w14:textId="04FBEE9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MonthStart11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" 1 ""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F23BE8" w14:textId="50E825C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MonthStart11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045115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F104F4" w14:textId="0794064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MonthStart11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57DE07" w14:textId="51CDF1D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MonthStart11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EDA721" w14:textId="45DB3F6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MonthStart11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C318F1A" w14:textId="499A6E1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MonthStart11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44BCADC" w14:textId="2FC2A14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MonthStart11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воскресенье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1190101B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4392197A" w14:textId="53587F2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E84146" w14:textId="3B85E1C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1D001C" w14:textId="614F9EB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99F84F" w14:textId="73531AB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D7A2C7" w14:textId="68ED971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28C68FC" w14:textId="5D437A1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FA46A54" w14:textId="63815B7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71496383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5EC68B63" w14:textId="281A2EA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1DE3BEC" w14:textId="4E38DDF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AD6FE0" w14:textId="3875AF9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9C57C" w14:textId="1C658FF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0A001C" w14:textId="4CC81F3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7B318C0" w14:textId="1F56491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CC94ADB" w14:textId="363C076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074BB8BF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277B7C06" w14:textId="1ED7026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51A727" w14:textId="3D4C64B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866D1E" w14:textId="1ADDD48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4EB99" w14:textId="1540286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9EFBF0" w14:textId="247E09C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133F83D" w14:textId="154D5A4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1C6EBAA" w14:textId="0897CFE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3240C3B6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7EFB2A1C" w14:textId="4D92597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MonthEnd11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8B7341" w14:textId="07F446C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MonthEnd11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D13A7C" w14:textId="1477968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MonthEnd11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D97E4" w14:textId="7C693EB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MonthEnd11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8CE96" w14:textId="622CA0D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MonthEnd11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A9A1247" w14:textId="7CFB82A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MonthEnd11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3BC1A11" w14:textId="64224C9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MonthEnd11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D0347C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1AEF418B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79A0E62B" w14:textId="3A18FEF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D0347C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MonthEnd11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D0347C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D0347C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D0347C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CAB03A5" w14:textId="13790BA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81D0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D0347C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MonthEnd11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D0347C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7ACE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7008B6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AE0D9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960972F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994C250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</w:tr>
    </w:tbl>
    <w:p w14:paraId="50D5D5A5" w14:textId="77777777" w:rsidR="00ED5F48" w:rsidRPr="0055469F" w:rsidRDefault="00ED5F48" w:rsidP="006B2631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55469F" w:rsidSect="006B2631">
      <w:pgSz w:w="11906" w:h="16838" w:code="9"/>
      <w:pgMar w:top="1440" w:right="1080" w:bottom="144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25EDF" w14:textId="77777777" w:rsidR="00F72504" w:rsidRDefault="00F72504">
      <w:pPr>
        <w:spacing w:after="0"/>
      </w:pPr>
      <w:r>
        <w:separator/>
      </w:r>
    </w:p>
  </w:endnote>
  <w:endnote w:type="continuationSeparator" w:id="0">
    <w:p w14:paraId="6F54D032" w14:textId="77777777" w:rsidR="00F72504" w:rsidRDefault="00F7250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CD902" w14:textId="77777777" w:rsidR="00F72504" w:rsidRDefault="00F72504">
      <w:pPr>
        <w:spacing w:after="0"/>
      </w:pPr>
      <w:r>
        <w:separator/>
      </w:r>
    </w:p>
  </w:footnote>
  <w:footnote w:type="continuationSeparator" w:id="0">
    <w:p w14:paraId="46CFF03A" w14:textId="77777777" w:rsidR="00F72504" w:rsidRDefault="00F7250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45115"/>
    <w:rsid w:val="0005357B"/>
    <w:rsid w:val="00071356"/>
    <w:rsid w:val="00097A25"/>
    <w:rsid w:val="000A5A57"/>
    <w:rsid w:val="000B59FA"/>
    <w:rsid w:val="000C5D2D"/>
    <w:rsid w:val="001274F3"/>
    <w:rsid w:val="00151CCE"/>
    <w:rsid w:val="001B01F9"/>
    <w:rsid w:val="001C41F9"/>
    <w:rsid w:val="00200715"/>
    <w:rsid w:val="0023723B"/>
    <w:rsid w:val="00285C1D"/>
    <w:rsid w:val="003327F5"/>
    <w:rsid w:val="00340CAF"/>
    <w:rsid w:val="00376AD4"/>
    <w:rsid w:val="003C0D41"/>
    <w:rsid w:val="003C4E1D"/>
    <w:rsid w:val="003E085C"/>
    <w:rsid w:val="003E7B3A"/>
    <w:rsid w:val="004101C4"/>
    <w:rsid w:val="00416364"/>
    <w:rsid w:val="00431B29"/>
    <w:rsid w:val="00440416"/>
    <w:rsid w:val="00462EAD"/>
    <w:rsid w:val="004A6170"/>
    <w:rsid w:val="004F0317"/>
    <w:rsid w:val="004F6AAC"/>
    <w:rsid w:val="004F745B"/>
    <w:rsid w:val="00502BA3"/>
    <w:rsid w:val="00512F2D"/>
    <w:rsid w:val="0055469F"/>
    <w:rsid w:val="00570FBB"/>
    <w:rsid w:val="00583B82"/>
    <w:rsid w:val="005923AC"/>
    <w:rsid w:val="005D5149"/>
    <w:rsid w:val="005E656F"/>
    <w:rsid w:val="00604984"/>
    <w:rsid w:val="00655EE5"/>
    <w:rsid w:val="00667021"/>
    <w:rsid w:val="006974E1"/>
    <w:rsid w:val="006B2631"/>
    <w:rsid w:val="006B6899"/>
    <w:rsid w:val="006C0896"/>
    <w:rsid w:val="006E5CAE"/>
    <w:rsid w:val="006F513E"/>
    <w:rsid w:val="007C0139"/>
    <w:rsid w:val="007C4F42"/>
    <w:rsid w:val="007D45A1"/>
    <w:rsid w:val="007F564D"/>
    <w:rsid w:val="008A5495"/>
    <w:rsid w:val="008B1201"/>
    <w:rsid w:val="008F16F7"/>
    <w:rsid w:val="008F1880"/>
    <w:rsid w:val="009164BA"/>
    <w:rsid w:val="009166BD"/>
    <w:rsid w:val="009210CF"/>
    <w:rsid w:val="0097502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292E"/>
    <w:rsid w:val="00B65B09"/>
    <w:rsid w:val="00B81D09"/>
    <w:rsid w:val="00B85583"/>
    <w:rsid w:val="00B91550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81146"/>
    <w:rsid w:val="00C91F9B"/>
    <w:rsid w:val="00D0126F"/>
    <w:rsid w:val="00D0347C"/>
    <w:rsid w:val="00DD55DB"/>
    <w:rsid w:val="00DE32AC"/>
    <w:rsid w:val="00DF1805"/>
    <w:rsid w:val="00E1407A"/>
    <w:rsid w:val="00E33F1A"/>
    <w:rsid w:val="00E50BDE"/>
    <w:rsid w:val="00E774CD"/>
    <w:rsid w:val="00E77E1D"/>
    <w:rsid w:val="00E97684"/>
    <w:rsid w:val="00EC0A29"/>
    <w:rsid w:val="00ED5F48"/>
    <w:rsid w:val="00ED75B6"/>
    <w:rsid w:val="00F72504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2022-02-26T14:16:00Z</dcterms:created>
  <dcterms:modified xsi:type="dcterms:W3CDTF">2022-02-26T14:16:00Z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