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ae"/>
        <w:tblW w:w="5000" w:type="pct"/>
        <w:jc w:val="center"/>
        <w:tblBorders>
          <w:top w:val="dashed" w:sz="6" w:space="0" w:color="auto"/>
          <w:left w:val="dashed" w:sz="6" w:space="0" w:color="auto"/>
          <w:bottom w:val="dashed" w:sz="6" w:space="0" w:color="auto"/>
          <w:right w:val="dashed" w:sz="6" w:space="0" w:color="auto"/>
        </w:tblBorders>
        <w:tblLayout w:type="fixed"/>
        <w:tblLook w:val="04A0" w:firstRow="1" w:lastRow="0" w:firstColumn="1" w:lastColumn="0" w:noHBand="0" w:noVBand="1"/>
        <w:tblCaption w:val="Макетная таблица календаря"/>
        <w:tblDescription w:val="Макетная таблица календаря"/>
      </w:tblPr>
      <w:tblGrid>
        <w:gridCol w:w="7852"/>
        <w:gridCol w:w="7852"/>
      </w:tblGrid>
      <w:tr w:rsidR="00A7023D" w:rsidRPr="00A7023D" w14:paraId="40983BE3" w14:textId="7FC65DC9" w:rsidTr="00A7023D">
        <w:trPr>
          <w:trHeight w:val="10206"/>
          <w:jc w:val="center"/>
        </w:trPr>
        <w:tc>
          <w:tcPr>
            <w:tcW w:w="2500" w:type="pct"/>
            <w:tcBorders>
              <w:top w:val="nil"/>
              <w:left w:val="nil"/>
              <w:bottom w:val="nil"/>
              <w:right w:val="dashed" w:sz="6" w:space="0" w:color="auto"/>
            </w:tcBorders>
            <w:vAlign w:val="center"/>
          </w:tcPr>
          <w:p w14:paraId="66537F75" w14:textId="79EAEE58" w:rsidR="00A7023D" w:rsidRPr="00C66750" w:rsidRDefault="00A7023D" w:rsidP="0087060A">
            <w:pPr>
              <w:pStyle w:val="ad"/>
              <w:jc w:val="center"/>
              <w:rPr>
                <w:rFonts w:cs="Arial"/>
                <w:noProof/>
                <w:color w:val="00A4DC"/>
                <w:sz w:val="78"/>
                <w:szCs w:val="78"/>
                <w:lang w:val="it-IT" w:bidi="ru-RU"/>
              </w:rPr>
            </w:pPr>
            <w:r w:rsidRPr="00A7023D">
              <w:rPr>
                <w:rFonts w:cs="Arial"/>
                <w:noProof/>
                <w:color w:val="00A4DC"/>
                <w:sz w:val="78"/>
                <w:szCs w:val="78"/>
                <w:lang w:bidi="ru-RU"/>
              </w:rPr>
              <w:fldChar w:fldCharType="begin"/>
            </w:r>
            <w:r w:rsidRPr="00C66750">
              <w:rPr>
                <w:rFonts w:cs="Arial"/>
                <w:noProof/>
                <w:color w:val="00A4DC"/>
                <w:sz w:val="78"/>
                <w:szCs w:val="78"/>
                <w:lang w:val="it-IT" w:bidi="ru-RU"/>
              </w:rPr>
              <w:instrText xml:space="preserve"> DOCVARIABLE  MonthStart1 \@  yyyy   \* MERGEFORMAT </w:instrText>
            </w:r>
            <w:r w:rsidRPr="00A7023D">
              <w:rPr>
                <w:rFonts w:cs="Arial"/>
                <w:noProof/>
                <w:color w:val="00A4DC"/>
                <w:sz w:val="78"/>
                <w:szCs w:val="78"/>
                <w:lang w:bidi="ru-RU"/>
              </w:rPr>
              <w:fldChar w:fldCharType="separate"/>
            </w:r>
            <w:r w:rsidR="00C15CAA">
              <w:rPr>
                <w:rFonts w:cs="Arial"/>
                <w:noProof/>
                <w:color w:val="00A4DC"/>
                <w:sz w:val="78"/>
                <w:szCs w:val="78"/>
                <w:lang w:val="it-IT" w:bidi="ru-RU"/>
              </w:rPr>
              <w:t>2024</w:t>
            </w:r>
            <w:r w:rsidRPr="00A7023D">
              <w:rPr>
                <w:rFonts w:cs="Arial"/>
                <w:noProof/>
                <w:color w:val="00A4DC"/>
                <w:sz w:val="78"/>
                <w:szCs w:val="78"/>
                <w:lang w:bidi="ru-RU"/>
              </w:rPr>
              <w:fldChar w:fldCharType="end"/>
            </w:r>
            <w:bookmarkStart w:id="0" w:name="_Calendar"/>
            <w:bookmarkEnd w:id="0"/>
          </w:p>
          <w:tbl>
            <w:tblPr>
              <w:tblStyle w:val="ae"/>
              <w:tblW w:w="5000" w:type="pct"/>
              <w:tblLayout w:type="fixed"/>
              <w:tblCellMar>
                <w:top w:w="113" w:type="dxa"/>
                <w:left w:w="170" w:type="dxa"/>
                <w:bottom w:w="113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2614"/>
              <w:gridCol w:w="2615"/>
              <w:gridCol w:w="2615"/>
            </w:tblGrid>
            <w:tr w:rsidR="003F3C1A" w:rsidRPr="00C66750" w14:paraId="79F6697B" w14:textId="77777777" w:rsidTr="00A7023D">
              <w:trPr>
                <w:trHeight w:val="567"/>
              </w:trPr>
              <w:tc>
                <w:tcPr>
                  <w:tcW w:w="1666" w:type="pct"/>
                </w:tcPr>
                <w:p w14:paraId="04431B75" w14:textId="77777777" w:rsidR="003F3C1A" w:rsidRPr="00A7023D" w:rsidRDefault="003F3C1A" w:rsidP="003F3C1A">
                  <w:pPr>
                    <w:pStyle w:val="Months"/>
                    <w:jc w:val="center"/>
                    <w:rPr>
                      <w:rFonts w:cs="Arial"/>
                      <w:noProof/>
                      <w:color w:val="00A4DC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00A4DC"/>
                      <w:sz w:val="28"/>
                      <w:szCs w:val="28"/>
                      <w:lang w:val="en-US" w:bidi="ru-RU"/>
                    </w:rPr>
                    <w:t>JANVIER</w:t>
                  </w:r>
                </w:p>
                <w:tbl>
                  <w:tblPr>
                    <w:tblStyle w:val="CalendarTable"/>
                    <w:tblW w:w="4991" w:type="pct"/>
                    <w:jc w:val="center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8"/>
                  </w:tblGrid>
                  <w:tr w:rsidR="003F3C1A" w:rsidRPr="00A7023D" w14:paraId="2363D99B" w14:textId="77777777" w:rsidTr="000C6AEA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shd w:val="clear" w:color="auto" w:fill="00A4DC"/>
                        <w:vAlign w:val="center"/>
                      </w:tcPr>
                      <w:p w14:paraId="1D80F9D3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77FCCE78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3889C1FD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17E3CC12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19189B1E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600399CD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0" w:type="pct"/>
                        <w:shd w:val="clear" w:color="auto" w:fill="00A4DC"/>
                        <w:vAlign w:val="center"/>
                      </w:tcPr>
                      <w:p w14:paraId="05302764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3F3C1A" w:rsidRPr="00A7023D" w14:paraId="6E47B315" w14:textId="77777777" w:rsidTr="000C6AEA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489FE494" w14:textId="679D36B2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10D05E" w14:textId="1045A18A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166E61" w14:textId="7B55187B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8955CF9" w14:textId="58D69D9F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51C9F36" w14:textId="327DE2E6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14C3E4" w14:textId="23036925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C15CAA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C15CAA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45ABE39C" w14:textId="1EA9465D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552969AA" w14:textId="77777777" w:rsidTr="000C6AEA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4FAE1D8C" w14:textId="2F831DE2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5B05382" w14:textId="2538AB8C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807F4A" w14:textId="1DDB2BE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4A0044A" w14:textId="5A61D39B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9D14C84" w14:textId="718FD1E2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7168A6" w14:textId="35D84642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32C89C85" w14:textId="7BE905E6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5E38E5E2" w14:textId="77777777" w:rsidTr="000C6AEA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30C7864F" w14:textId="1686D754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1785F96" w14:textId="5DCEA808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1F7E3FF" w14:textId="1B3DDC8C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DF273B3" w14:textId="2969C3F1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4D4723" w14:textId="53CAA3F1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4AECA88" w14:textId="45000178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109C7B75" w14:textId="776FE9B0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53B04A07" w14:textId="77777777" w:rsidTr="000C6AEA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47D7F9A6" w14:textId="0E381FC1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3913A62" w14:textId="642B05DB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5799CB7" w14:textId="6A8C4D2D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7DED87" w14:textId="0AD4C3D4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B0E0DBE" w14:textId="24DC54CD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531E042" w14:textId="3819728E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6574FA39" w14:textId="69881209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2559926B" w14:textId="77777777" w:rsidTr="000C6AEA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2D14C8E8" w14:textId="52D5BE8D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16C485F" w14:textId="039746F4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21210F" w14:textId="0E7C9943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BFDE6EF" w14:textId="1D99230E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91384A" w14:textId="57F8336B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C295B14" w14:textId="56541AF9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0997F333" w14:textId="08B96F64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3B591C64" w14:textId="77777777" w:rsidTr="000C6AEA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7852D0C2" w14:textId="4DA3AB19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C1FA408" w14:textId="17ADCB8B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4E47CA2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C8E0F65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0F1668B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7F79599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0032E3C8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1B2D8CFA" w14:textId="77777777" w:rsidR="003F3C1A" w:rsidRPr="00C66750" w:rsidRDefault="003F3C1A" w:rsidP="003F3C1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it-IT"/>
                    </w:rPr>
                  </w:pPr>
                </w:p>
              </w:tc>
              <w:tc>
                <w:tcPr>
                  <w:tcW w:w="1667" w:type="pct"/>
                </w:tcPr>
                <w:p w14:paraId="64A2ECAA" w14:textId="77777777" w:rsidR="003F3C1A" w:rsidRPr="00A7023D" w:rsidRDefault="003F3C1A" w:rsidP="003F3C1A">
                  <w:pPr>
                    <w:pStyle w:val="Months"/>
                    <w:jc w:val="center"/>
                    <w:rPr>
                      <w:rFonts w:cs="Arial"/>
                      <w:noProof/>
                      <w:color w:val="1BB1C0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1BB1C0"/>
                      <w:sz w:val="28"/>
                      <w:szCs w:val="28"/>
                      <w:lang w:val="en-US" w:bidi="ru-RU"/>
                    </w:rPr>
                    <w:t>FEVRIER</w:t>
                  </w:r>
                </w:p>
                <w:tbl>
                  <w:tblPr>
                    <w:tblStyle w:val="CalendarTable"/>
                    <w:tblW w:w="4991" w:type="pct"/>
                    <w:jc w:val="center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3F3C1A" w:rsidRPr="00A7023D" w14:paraId="33F83A78" w14:textId="77777777" w:rsidTr="000C6AEA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shd w:val="clear" w:color="auto" w:fill="1BB1C0"/>
                        <w:vAlign w:val="center"/>
                      </w:tcPr>
                      <w:p w14:paraId="595E10CB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1BB1C0"/>
                        <w:vAlign w:val="center"/>
                      </w:tcPr>
                      <w:p w14:paraId="08B73030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1BB1C0"/>
                        <w:vAlign w:val="center"/>
                      </w:tcPr>
                      <w:p w14:paraId="76C05F40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1BB1C0"/>
                        <w:vAlign w:val="center"/>
                      </w:tcPr>
                      <w:p w14:paraId="4D1314D5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1BB1C0"/>
                        <w:vAlign w:val="center"/>
                      </w:tcPr>
                      <w:p w14:paraId="70130F82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1BB1C0"/>
                        <w:vAlign w:val="center"/>
                      </w:tcPr>
                      <w:p w14:paraId="2646F027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1BB1C0"/>
                        <w:vAlign w:val="center"/>
                      </w:tcPr>
                      <w:p w14:paraId="0A77E0D0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3F3C1A" w:rsidRPr="00A7023D" w14:paraId="6B507831" w14:textId="77777777" w:rsidTr="000C6AEA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4E7DC31" w14:textId="05A77A4B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F73265" w14:textId="6C4349DA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552A6D" w14:textId="521C36A9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497A5B" w14:textId="15D383C5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AE7B81E" w14:textId="53C069FB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8F468A" w14:textId="69917688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1920ED9" w14:textId="71721F75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26043540" w14:textId="77777777" w:rsidTr="000C6AEA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91FD615" w14:textId="6E3AFB1F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6494DC" w14:textId="69E05F5B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AF7C5D" w14:textId="0BC2FDE0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42B75A" w14:textId="4D54B199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80E10C" w14:textId="165EC78D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464BAC" w14:textId="01B71FBE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DD1D5CE" w14:textId="401980C1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7D07E4BF" w14:textId="77777777" w:rsidTr="000C6AEA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A7BA402" w14:textId="535DFC1B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4F8657" w14:textId="4FCCEB94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E1987D" w14:textId="6F932241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EA3C7EE" w14:textId="6A5347B9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39CB1C" w14:textId="7265563F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03195E4" w14:textId="12D259B1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94FFF75" w14:textId="4691C4E2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70B6F711" w14:textId="77777777" w:rsidTr="000C6AEA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2DF6AE6" w14:textId="2F3A8E8A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14C89B" w14:textId="3053E0FC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60ADFC" w14:textId="7EDC4710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FF87EC" w14:textId="6D61B59C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0E2772" w14:textId="6D1CFEC6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0C41E4" w14:textId="5F9E2B23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4489CE0" w14:textId="0E3C33E0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2F4D6EE7" w14:textId="77777777" w:rsidTr="000C6AEA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6314222" w14:textId="53CD3AED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C2EF0A" w14:textId="20F8AD08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59208F" w14:textId="24B999B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42E431" w14:textId="7234E71D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390844" w14:textId="5183D4D9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FED1BA" w14:textId="06BAD1D9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C088D1" w14:textId="3CAD5848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04FEDD95" w14:textId="77777777" w:rsidTr="000C6AEA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8A45781" w14:textId="0C040473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BDDA8F" w14:textId="41B8E07A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!A12 Is Not In Table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7692F8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F0E09A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E549BE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4AB0AD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268AE99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635B5D45" w14:textId="77777777" w:rsidR="003F3C1A" w:rsidRPr="00C66750" w:rsidRDefault="003F3C1A" w:rsidP="003F3C1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it-IT"/>
                    </w:rPr>
                  </w:pPr>
                </w:p>
              </w:tc>
              <w:tc>
                <w:tcPr>
                  <w:tcW w:w="1667" w:type="pct"/>
                </w:tcPr>
                <w:p w14:paraId="408740DF" w14:textId="77777777" w:rsidR="003F3C1A" w:rsidRPr="00A7023D" w:rsidRDefault="003F3C1A" w:rsidP="003F3C1A">
                  <w:pPr>
                    <w:pStyle w:val="Months"/>
                    <w:jc w:val="center"/>
                    <w:rPr>
                      <w:rFonts w:cs="Arial"/>
                      <w:noProof/>
                      <w:color w:val="43B06D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43B06D"/>
                      <w:sz w:val="28"/>
                      <w:szCs w:val="28"/>
                      <w:lang w:val="en-US" w:bidi="ru-RU"/>
                    </w:rPr>
                    <w:t>MARS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3F3C1A" w:rsidRPr="00A7023D" w14:paraId="1A185E15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43B06D"/>
                        <w:vAlign w:val="center"/>
                      </w:tcPr>
                      <w:p w14:paraId="1FD08E23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43B06D"/>
                        <w:vAlign w:val="center"/>
                      </w:tcPr>
                      <w:p w14:paraId="1EE984D2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43B06D"/>
                        <w:vAlign w:val="center"/>
                      </w:tcPr>
                      <w:p w14:paraId="7F99374A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43B06D"/>
                        <w:vAlign w:val="center"/>
                      </w:tcPr>
                      <w:p w14:paraId="33EB0B45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43B06D"/>
                        <w:vAlign w:val="center"/>
                      </w:tcPr>
                      <w:p w14:paraId="5B1C136E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43B06D"/>
                        <w:vAlign w:val="center"/>
                      </w:tcPr>
                      <w:p w14:paraId="5F225A18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43B06D"/>
                        <w:vAlign w:val="center"/>
                      </w:tcPr>
                      <w:p w14:paraId="43E74394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3F3C1A" w:rsidRPr="00A7023D" w14:paraId="6589C351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3DE12E3" w14:textId="45516D5C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875E56" w14:textId="0C63E61B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3AFB36" w14:textId="4F9813F3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C404A9" w14:textId="55433AFF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F38A29" w14:textId="67978142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07F44D" w14:textId="53FA50D6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6340AA9" w14:textId="4CE57C80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3DCCEF02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116F707" w14:textId="09C666D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90FCA5F" w14:textId="639BCF9F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D357AF" w14:textId="18EE12DE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D79EC0" w14:textId="142C3BE2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F22536" w14:textId="69193F94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8A4D07" w14:textId="54AF3322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DB9D929" w14:textId="0152F518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6B5B8F0C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9F9F5E4" w14:textId="6D122271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5B27B0" w14:textId="483A91A4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0E4828" w14:textId="2A1433B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F2E95E" w14:textId="6FF87E9E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EF95E4" w14:textId="4A512C2D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55FE07" w14:textId="737B784F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FF4734" w14:textId="7A57F591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5D8408AC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28BB48C" w14:textId="676FA309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49A3BFF" w14:textId="4A17225A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FC7703" w14:textId="7B3BA39E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6E6B9B" w14:textId="5034AF58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22F806" w14:textId="43D77CB8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91A211" w14:textId="59526F75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003669A" w14:textId="49893E0B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5C156B43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D4D8973" w14:textId="07EA1996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9EC7E3" w14:textId="2C83470E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671166" w14:textId="0EA626EF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137043" w14:textId="6D5F4013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C69E12" w14:textId="227252FF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AAE950" w14:textId="210A91C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C15CAA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C15CAA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2C5748F" w14:textId="200737FC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C15CAA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2F2B759F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CC0D6F6" w14:textId="50F0B60D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036B3E" w14:textId="0ABE6C1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35F521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09B108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AD942AA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DF6DE4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587A0AA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260070DC" w14:textId="77777777" w:rsidR="003F3C1A" w:rsidRPr="00C66750" w:rsidRDefault="003F3C1A" w:rsidP="003F3C1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it-IT"/>
                    </w:rPr>
                  </w:pPr>
                </w:p>
              </w:tc>
            </w:tr>
            <w:tr w:rsidR="003F3C1A" w:rsidRPr="00A7023D" w14:paraId="3808ABFD" w14:textId="77777777" w:rsidTr="00A7023D">
              <w:trPr>
                <w:trHeight w:val="567"/>
              </w:trPr>
              <w:tc>
                <w:tcPr>
                  <w:tcW w:w="1666" w:type="pct"/>
                </w:tcPr>
                <w:p w14:paraId="314C22C3" w14:textId="77777777" w:rsidR="003F3C1A" w:rsidRPr="00A7023D" w:rsidRDefault="003F3C1A" w:rsidP="003F3C1A">
                  <w:pPr>
                    <w:pStyle w:val="Months"/>
                    <w:jc w:val="center"/>
                    <w:rPr>
                      <w:rFonts w:cs="Arial"/>
                      <w:noProof/>
                      <w:color w:val="8DC03F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8DC03F"/>
                      <w:sz w:val="28"/>
                      <w:szCs w:val="28"/>
                      <w:lang w:val="en-US" w:bidi="ru-RU"/>
                    </w:rPr>
                    <w:t>AVRIL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1"/>
                    <w:gridCol w:w="325"/>
                    <w:gridCol w:w="326"/>
                    <w:gridCol w:w="326"/>
                    <w:gridCol w:w="326"/>
                    <w:gridCol w:w="326"/>
                    <w:gridCol w:w="320"/>
                  </w:tblGrid>
                  <w:tr w:rsidR="003F3C1A" w:rsidRPr="00A7023D" w14:paraId="6D5C8821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8DC03F"/>
                        <w:vAlign w:val="center"/>
                      </w:tcPr>
                      <w:p w14:paraId="50DE700D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8DC03F"/>
                        <w:vAlign w:val="center"/>
                      </w:tcPr>
                      <w:p w14:paraId="007D7B11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8DC03F"/>
                        <w:vAlign w:val="center"/>
                      </w:tcPr>
                      <w:p w14:paraId="68E6F492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8DC03F"/>
                        <w:vAlign w:val="center"/>
                      </w:tcPr>
                      <w:p w14:paraId="7F41641F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8DC03F"/>
                        <w:vAlign w:val="center"/>
                      </w:tcPr>
                      <w:p w14:paraId="0AAAF1D3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8DC03F"/>
                        <w:vAlign w:val="center"/>
                      </w:tcPr>
                      <w:p w14:paraId="5B0BE92B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8DC03F"/>
                        <w:vAlign w:val="center"/>
                      </w:tcPr>
                      <w:p w14:paraId="72FCF554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3F3C1A" w:rsidRPr="00A7023D" w14:paraId="56EB2645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1DF5A7E" w14:textId="6DDE9A9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09F5B08" w14:textId="3B94E9E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7411C8" w14:textId="16AC126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DAF142" w14:textId="07DCF5A4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665562" w14:textId="1562D498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E6535D" w14:textId="1662BBA0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018EA8F" w14:textId="5E7C5033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7CCC9055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628195C" w14:textId="2691B3CB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B619BF1" w14:textId="47564556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A824E7" w14:textId="72FCBA9E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9C55CE" w14:textId="0D32654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94C043" w14:textId="583612DD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A0B110" w14:textId="6A52ABC9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3B5B423" w14:textId="7536A845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0914448A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ECA031D" w14:textId="20573AD8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6E661A7" w14:textId="3E478B59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3D0FA5" w14:textId="45B28370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8E0DD3" w14:textId="1C0D1F00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B52C2B" w14:textId="2CB7475E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6C69A0" w14:textId="55772839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F1D10A5" w14:textId="0A8200C6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1143F384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9961741" w14:textId="00CC0681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E071080" w14:textId="72437100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10C9F4" w14:textId="29CE8C8A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206C1C" w14:textId="324E9786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E0392C" w14:textId="0333F7B0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FE465E" w14:textId="6FD843B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ADE67E2" w14:textId="6BA4160D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5E74DFF7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6E1BB15" w14:textId="102B5C26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CD3144E" w14:textId="6A869682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BEE1F4" w14:textId="6FE57833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EF43E1" w14:textId="35664B58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F0BDA57" w14:textId="0A70D5F3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C42003" w14:textId="62F354ED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0CD5DA" w14:textId="2F1B372B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ED4D25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58FBF2DD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4C0E36B" w14:textId="48DCF140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6E14DCC" w14:textId="038CC676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726159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0D9628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465C10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46C25B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E9AF028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7B246660" w14:textId="77777777" w:rsidR="003F3C1A" w:rsidRPr="00C66750" w:rsidRDefault="003F3C1A" w:rsidP="003F3C1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it-IT"/>
                    </w:rPr>
                  </w:pPr>
                </w:p>
              </w:tc>
              <w:tc>
                <w:tcPr>
                  <w:tcW w:w="1667" w:type="pct"/>
                </w:tcPr>
                <w:p w14:paraId="54A0FB4D" w14:textId="77777777" w:rsidR="003F3C1A" w:rsidRPr="00A7023D" w:rsidRDefault="003F3C1A" w:rsidP="003F3C1A">
                  <w:pPr>
                    <w:pStyle w:val="Months"/>
                    <w:jc w:val="center"/>
                    <w:rPr>
                      <w:rFonts w:cs="Arial"/>
                      <w:noProof/>
                      <w:color w:val="CBC703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CBC703"/>
                      <w:sz w:val="28"/>
                      <w:szCs w:val="28"/>
                      <w:lang w:val="en-US" w:bidi="ru-RU"/>
                    </w:rPr>
                    <w:t>MAI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3F3C1A" w:rsidRPr="00A7023D" w14:paraId="399E6A67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CBC703"/>
                        <w:vAlign w:val="center"/>
                      </w:tcPr>
                      <w:p w14:paraId="3ED58BD8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CBC703"/>
                        <w:vAlign w:val="center"/>
                      </w:tcPr>
                      <w:p w14:paraId="2162B344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CBC703"/>
                        <w:vAlign w:val="center"/>
                      </w:tcPr>
                      <w:p w14:paraId="6283EA5A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CBC703"/>
                        <w:vAlign w:val="center"/>
                      </w:tcPr>
                      <w:p w14:paraId="79C276CD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CBC703"/>
                        <w:vAlign w:val="center"/>
                      </w:tcPr>
                      <w:p w14:paraId="34549D32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CBC703"/>
                        <w:vAlign w:val="center"/>
                      </w:tcPr>
                      <w:p w14:paraId="2D1F516B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CBC703"/>
                        <w:vAlign w:val="center"/>
                      </w:tcPr>
                      <w:p w14:paraId="25834FF0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3F3C1A" w:rsidRPr="00A7023D" w14:paraId="2AB764B5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D64BE73" w14:textId="327E02C4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EAEAC3" w14:textId="594A661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3D2265" w14:textId="2932EE12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5D315E" w14:textId="717AD01A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3BB139" w14:textId="30FC50F8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0ABBE3" w14:textId="592BA9F5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ED4D25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ED4D25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0D6C7AF" w14:textId="6B9F87D0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2A5BFC1C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89F4F51" w14:textId="03DDC47F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B2AEEA" w14:textId="28322360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ED34B4" w14:textId="2D241C6F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60BB43B" w14:textId="4F5491AD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A0E2947" w14:textId="21F9EE44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526D92" w14:textId="1E78CE01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1425FA4" w14:textId="266AD7DD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0786482F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5E3765F" w14:textId="40A88A81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40D6D5" w14:textId="65BD513B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7E6553" w14:textId="446D3E8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801E09F" w14:textId="7FBCB888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12E178" w14:textId="5113AE6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608ACB" w14:textId="28F1BA9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8B94B30" w14:textId="1AF974B9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39B140BD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58BDB16" w14:textId="5CCEA1B6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60B4AF" w14:textId="79891CE0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006150" w14:textId="70341982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A1F555" w14:textId="7CDC510C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4D8B5C" w14:textId="43A12378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E7F4DB" w14:textId="3487044D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5A94462" w14:textId="78D881EE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00E68FE1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00D6408" w14:textId="437CD41C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C36AC8" w14:textId="4C66FC3C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E47FBA" w14:textId="3F465C4E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04F330" w14:textId="094FE91C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F25293" w14:textId="52AB98D5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56BEF2" w14:textId="313B1F7A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DE8392E" w14:textId="2730BF0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66FAC5CB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82A4916" w14:textId="2EF03C0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429A1F" w14:textId="4A73AA5A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1F8765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99EDC1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42EA91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2D9444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49DDB80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254C2834" w14:textId="77777777" w:rsidR="003F3C1A" w:rsidRPr="00C66750" w:rsidRDefault="003F3C1A" w:rsidP="003F3C1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it-IT"/>
                    </w:rPr>
                  </w:pPr>
                </w:p>
              </w:tc>
              <w:tc>
                <w:tcPr>
                  <w:tcW w:w="1667" w:type="pct"/>
                </w:tcPr>
                <w:p w14:paraId="3D82E62C" w14:textId="77777777" w:rsidR="003F3C1A" w:rsidRPr="00A7023D" w:rsidRDefault="003F3C1A" w:rsidP="003F3C1A">
                  <w:pPr>
                    <w:pStyle w:val="Months"/>
                    <w:jc w:val="center"/>
                    <w:rPr>
                      <w:rFonts w:cs="Arial"/>
                      <w:noProof/>
                      <w:color w:val="FAAE00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FAAE00"/>
                      <w:sz w:val="28"/>
                      <w:szCs w:val="28"/>
                      <w:lang w:val="en-US" w:bidi="ru-RU"/>
                    </w:rPr>
                    <w:t>JUIN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3F3C1A" w:rsidRPr="00A7023D" w14:paraId="1202FEB7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AAE00"/>
                        <w:vAlign w:val="center"/>
                      </w:tcPr>
                      <w:p w14:paraId="61C4EF43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FAAE00"/>
                        <w:vAlign w:val="center"/>
                      </w:tcPr>
                      <w:p w14:paraId="5B1BCFE7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AAE00"/>
                        <w:vAlign w:val="center"/>
                      </w:tcPr>
                      <w:p w14:paraId="5503C6B4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AAE00"/>
                        <w:vAlign w:val="center"/>
                      </w:tcPr>
                      <w:p w14:paraId="0CEAD5EA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AAE00"/>
                        <w:vAlign w:val="center"/>
                      </w:tcPr>
                      <w:p w14:paraId="281D226A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AAE00"/>
                        <w:vAlign w:val="center"/>
                      </w:tcPr>
                      <w:p w14:paraId="00BDFD06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AAE00"/>
                        <w:vAlign w:val="center"/>
                      </w:tcPr>
                      <w:p w14:paraId="13A091B8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3F3C1A" w:rsidRPr="00A7023D" w14:paraId="6F523A92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7F25A4F" w14:textId="0F523980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7F3DC9" w14:textId="0232BC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72293C" w14:textId="3CDE46F0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1A4E9D1" w14:textId="404EA988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AADD0D" w14:textId="4C0906DC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EF2BBD" w14:textId="65AE551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C15CAA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16DE0B5" w14:textId="0B049AB9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25441D01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09DE36F" w14:textId="6CCB1E9F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2AEA07" w14:textId="2EC1EA4B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60B3B4" w14:textId="79EA2D6E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DB0432" w14:textId="05920F36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3C92C2" w14:textId="6D7E1084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D6F6D8" w14:textId="4E02E1DE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1C88933" w14:textId="111ECE52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0AB2DA0F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1198109" w14:textId="0AC50074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780FAA" w14:textId="552D19EB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AFD949F" w14:textId="72A68380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3B6384" w14:textId="6A8E19D3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658AEE" w14:textId="5298AD55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8FAD59" w14:textId="67925202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6F9DD7E" w14:textId="6DC804FE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43FC45FF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A64162B" w14:textId="6A220D08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B3233F" w14:textId="322A0D7F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5C077F" w14:textId="52432092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986449" w14:textId="23F2D8F4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94C137F" w14:textId="7CA79DB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94B3D9" w14:textId="391F9ACE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1C454F6" w14:textId="0D029334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3651DB97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0161F4E" w14:textId="5C644662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BBBABF" w14:textId="53AC1AEF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F7E8D5" w14:textId="0BA2A8A4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0AC1D1A" w14:textId="57EF3A29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E55398" w14:textId="54F99D92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C4F6A9" w14:textId="2A20D25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C15CAA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C15CAA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437A8C2" w14:textId="353B4F3C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C15CAA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5D88CCFD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D6203C6" w14:textId="1A88C901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437AD8E" w14:textId="4E6CBCCE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09E658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D69BEE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28CAC3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F75163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EFA25CB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3BB208CE" w14:textId="77777777" w:rsidR="003F3C1A" w:rsidRPr="00A7023D" w:rsidRDefault="003F3C1A" w:rsidP="003F3C1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3F3C1A" w:rsidRPr="00A7023D" w14:paraId="5ABCB9D1" w14:textId="77777777" w:rsidTr="00A7023D">
              <w:trPr>
                <w:trHeight w:val="567"/>
              </w:trPr>
              <w:tc>
                <w:tcPr>
                  <w:tcW w:w="1666" w:type="pct"/>
                </w:tcPr>
                <w:p w14:paraId="642CE3A5" w14:textId="77777777" w:rsidR="003F3C1A" w:rsidRPr="00A7023D" w:rsidRDefault="003F3C1A" w:rsidP="003F3C1A">
                  <w:pPr>
                    <w:pStyle w:val="Months"/>
                    <w:jc w:val="center"/>
                    <w:rPr>
                      <w:rFonts w:cs="Arial"/>
                      <w:noProof/>
                      <w:color w:val="EF8219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EF8219"/>
                      <w:sz w:val="28"/>
                      <w:szCs w:val="28"/>
                      <w:lang w:val="en-US" w:bidi="ru-RU"/>
                    </w:rPr>
                    <w:t>JUILLET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0"/>
                    <w:gridCol w:w="326"/>
                    <w:gridCol w:w="326"/>
                    <w:gridCol w:w="326"/>
                    <w:gridCol w:w="326"/>
                    <w:gridCol w:w="326"/>
                    <w:gridCol w:w="320"/>
                  </w:tblGrid>
                  <w:tr w:rsidR="003F3C1A" w:rsidRPr="00A7023D" w14:paraId="4AF879DD" w14:textId="77777777" w:rsidTr="000C6AEA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EF8219"/>
                        <w:vAlign w:val="center"/>
                      </w:tcPr>
                      <w:p w14:paraId="292613B3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EF8219"/>
                        <w:vAlign w:val="center"/>
                      </w:tcPr>
                      <w:p w14:paraId="34CE7CF0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EF8219"/>
                        <w:vAlign w:val="center"/>
                      </w:tcPr>
                      <w:p w14:paraId="709BE4E4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EF8219"/>
                        <w:vAlign w:val="center"/>
                      </w:tcPr>
                      <w:p w14:paraId="27A8F9A3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EF8219"/>
                        <w:vAlign w:val="center"/>
                      </w:tcPr>
                      <w:p w14:paraId="187DB0F8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EF8219"/>
                        <w:vAlign w:val="center"/>
                      </w:tcPr>
                      <w:p w14:paraId="28FAC9E6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EF8219"/>
                        <w:vAlign w:val="center"/>
                      </w:tcPr>
                      <w:p w14:paraId="3820520C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3F3C1A" w:rsidRPr="00A7023D" w14:paraId="287F286C" w14:textId="77777777" w:rsidTr="000C6AEA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</w:tcPr>
                      <w:p w14:paraId="3967F584" w14:textId="307711CE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442A7CF" w14:textId="0052E0D2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C2CAEC0" w14:textId="19D815A3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938F3F0" w14:textId="7A233826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8F2FF26" w14:textId="3809E269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D334127" w14:textId="301EAF69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425741AC" w14:textId="200C7011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136AEC08" w14:textId="77777777" w:rsidTr="000C6AEA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</w:tcPr>
                      <w:p w14:paraId="313E6EE8" w14:textId="1E15AD78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331928C" w14:textId="36ECC0B4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FCFDDA6" w14:textId="0837D600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4770C83" w14:textId="2ACC6858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627C3F3" w14:textId="69880309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E950A42" w14:textId="12DA6BA6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16B75CAC" w14:textId="72DA8964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4837A9C2" w14:textId="77777777" w:rsidTr="000C6AEA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</w:tcPr>
                      <w:p w14:paraId="07EDB591" w14:textId="538BBCE6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55B3A2A" w14:textId="09C646FE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7D349D4" w14:textId="503A69A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FC42B6C" w14:textId="0A170E54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3C2AD2C" w14:textId="158BFD43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E7A29C7" w14:textId="5B3DA571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0FA1AB5C" w14:textId="214738BF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6CA5F0AB" w14:textId="77777777" w:rsidTr="000C6AEA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</w:tcPr>
                      <w:p w14:paraId="1A78604E" w14:textId="18A571B3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713483C" w14:textId="2824DA53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9C6EC9A" w14:textId="10EEF56B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F6FC2BC" w14:textId="3B8FBE62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D8E8AA0" w14:textId="2CD3938A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068FE49" w14:textId="7FB13EEC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76EFE80B" w14:textId="09BC71B6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5F2A079E" w14:textId="77777777" w:rsidTr="000C6AEA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</w:tcPr>
                      <w:p w14:paraId="350EC7EF" w14:textId="11C0D002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318E063" w14:textId="2AD42806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C64F129" w14:textId="4F452912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7847868" w14:textId="5E800113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00BDE57" w14:textId="6C4615EC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25D57B1" w14:textId="22021B4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31FA01F6" w14:textId="11EC4773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19913781" w14:textId="77777777" w:rsidTr="000C6AEA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</w:tcPr>
                      <w:p w14:paraId="6A731CA6" w14:textId="4A693239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D1F0DDB" w14:textId="15A8576F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B636693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F62CAF9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C11ADCB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D44F7A0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79DC7569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31377DC9" w14:textId="77777777" w:rsidR="003F3C1A" w:rsidRPr="00A7023D" w:rsidRDefault="003F3C1A" w:rsidP="003F3C1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67" w:type="pct"/>
                </w:tcPr>
                <w:p w14:paraId="730B1B2A" w14:textId="77777777" w:rsidR="003F3C1A" w:rsidRPr="00A7023D" w:rsidRDefault="003F3C1A" w:rsidP="003F3C1A">
                  <w:pPr>
                    <w:pStyle w:val="Months"/>
                    <w:jc w:val="center"/>
                    <w:rPr>
                      <w:rFonts w:cs="Arial"/>
                      <w:noProof/>
                      <w:color w:val="E74C4A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E74C4A"/>
                      <w:sz w:val="28"/>
                      <w:szCs w:val="28"/>
                      <w:lang w:val="en-US" w:bidi="ru-RU"/>
                    </w:rPr>
                    <w:t>AOUT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3F3C1A" w:rsidRPr="00A7023D" w14:paraId="723C3C5D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E74C4A"/>
                        <w:vAlign w:val="center"/>
                      </w:tcPr>
                      <w:p w14:paraId="0C1E0928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E74C4A"/>
                        <w:vAlign w:val="center"/>
                      </w:tcPr>
                      <w:p w14:paraId="7751F069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E74C4A"/>
                        <w:vAlign w:val="center"/>
                      </w:tcPr>
                      <w:p w14:paraId="1D80E4C8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E74C4A"/>
                        <w:vAlign w:val="center"/>
                      </w:tcPr>
                      <w:p w14:paraId="74D59136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E74C4A"/>
                        <w:vAlign w:val="center"/>
                      </w:tcPr>
                      <w:p w14:paraId="4030CC8A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E74C4A"/>
                        <w:vAlign w:val="center"/>
                      </w:tcPr>
                      <w:p w14:paraId="2B2390CB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E74C4A"/>
                        <w:vAlign w:val="center"/>
                      </w:tcPr>
                      <w:p w14:paraId="0E767A3D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3F3C1A" w:rsidRPr="00A7023D" w14:paraId="0A65E58C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BE4C38F" w14:textId="6412A359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2EFD85" w14:textId="4F3FF03E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C0B67A" w14:textId="77A952B8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253405" w14:textId="7615FF5B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498B85" w14:textId="1AB9DB6A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7A2FC6" w14:textId="6B89FD39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387C38F" w14:textId="2BF771A4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0A1D0A35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223DFDD" w14:textId="08C62A7A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4FD702" w14:textId="16D43AF0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2F84AA2" w14:textId="17750C92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5410B4" w14:textId="61370BF3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1199CA" w14:textId="7DB275FD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45B067" w14:textId="483B2450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88D26F9" w14:textId="5FEB06DB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07823650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71D4E60" w14:textId="0F754AF2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54786A" w14:textId="315CC219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9C558B" w14:textId="5D71CBF9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8AA9F0" w14:textId="44B67AEE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7A61A28" w14:textId="5DF078F1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462C53" w14:textId="12DEC20A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11F440B" w14:textId="0E1166AD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1CAA64DC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96A4626" w14:textId="32B8ADBD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11E449" w14:textId="5116EB09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6FC578" w14:textId="79066E49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F77DA8" w14:textId="567B2770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9C99E7" w14:textId="47959865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3C92721" w14:textId="28EFFC20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6EF12A1" w14:textId="5FC44A59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09B9DA2B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FEC1281" w14:textId="24F50ACA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8EBCC0" w14:textId="5C8FF398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4EBDC14" w14:textId="7E75CF1B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66CC4C" w14:textId="638B2E2A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B86211" w14:textId="255B20AD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96F394" w14:textId="735421BC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C15CAA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B0B4098" w14:textId="7DC460C5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2FAA6175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9F35A05" w14:textId="1123482F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D146B6" w14:textId="21939366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92863D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34AF00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2A4880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2C2480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7811FB5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71E1777A" w14:textId="77777777" w:rsidR="003F3C1A" w:rsidRPr="00A7023D" w:rsidRDefault="003F3C1A" w:rsidP="003F3C1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67" w:type="pct"/>
                </w:tcPr>
                <w:p w14:paraId="3669A557" w14:textId="77777777" w:rsidR="003F3C1A" w:rsidRPr="00A7023D" w:rsidRDefault="003F3C1A" w:rsidP="003F3C1A">
                  <w:pPr>
                    <w:pStyle w:val="Months"/>
                    <w:jc w:val="center"/>
                    <w:rPr>
                      <w:rFonts w:cs="Arial"/>
                      <w:noProof/>
                      <w:color w:val="CF6C80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CF6C80"/>
                      <w:sz w:val="28"/>
                      <w:szCs w:val="28"/>
                      <w:lang w:val="en-US" w:bidi="ru-RU"/>
                    </w:rPr>
                    <w:t>SEPTEMBRE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3F3C1A" w:rsidRPr="00A7023D" w14:paraId="4C16DE60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CF6C80"/>
                        <w:vAlign w:val="center"/>
                      </w:tcPr>
                      <w:p w14:paraId="0DF8BA4C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CF6C80"/>
                        <w:vAlign w:val="center"/>
                      </w:tcPr>
                      <w:p w14:paraId="1A0FB839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CF6C80"/>
                        <w:vAlign w:val="center"/>
                      </w:tcPr>
                      <w:p w14:paraId="681B288A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CF6C80"/>
                        <w:vAlign w:val="center"/>
                      </w:tcPr>
                      <w:p w14:paraId="74EF1B0F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CF6C80"/>
                        <w:vAlign w:val="center"/>
                      </w:tcPr>
                      <w:p w14:paraId="13EE01FE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CF6C80"/>
                        <w:vAlign w:val="center"/>
                      </w:tcPr>
                      <w:p w14:paraId="2CCF2459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CF6C80"/>
                        <w:vAlign w:val="center"/>
                      </w:tcPr>
                      <w:p w14:paraId="21B23137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3F3C1A" w:rsidRPr="00A7023D" w14:paraId="654EA9E1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45DE916" w14:textId="1ECE5B3F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C3AD29" w14:textId="6465EFE2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D6D244" w14:textId="220CAE30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4D4268" w14:textId="782498B3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F98977" w14:textId="118E4A61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1B7379" w14:textId="0DAC6AC3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C29A93E" w14:textId="7B68731C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0537E119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5D80E68" w14:textId="4CC3C8CA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AD7450" w14:textId="6C2EFF8B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53F44F" w14:textId="5F83263D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D04CF9" w14:textId="63E129D9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225B0DF" w14:textId="75F9FFC3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FF0845" w14:textId="3295361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4ED0DD1" w14:textId="03A1051C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67D9717C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BC32B36" w14:textId="675C305D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95D9A20" w14:textId="76508C3B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EE797E" w14:textId="00112BF8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5B7B5A1" w14:textId="327E5C42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BFE00B" w14:textId="619CD6C4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02D7E5" w14:textId="57EE7C4B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F21341F" w14:textId="2858D9E5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3C3E3706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BE3955D" w14:textId="271FD4E0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E5D92B" w14:textId="3F980235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C90BEF" w14:textId="2EB8EE33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DB83FA" w14:textId="455789C0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62D17B" w14:textId="714874AD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0B41D0" w14:textId="3BD9669B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3E89237" w14:textId="6AFC73C6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60C10604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9D1C283" w14:textId="2341EA69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1FF38E" w14:textId="02637F46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CF71DE" w14:textId="2535858D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501EF9" w14:textId="73DCBC03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C121AE" w14:textId="131487D5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435E75B" w14:textId="39B4B340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ED4D25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C15CAA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F94B0C" w14:textId="37E9936F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C15CAA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C15CAA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5E79C9F2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810AEA1" w14:textId="08291C1C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0834E5" w14:textId="7DE67020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E2304C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63BE29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82E99C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48E0C8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CE4540F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43A637F0" w14:textId="77777777" w:rsidR="003F3C1A" w:rsidRPr="00A7023D" w:rsidRDefault="003F3C1A" w:rsidP="003F3C1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3F3C1A" w:rsidRPr="00A7023D" w14:paraId="405FBD6D" w14:textId="77777777" w:rsidTr="00A7023D">
              <w:trPr>
                <w:trHeight w:val="567"/>
              </w:trPr>
              <w:tc>
                <w:tcPr>
                  <w:tcW w:w="1666" w:type="pct"/>
                </w:tcPr>
                <w:p w14:paraId="0145248E" w14:textId="77777777" w:rsidR="003F3C1A" w:rsidRPr="00A7023D" w:rsidRDefault="003F3C1A" w:rsidP="003F3C1A">
                  <w:pPr>
                    <w:pStyle w:val="Months"/>
                    <w:jc w:val="center"/>
                    <w:rPr>
                      <w:rFonts w:cs="Arial"/>
                      <w:noProof/>
                      <w:color w:val="996A8E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996A8E"/>
                      <w:sz w:val="28"/>
                      <w:szCs w:val="28"/>
                      <w:lang w:val="en-US" w:bidi="ru-RU"/>
                    </w:rPr>
                    <w:t>OCTOBRE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0"/>
                    <w:gridCol w:w="326"/>
                    <w:gridCol w:w="326"/>
                    <w:gridCol w:w="326"/>
                    <w:gridCol w:w="326"/>
                    <w:gridCol w:w="326"/>
                    <w:gridCol w:w="320"/>
                  </w:tblGrid>
                  <w:tr w:rsidR="003F3C1A" w:rsidRPr="00A7023D" w14:paraId="000B6988" w14:textId="77777777" w:rsidTr="000C6AEA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996A8E"/>
                        <w:vAlign w:val="center"/>
                      </w:tcPr>
                      <w:p w14:paraId="549814AE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996A8E"/>
                        <w:vAlign w:val="center"/>
                      </w:tcPr>
                      <w:p w14:paraId="695E40C9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996A8E"/>
                        <w:vAlign w:val="center"/>
                      </w:tcPr>
                      <w:p w14:paraId="5FE841B3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996A8E"/>
                        <w:vAlign w:val="center"/>
                      </w:tcPr>
                      <w:p w14:paraId="6C2D5255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996A8E"/>
                        <w:vAlign w:val="center"/>
                      </w:tcPr>
                      <w:p w14:paraId="21BC6CB5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996A8E"/>
                        <w:vAlign w:val="center"/>
                      </w:tcPr>
                      <w:p w14:paraId="54A32FE6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996A8E"/>
                        <w:vAlign w:val="center"/>
                      </w:tcPr>
                      <w:p w14:paraId="137163B9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3F3C1A" w:rsidRPr="00A7023D" w14:paraId="2BB58678" w14:textId="77777777" w:rsidTr="000C6AEA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0DC3828" w14:textId="50013BCA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6347C0" w14:textId="7D337102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C46379" w14:textId="093AB98B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28E0CF" w14:textId="362F99AB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A456CD1" w14:textId="2BB0B67B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6C8571" w14:textId="22F64E0F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C15CAA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C15CAA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247E8A9" w14:textId="38C93A52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37CCD791" w14:textId="77777777" w:rsidTr="000C6AEA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DF472B9" w14:textId="18076D28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E207D6" w14:textId="66E716FD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53747B" w14:textId="56B92EBB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A8876C" w14:textId="2BF9CD46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6013EC" w14:textId="4DA0D3A3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FE92ED6" w14:textId="1E190AC6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FB68303" w14:textId="5BD31458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4214D076" w14:textId="77777777" w:rsidTr="000C6AEA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876A879" w14:textId="2B9E0E10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B29F8C9" w14:textId="1181DB7C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39EDCA" w14:textId="1ED1AA55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64561F" w14:textId="1214E550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48A0C8" w14:textId="19672926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4CD100" w14:textId="61D4121D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FADD9E" w14:textId="507AD38A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280E0BC1" w14:textId="77777777" w:rsidTr="000C6AEA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38E2572" w14:textId="3F1BF00A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3F5370" w14:textId="4BDECD52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70E566" w14:textId="31C35286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1D61AE" w14:textId="496844FE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393225" w14:textId="667FB7A2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445786E" w14:textId="4B1880B1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829D645" w14:textId="5E764A13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1905C664" w14:textId="77777777" w:rsidTr="000C6AEA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DE5BA2A" w14:textId="64639A90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23A8F0" w14:textId="15884F73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14C432" w14:textId="1A37E81D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B7972A" w14:textId="5A3E437A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2F20C4" w14:textId="705B3A41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08D872" w14:textId="03F9E916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E644DB3" w14:textId="4D6C2010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706B9639" w14:textId="77777777" w:rsidTr="000C6AEA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D989CE8" w14:textId="32C9882B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C83B10" w14:textId="26115CB9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8E92EE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6A77E30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A0ED73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C231D7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EFECF82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03F68E73" w14:textId="77777777" w:rsidR="003F3C1A" w:rsidRPr="00A7023D" w:rsidRDefault="003F3C1A" w:rsidP="003F3C1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67" w:type="pct"/>
                </w:tcPr>
                <w:p w14:paraId="6A6F0D67" w14:textId="77777777" w:rsidR="003F3C1A" w:rsidRPr="00A7023D" w:rsidRDefault="003F3C1A" w:rsidP="003F3C1A">
                  <w:pPr>
                    <w:pStyle w:val="Months"/>
                    <w:jc w:val="center"/>
                    <w:rPr>
                      <w:rFonts w:cs="Arial"/>
                      <w:noProof/>
                      <w:color w:val="6A7FB8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6A7FB8"/>
                      <w:sz w:val="28"/>
                      <w:szCs w:val="28"/>
                      <w:lang w:val="en-US" w:bidi="ru-RU"/>
                    </w:rPr>
                    <w:t>NOVEMBRE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3F3C1A" w:rsidRPr="00A7023D" w14:paraId="64DB571F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6A7FB8"/>
                        <w:vAlign w:val="center"/>
                      </w:tcPr>
                      <w:p w14:paraId="41621CA2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6A7FB8"/>
                        <w:vAlign w:val="center"/>
                      </w:tcPr>
                      <w:p w14:paraId="6BF14220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6A7FB8"/>
                        <w:vAlign w:val="center"/>
                      </w:tcPr>
                      <w:p w14:paraId="2182A636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6A7FB8"/>
                        <w:vAlign w:val="center"/>
                      </w:tcPr>
                      <w:p w14:paraId="2C2F1E57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6A7FB8"/>
                        <w:vAlign w:val="center"/>
                      </w:tcPr>
                      <w:p w14:paraId="26ABB657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6A7FB8"/>
                        <w:vAlign w:val="center"/>
                      </w:tcPr>
                      <w:p w14:paraId="247EED11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6A7FB8"/>
                        <w:vAlign w:val="center"/>
                      </w:tcPr>
                      <w:p w14:paraId="34596743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3F3C1A" w:rsidRPr="00A7023D" w14:paraId="1987D734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DAA1BAC" w14:textId="2289E4E6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F48668" w14:textId="12D6D9E2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D4ECFD" w14:textId="2E00637B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94A25E" w14:textId="0E02FAE3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25BEC0" w14:textId="18997212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1393FA" w14:textId="44E3DED6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520E1EB" w14:textId="7252CD28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3C0F0C54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B57AFC6" w14:textId="19DA3C26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FEF627" w14:textId="5EB9372A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360AFC" w14:textId="72C8BFDE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505711" w14:textId="2B28E7BD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28E1D9" w14:textId="0287CF39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6CFDEC" w14:textId="486021AC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9563A80" w14:textId="215EAC4E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613A309C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858C577" w14:textId="01B41614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9C1CA0" w14:textId="78BE3CC4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032162" w14:textId="434A744F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247ECD" w14:textId="7774D6BD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213BEA" w14:textId="52E2D6ED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0457C0" w14:textId="5E134A18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9A74621" w14:textId="32951AB3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4D2950DC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067BB99" w14:textId="0AF33863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69497C6" w14:textId="7D7B49EF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8F73CD" w14:textId="39EED9FB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5A5677" w14:textId="338556F5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B3E8A5" w14:textId="633EE2D9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F104D7" w14:textId="329D78CE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C539289" w14:textId="7EAACD7B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29D91124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50FDF83" w14:textId="7C299F5D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FE8B65" w14:textId="2CC1539F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365D43" w14:textId="4EE9990B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A49653" w14:textId="0FB9771C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ED4D25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27D6D5" w14:textId="0EC8F4BE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695369" w14:textId="7AEC4CB6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C15CAA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3B1DF88" w14:textId="4FAD5100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70713245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773566B" w14:textId="537A33CA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C6ED28" w14:textId="2048F1BD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8510C3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E10525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8F4365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194359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D397604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632E0932" w14:textId="77777777" w:rsidR="003F3C1A" w:rsidRPr="00A7023D" w:rsidRDefault="003F3C1A" w:rsidP="003F3C1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67" w:type="pct"/>
                </w:tcPr>
                <w:p w14:paraId="41A27176" w14:textId="77777777" w:rsidR="003F3C1A" w:rsidRPr="00A7023D" w:rsidRDefault="003F3C1A" w:rsidP="003F3C1A">
                  <w:pPr>
                    <w:pStyle w:val="Months"/>
                    <w:jc w:val="center"/>
                    <w:rPr>
                      <w:rFonts w:cs="Arial"/>
                      <w:noProof/>
                      <w:color w:val="007AAB"/>
                      <w:sz w:val="28"/>
                      <w:szCs w:val="28"/>
                      <w:lang w:val="en-US"/>
                    </w:rPr>
                  </w:pPr>
                  <w:r>
                    <w:rPr>
                      <w:rFonts w:cs="Arial"/>
                      <w:noProof/>
                      <w:color w:val="007AAB"/>
                      <w:sz w:val="28"/>
                      <w:szCs w:val="28"/>
                      <w:lang w:val="en-US" w:bidi="ru-RU"/>
                    </w:rPr>
                    <w:t>DÉCEMBRE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3F3C1A" w:rsidRPr="00A7023D" w14:paraId="09BBE17B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007AAB"/>
                        <w:vAlign w:val="center"/>
                      </w:tcPr>
                      <w:p w14:paraId="0FE78107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AAB"/>
                        <w:vAlign w:val="center"/>
                      </w:tcPr>
                      <w:p w14:paraId="3F4DB61F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AAB"/>
                        <w:vAlign w:val="center"/>
                      </w:tcPr>
                      <w:p w14:paraId="23508F2B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AAB"/>
                        <w:vAlign w:val="center"/>
                      </w:tcPr>
                      <w:p w14:paraId="6491182B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AAB"/>
                        <w:vAlign w:val="center"/>
                      </w:tcPr>
                      <w:p w14:paraId="2D5928A0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AAB"/>
                        <w:vAlign w:val="center"/>
                      </w:tcPr>
                      <w:p w14:paraId="50785765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007AAB"/>
                        <w:vAlign w:val="center"/>
                      </w:tcPr>
                      <w:p w14:paraId="33BD8C4B" w14:textId="77777777" w:rsidR="003F3C1A" w:rsidRPr="00A7023D" w:rsidRDefault="003F3C1A" w:rsidP="003F3C1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3F3C1A" w:rsidRPr="00A7023D" w14:paraId="71B842C5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7C5E30F" w14:textId="16D58550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A472D7" w14:textId="7FBE4A45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D68B61" w14:textId="03C44C43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9ADE9F3" w14:textId="1ABE6CB0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FF4BD5C" w14:textId="3E24E7C2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114119" w14:textId="4B96F7E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FFB2B48" w14:textId="2354D21D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49191D8E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4E662B2" w14:textId="02CC013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652C7E" w14:textId="19AF0419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68B1D8" w14:textId="3E2664F5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7B7DAA" w14:textId="165371FB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90C68F" w14:textId="6803EE1F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1E5A0E" w14:textId="2FAF79FC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8719976" w14:textId="43AE3439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261A5FD0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38FBAAF" w14:textId="2BB8EB39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F9AD35" w14:textId="492494EF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7697BB" w14:textId="102EBFE2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A7B3BA" w14:textId="1B8FF75B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A6DBC3" w14:textId="15E86345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497E9C" w14:textId="7E3B922B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A8B1E68" w14:textId="566783DE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16C64122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CDA74D8" w14:textId="55FA8F6E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C16AD8" w14:textId="00C9AF1A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2CBB48" w14:textId="7B9FB68D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1998B1" w14:textId="4B7D86B9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03888F" w14:textId="6B08D04B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9A89A6" w14:textId="47DFE1AA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F9F8BE3" w14:textId="3F5AAE59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2AC48FAB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EBD7BA2" w14:textId="35FE5A1D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3CDE3A" w14:textId="28ADDAFF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2631E1" w14:textId="78A106DF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548AA2" w14:textId="1903ACA0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575979" w14:textId="25B3D42A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102ABB" w14:textId="0E01A3FE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C15CAA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344357B" w14:textId="69C3E4E4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ED4D25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C15CAA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3F3C1A" w:rsidRPr="00A7023D" w14:paraId="7F08CCFD" w14:textId="77777777" w:rsidTr="000C6AEA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1C860BF" w14:textId="3974943C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34601F" w14:textId="74E51475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="00C15CAA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584BD8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627B5B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231C62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04E300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685332B" w14:textId="77777777" w:rsidR="003F3C1A" w:rsidRPr="00A7023D" w:rsidRDefault="003F3C1A" w:rsidP="003F3C1A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1B630266" w14:textId="77777777" w:rsidR="003F3C1A" w:rsidRPr="00A7023D" w:rsidRDefault="003F3C1A" w:rsidP="003F3C1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14:paraId="1A5B6E03" w14:textId="2CC03F92" w:rsidR="00A7023D" w:rsidRPr="00A7023D" w:rsidRDefault="00A7023D" w:rsidP="0087060A">
            <w:pPr>
              <w:pStyle w:val="ad"/>
              <w:jc w:val="center"/>
              <w:rPr>
                <w:rFonts w:cs="Arial"/>
                <w:noProof/>
                <w:color w:val="auto"/>
                <w:sz w:val="20"/>
                <w:szCs w:val="20"/>
                <w:lang w:val="en-US"/>
              </w:rPr>
            </w:pPr>
          </w:p>
        </w:tc>
        <w:tc>
          <w:tcPr>
            <w:tcW w:w="2500" w:type="pct"/>
            <w:tcBorders>
              <w:top w:val="nil"/>
              <w:left w:val="dashed" w:sz="6" w:space="0" w:color="auto"/>
              <w:bottom w:val="nil"/>
              <w:right w:val="nil"/>
            </w:tcBorders>
            <w:vAlign w:val="center"/>
          </w:tcPr>
          <w:p w14:paraId="2F2D35FF" w14:textId="77777777" w:rsidR="00C15CAA" w:rsidRPr="00A7023D" w:rsidRDefault="00C15CAA" w:rsidP="00C15CAA">
            <w:pPr>
              <w:pStyle w:val="ad"/>
              <w:jc w:val="center"/>
              <w:rPr>
                <w:rFonts w:cs="Arial"/>
                <w:noProof/>
                <w:color w:val="ED7D31" w:themeColor="accent2"/>
                <w:sz w:val="78"/>
                <w:szCs w:val="78"/>
                <w:lang w:val="en-US" w:bidi="ru-RU"/>
              </w:rPr>
            </w:pPr>
            <w:r w:rsidRPr="00A7023D">
              <w:rPr>
                <w:rFonts w:cs="Arial"/>
                <w:noProof/>
                <w:color w:val="ED7D31" w:themeColor="accent2"/>
                <w:sz w:val="78"/>
                <w:szCs w:val="78"/>
                <w:lang w:bidi="ru-RU"/>
              </w:rPr>
              <w:fldChar w:fldCharType="begin"/>
            </w:r>
            <w:r w:rsidRPr="00A7023D">
              <w:rPr>
                <w:rFonts w:cs="Arial"/>
                <w:noProof/>
                <w:color w:val="ED7D31" w:themeColor="accent2"/>
                <w:sz w:val="78"/>
                <w:szCs w:val="78"/>
                <w:lang w:val="en-US" w:bidi="ru-RU"/>
              </w:rPr>
              <w:instrText xml:space="preserve"> DOCVARIABLE  MonthStart1 \@  yyyy   \* MERGEFORMAT </w:instrText>
            </w:r>
            <w:r w:rsidRPr="00A7023D">
              <w:rPr>
                <w:rFonts w:cs="Arial"/>
                <w:noProof/>
                <w:color w:val="ED7D31" w:themeColor="accent2"/>
                <w:sz w:val="78"/>
                <w:szCs w:val="78"/>
                <w:lang w:bidi="ru-RU"/>
              </w:rPr>
              <w:fldChar w:fldCharType="separate"/>
            </w:r>
            <w:r>
              <w:rPr>
                <w:rFonts w:cs="Arial"/>
                <w:noProof/>
                <w:color w:val="ED7D31" w:themeColor="accent2"/>
                <w:sz w:val="78"/>
                <w:szCs w:val="78"/>
                <w:lang w:val="en-US" w:bidi="ru-RU"/>
              </w:rPr>
              <w:t>2025</w:t>
            </w:r>
            <w:r w:rsidRPr="00A7023D">
              <w:rPr>
                <w:rFonts w:cs="Arial"/>
                <w:noProof/>
                <w:color w:val="ED7D31" w:themeColor="accent2"/>
                <w:sz w:val="78"/>
                <w:szCs w:val="78"/>
                <w:lang w:bidi="ru-RU"/>
              </w:rPr>
              <w:fldChar w:fldCharType="end"/>
            </w:r>
          </w:p>
          <w:tbl>
            <w:tblPr>
              <w:tblStyle w:val="ae"/>
              <w:tblW w:w="5000" w:type="pct"/>
              <w:tblLayout w:type="fixed"/>
              <w:tblCellMar>
                <w:top w:w="113" w:type="dxa"/>
                <w:left w:w="170" w:type="dxa"/>
                <w:bottom w:w="113" w:type="dxa"/>
                <w:right w:w="170" w:type="dxa"/>
              </w:tblCellMar>
              <w:tblLook w:val="04A0" w:firstRow="1" w:lastRow="0" w:firstColumn="1" w:lastColumn="0" w:noHBand="0" w:noVBand="1"/>
            </w:tblPr>
            <w:tblGrid>
              <w:gridCol w:w="2614"/>
              <w:gridCol w:w="2615"/>
              <w:gridCol w:w="2615"/>
            </w:tblGrid>
            <w:tr w:rsidR="00C15CAA" w:rsidRPr="00A7023D" w14:paraId="2955B34B" w14:textId="77777777" w:rsidTr="001A4E34">
              <w:trPr>
                <w:trHeight w:val="567"/>
              </w:trPr>
              <w:tc>
                <w:tcPr>
                  <w:tcW w:w="1666" w:type="pct"/>
                </w:tcPr>
                <w:p w14:paraId="747D500D" w14:textId="77777777" w:rsidR="00C15CAA" w:rsidRPr="00A7023D" w:rsidRDefault="00C15CAA" w:rsidP="00C15CAA">
                  <w:pPr>
                    <w:pStyle w:val="Months"/>
                    <w:jc w:val="center"/>
                    <w:rPr>
                      <w:rFonts w:cs="Arial"/>
                      <w:noProof/>
                      <w:color w:val="00A4DC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00A4DC"/>
                      <w:sz w:val="28"/>
                      <w:szCs w:val="28"/>
                      <w:lang w:val="en-US" w:bidi="ru-RU"/>
                    </w:rPr>
                    <w:t>JANVIER</w:t>
                  </w:r>
                </w:p>
                <w:tbl>
                  <w:tblPr>
                    <w:tblStyle w:val="CalendarTable"/>
                    <w:tblW w:w="4991" w:type="pct"/>
                    <w:jc w:val="center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8"/>
                  </w:tblGrid>
                  <w:tr w:rsidR="00C15CAA" w:rsidRPr="00A7023D" w14:paraId="3333A426" w14:textId="77777777" w:rsidTr="001A4E34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shd w:val="clear" w:color="auto" w:fill="00A4DC"/>
                        <w:vAlign w:val="center"/>
                      </w:tcPr>
                      <w:p w14:paraId="0674E974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4E2CBBD1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252E0F01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7302572D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3BD753EE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A4DC"/>
                        <w:vAlign w:val="center"/>
                      </w:tcPr>
                      <w:p w14:paraId="4EBBB198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0" w:type="pct"/>
                        <w:shd w:val="clear" w:color="auto" w:fill="00A4DC"/>
                        <w:vAlign w:val="center"/>
                      </w:tcPr>
                      <w:p w14:paraId="1198EFC9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15CAA" w:rsidRPr="00A7023D" w14:paraId="68C7D8EF" w14:textId="77777777" w:rsidTr="001A4E34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5F2D0D23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E5DCE8E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FCA0B6E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255FBE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5D6BB43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DADEDF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4CA4C935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DocVariable MonthStart1 \@ dddd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6672E6AA" w14:textId="77777777" w:rsidTr="001A4E34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55DA2B21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DB576D1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59C03FF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D521FD5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29C1230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8726CD1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18C55C4E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3194BE93" w14:textId="77777777" w:rsidTr="001A4E34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6107E8CA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077A6FD8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F215881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D4D3F0E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778CF08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50AB42AB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55296F04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5B9D4C6A" w14:textId="77777777" w:rsidTr="001A4E34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325FEA3D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4AA0206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91C6E2F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BBB7EC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68BB113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81505AA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4987037A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064AD8A0" w14:textId="77777777" w:rsidTr="001A4E34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3C896A55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7EC100F6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D4EE583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6C7AE13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156E06CA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9073ED6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66026E35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59E5D7E2" w14:textId="77777777" w:rsidTr="001A4E34">
                    <w:trPr>
                      <w:trHeight w:val="170"/>
                      <w:jc w:val="center"/>
                    </w:trPr>
                    <w:tc>
                      <w:tcPr>
                        <w:tcW w:w="709" w:type="pct"/>
                        <w:vAlign w:val="center"/>
                      </w:tcPr>
                      <w:p w14:paraId="00651EC9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425AC263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EE020BE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6754D38A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3C445004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vAlign w:val="center"/>
                      </w:tcPr>
                      <w:p w14:paraId="23BE7F19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0" w:type="pct"/>
                        <w:vAlign w:val="center"/>
                      </w:tcPr>
                      <w:p w14:paraId="5E1EAD29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A4DC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6197D8B5" w14:textId="77777777" w:rsidR="00C15CAA" w:rsidRPr="00A7023D" w:rsidRDefault="00C15CAA" w:rsidP="00C15CA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67" w:type="pct"/>
                </w:tcPr>
                <w:p w14:paraId="19618F44" w14:textId="77777777" w:rsidR="00C15CAA" w:rsidRPr="00A7023D" w:rsidRDefault="00C15CAA" w:rsidP="00C15CAA">
                  <w:pPr>
                    <w:pStyle w:val="Months"/>
                    <w:jc w:val="center"/>
                    <w:rPr>
                      <w:rFonts w:cs="Arial"/>
                      <w:noProof/>
                      <w:color w:val="1BB1C0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1BB1C0"/>
                      <w:sz w:val="28"/>
                      <w:szCs w:val="28"/>
                      <w:lang w:val="en-US" w:bidi="ru-RU"/>
                    </w:rPr>
                    <w:t>FEVRIER</w:t>
                  </w:r>
                </w:p>
                <w:tbl>
                  <w:tblPr>
                    <w:tblStyle w:val="CalendarTable"/>
                    <w:tblW w:w="4991" w:type="pct"/>
                    <w:jc w:val="center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C15CAA" w:rsidRPr="00A7023D" w14:paraId="2A52DBFC" w14:textId="77777777" w:rsidTr="001A4E34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shd w:val="clear" w:color="auto" w:fill="1BB1C0"/>
                        <w:vAlign w:val="center"/>
                      </w:tcPr>
                      <w:p w14:paraId="4EC1F2AD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1BB1C0"/>
                        <w:vAlign w:val="center"/>
                      </w:tcPr>
                      <w:p w14:paraId="0187C1ED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1BB1C0"/>
                        <w:vAlign w:val="center"/>
                      </w:tcPr>
                      <w:p w14:paraId="502743DD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1BB1C0"/>
                        <w:vAlign w:val="center"/>
                      </w:tcPr>
                      <w:p w14:paraId="0D6359EB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1BB1C0"/>
                        <w:vAlign w:val="center"/>
                      </w:tcPr>
                      <w:p w14:paraId="377D4924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1BB1C0"/>
                        <w:vAlign w:val="center"/>
                      </w:tcPr>
                      <w:p w14:paraId="5C6BA977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1BB1C0"/>
                        <w:vAlign w:val="center"/>
                      </w:tcPr>
                      <w:p w14:paraId="29512DB2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15CAA" w:rsidRPr="00A7023D" w14:paraId="5288FC21" w14:textId="77777777" w:rsidTr="001A4E34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7CE0F9D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39D54C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0B8A798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0223AD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1F52D4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B96495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754929B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DocVariable MonthStart2 \@ dddd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30938504" w14:textId="77777777" w:rsidTr="001A4E34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C3D6430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397C5A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64465C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EC2411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30888E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F36409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1518CCF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0C8A6942" w14:textId="77777777" w:rsidTr="001A4E34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662BD8D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0E9A0F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390CC1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AAF509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0871CD8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A6A5FFF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DF1B3C6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6ABB5859" w14:textId="77777777" w:rsidTr="001A4E34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4F4B08A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257460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EE6355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65B9A0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8F11CE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AAEE25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57EC0E9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4B20FF7D" w14:textId="77777777" w:rsidTr="001A4E34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03946E5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0617CA3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F72A97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29D798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40BBE8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759D61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02373DE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675B6C07" w14:textId="77777777" w:rsidTr="001A4E34">
                    <w:trPr>
                      <w:trHeight w:val="170"/>
                      <w:jc w:val="center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BF63135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CA8D14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!A12 Is Not In Table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931566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A8E1CA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EAE669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9636CA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8C0CBE9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1BB1C0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394C4633" w14:textId="77777777" w:rsidR="00C15CAA" w:rsidRPr="00A7023D" w:rsidRDefault="00C15CAA" w:rsidP="00C15CA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67" w:type="pct"/>
                </w:tcPr>
                <w:p w14:paraId="3E2DDD75" w14:textId="77777777" w:rsidR="00C15CAA" w:rsidRPr="00A7023D" w:rsidRDefault="00C15CAA" w:rsidP="00C15CAA">
                  <w:pPr>
                    <w:pStyle w:val="Months"/>
                    <w:jc w:val="center"/>
                    <w:rPr>
                      <w:rFonts w:cs="Arial"/>
                      <w:noProof/>
                      <w:color w:val="43B06D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43B06D"/>
                      <w:sz w:val="28"/>
                      <w:szCs w:val="28"/>
                      <w:lang w:val="en-US" w:bidi="ru-RU"/>
                    </w:rPr>
                    <w:t>MARS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C15CAA" w:rsidRPr="00A7023D" w14:paraId="176771DD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43B06D"/>
                        <w:vAlign w:val="center"/>
                      </w:tcPr>
                      <w:p w14:paraId="00959D8F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43B06D"/>
                        <w:vAlign w:val="center"/>
                      </w:tcPr>
                      <w:p w14:paraId="06CA3871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43B06D"/>
                        <w:vAlign w:val="center"/>
                      </w:tcPr>
                      <w:p w14:paraId="16E3F117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43B06D"/>
                        <w:vAlign w:val="center"/>
                      </w:tcPr>
                      <w:p w14:paraId="41A4BA83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43B06D"/>
                        <w:vAlign w:val="center"/>
                      </w:tcPr>
                      <w:p w14:paraId="679409CB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43B06D"/>
                        <w:vAlign w:val="center"/>
                      </w:tcPr>
                      <w:p w14:paraId="35489CF2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43B06D"/>
                        <w:vAlign w:val="center"/>
                      </w:tcPr>
                      <w:p w14:paraId="3DB9AE7B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15CAA" w:rsidRPr="00A7023D" w14:paraId="1A24B2DE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687E234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FDEA90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1C71F4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4C56BD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2A853DF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A6693A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11FC064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DocVariable MonthStart3 \@ dddd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08F6B3EE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CEEAFC4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D99FC3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D2C01A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206B20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BAA7FB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FCB1DAD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E3E595B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5C9409D9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B6169F4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2AB431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4FB40F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BB91BF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AD30E40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D67A21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8180567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64D06DD2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64AA3F9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814EA3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3B2B27C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760EC5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1217F9A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28D6DD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2C7C4AA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35F55932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B11F6BE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33AE9D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BEA3D6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A02AAD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91F1D6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F7610D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9532668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7F625338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06B9ED8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B9897A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MonthEnd3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DBF252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EC2E4C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B8F2D9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49557C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614A0B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43B06D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7A1F99A1" w14:textId="77777777" w:rsidR="00C15CAA" w:rsidRPr="00A7023D" w:rsidRDefault="00C15CAA" w:rsidP="00C15CA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15CAA" w:rsidRPr="00A7023D" w14:paraId="2EA0E037" w14:textId="77777777" w:rsidTr="001A4E34">
              <w:trPr>
                <w:trHeight w:val="567"/>
              </w:trPr>
              <w:tc>
                <w:tcPr>
                  <w:tcW w:w="1666" w:type="pct"/>
                </w:tcPr>
                <w:p w14:paraId="57CC1D2F" w14:textId="77777777" w:rsidR="00C15CAA" w:rsidRPr="00A7023D" w:rsidRDefault="00C15CAA" w:rsidP="00C15CAA">
                  <w:pPr>
                    <w:pStyle w:val="Months"/>
                    <w:jc w:val="center"/>
                    <w:rPr>
                      <w:rFonts w:cs="Arial"/>
                      <w:noProof/>
                      <w:color w:val="8DC03F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8DC03F"/>
                      <w:sz w:val="28"/>
                      <w:szCs w:val="28"/>
                      <w:lang w:val="en-US" w:bidi="ru-RU"/>
                    </w:rPr>
                    <w:t>AVRIL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1"/>
                    <w:gridCol w:w="325"/>
                    <w:gridCol w:w="326"/>
                    <w:gridCol w:w="326"/>
                    <w:gridCol w:w="326"/>
                    <w:gridCol w:w="326"/>
                    <w:gridCol w:w="320"/>
                  </w:tblGrid>
                  <w:tr w:rsidR="00C15CAA" w:rsidRPr="00A7023D" w14:paraId="36A44E9E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8DC03F"/>
                        <w:vAlign w:val="center"/>
                      </w:tcPr>
                      <w:p w14:paraId="4C888537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6" w:type="pct"/>
                        <w:shd w:val="clear" w:color="auto" w:fill="8DC03F"/>
                        <w:vAlign w:val="center"/>
                      </w:tcPr>
                      <w:p w14:paraId="2C6B7376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8DC03F"/>
                        <w:vAlign w:val="center"/>
                      </w:tcPr>
                      <w:p w14:paraId="31393F99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8DC03F"/>
                        <w:vAlign w:val="center"/>
                      </w:tcPr>
                      <w:p w14:paraId="7C49A03A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8DC03F"/>
                        <w:vAlign w:val="center"/>
                      </w:tcPr>
                      <w:p w14:paraId="2F94D47F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8DC03F"/>
                        <w:vAlign w:val="center"/>
                      </w:tcPr>
                      <w:p w14:paraId="7BA8D6B0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8DC03F"/>
                        <w:vAlign w:val="center"/>
                      </w:tcPr>
                      <w:p w14:paraId="174113E1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15CAA" w:rsidRPr="00A7023D" w14:paraId="3CAEB8DF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5868DFDC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A60DA4E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A3C4F2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C72CE4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11EA6A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5AC3B3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412B4CB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DocVariable MonthStart4 \@ dddd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00271A86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5F716C9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4331D358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85A4E4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713BB6F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0A6DC9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A229767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C172D06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4DD51D78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73123E6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333B289E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91F336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2C5934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66D9A9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B903F6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9D9A67F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2227927B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3D85B71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1E389F2C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3F1965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BE43A8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636698F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07C7195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11E4AC8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55B5E83B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32B3885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0C243D3B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4DBE06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7FD1DB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CA2AB0E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7891285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09881BC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79EC2FAF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E9AFE98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6" w:type="pct"/>
                        <w:shd w:val="clear" w:color="auto" w:fill="auto"/>
                        <w:vAlign w:val="center"/>
                      </w:tcPr>
                      <w:p w14:paraId="5B25DAEB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MonthEnd4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4C5112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CF085D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80B60B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D4B12A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F9D8B0D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8DC03F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74EE5517" w14:textId="77777777" w:rsidR="00C15CAA" w:rsidRPr="00A7023D" w:rsidRDefault="00C15CAA" w:rsidP="00C15CA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67" w:type="pct"/>
                </w:tcPr>
                <w:p w14:paraId="764351C2" w14:textId="77777777" w:rsidR="00C15CAA" w:rsidRPr="00A7023D" w:rsidRDefault="00C15CAA" w:rsidP="00C15CAA">
                  <w:pPr>
                    <w:pStyle w:val="Months"/>
                    <w:jc w:val="center"/>
                    <w:rPr>
                      <w:rFonts w:cs="Arial"/>
                      <w:noProof/>
                      <w:color w:val="CBC703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CBC703"/>
                      <w:sz w:val="28"/>
                      <w:szCs w:val="28"/>
                      <w:lang w:val="en-US" w:bidi="ru-RU"/>
                    </w:rPr>
                    <w:t>MAI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C15CAA" w:rsidRPr="00A7023D" w14:paraId="7B552B7D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CBC703"/>
                        <w:vAlign w:val="center"/>
                      </w:tcPr>
                      <w:p w14:paraId="0FA469CE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CBC703"/>
                        <w:vAlign w:val="center"/>
                      </w:tcPr>
                      <w:p w14:paraId="317BADB9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CBC703"/>
                        <w:vAlign w:val="center"/>
                      </w:tcPr>
                      <w:p w14:paraId="70C45A49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CBC703"/>
                        <w:vAlign w:val="center"/>
                      </w:tcPr>
                      <w:p w14:paraId="37C898AF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CBC703"/>
                        <w:vAlign w:val="center"/>
                      </w:tcPr>
                      <w:p w14:paraId="25963649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CBC703"/>
                        <w:vAlign w:val="center"/>
                      </w:tcPr>
                      <w:p w14:paraId="0EAD57A7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CBC703"/>
                        <w:vAlign w:val="center"/>
                      </w:tcPr>
                      <w:p w14:paraId="2B085FEF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15CAA" w:rsidRPr="00A7023D" w14:paraId="0BCCA45C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D72482F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47EA98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FFB9EA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8C00AD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C02CF4E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D7B0BD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7A40E7E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DocVariable MonthStart5 \@ dddd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четверг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156A327B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4CA13D2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673430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49C131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857800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85973F0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C19328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F373E9F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2A77B14F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61F4E8F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158E6E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05DA91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9EC6E4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40E6FB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E9EFF7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2A7CD30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42975992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CD9FBBD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9B6BE8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8792DA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197A6E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7AA181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92C002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1DCE703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65088C12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3541D11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EBE5A7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0D5EE4A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A2376AF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8CDD54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013E3D7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618808E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73256D97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3F26921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5B7E19E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MonthEnd5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5740F2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0632F86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822F695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5A6FDF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8828B43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BC703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7DEA3B67" w14:textId="77777777" w:rsidR="00C15CAA" w:rsidRPr="00A7023D" w:rsidRDefault="00C15CAA" w:rsidP="00C15CA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67" w:type="pct"/>
                </w:tcPr>
                <w:p w14:paraId="1DF5E0DF" w14:textId="77777777" w:rsidR="00C15CAA" w:rsidRPr="00A7023D" w:rsidRDefault="00C15CAA" w:rsidP="00C15CAA">
                  <w:pPr>
                    <w:pStyle w:val="Months"/>
                    <w:jc w:val="center"/>
                    <w:rPr>
                      <w:rFonts w:cs="Arial"/>
                      <w:noProof/>
                      <w:color w:val="FAAE00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FAAE00"/>
                      <w:sz w:val="28"/>
                      <w:szCs w:val="28"/>
                      <w:lang w:val="en-US" w:bidi="ru-RU"/>
                    </w:rPr>
                    <w:t>JUIN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C15CAA" w:rsidRPr="00A7023D" w14:paraId="7E57784C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FAAE00"/>
                        <w:vAlign w:val="center"/>
                      </w:tcPr>
                      <w:p w14:paraId="7CC087A0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FAAE00"/>
                        <w:vAlign w:val="center"/>
                      </w:tcPr>
                      <w:p w14:paraId="0120034F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FAAE00"/>
                        <w:vAlign w:val="center"/>
                      </w:tcPr>
                      <w:p w14:paraId="442B9CAE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FAAE00"/>
                        <w:vAlign w:val="center"/>
                      </w:tcPr>
                      <w:p w14:paraId="582694C7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FAAE00"/>
                        <w:vAlign w:val="center"/>
                      </w:tcPr>
                      <w:p w14:paraId="5B268C3B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FAAE00"/>
                        <w:vAlign w:val="center"/>
                      </w:tcPr>
                      <w:p w14:paraId="70DE8986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FAAE00"/>
                        <w:vAlign w:val="center"/>
                      </w:tcPr>
                      <w:p w14:paraId="244ECE92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15CAA" w:rsidRPr="00A7023D" w14:paraId="70BB6F9A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CAF03D3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132BE8B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2C4D54D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37E004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99A270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F98A3E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E392132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DocVariable MonthStart6 \@ dddd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воскресенье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5E780488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1B54B46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3159EAA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749840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01CDCE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B4140A9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5A71A8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5C700D7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28DF8FCF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D52B9BC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AC4374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0A49108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5CBC38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4AD81CB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F590D3C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65D6B05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62ECC59C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9CCEBE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B420FF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62A58A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755CE0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E78CAA0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024061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06CA46E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2F47C7BA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065CD9D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8DBA1B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296EE1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8F9C1B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464A714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46A7A10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3D9A2CF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284C86BD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FC5ECF4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204A4C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MonthEnd6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CF109D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BD2A0E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033ED0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98DA8B2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A8DADAC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FAAE00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1AD9BFD4" w14:textId="77777777" w:rsidR="00C15CAA" w:rsidRPr="00A7023D" w:rsidRDefault="00C15CAA" w:rsidP="00C15CA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15CAA" w:rsidRPr="00A7023D" w14:paraId="2D024AAA" w14:textId="77777777" w:rsidTr="001A4E34">
              <w:trPr>
                <w:trHeight w:val="567"/>
              </w:trPr>
              <w:tc>
                <w:tcPr>
                  <w:tcW w:w="1666" w:type="pct"/>
                </w:tcPr>
                <w:p w14:paraId="6CC65A4C" w14:textId="77777777" w:rsidR="00C15CAA" w:rsidRPr="00A7023D" w:rsidRDefault="00C15CAA" w:rsidP="00C15CAA">
                  <w:pPr>
                    <w:pStyle w:val="Months"/>
                    <w:jc w:val="center"/>
                    <w:rPr>
                      <w:rFonts w:cs="Arial"/>
                      <w:noProof/>
                      <w:color w:val="EF8219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EF8219"/>
                      <w:sz w:val="28"/>
                      <w:szCs w:val="28"/>
                      <w:lang w:val="en-US" w:bidi="ru-RU"/>
                    </w:rPr>
                    <w:t>JUILLET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0"/>
                    <w:gridCol w:w="326"/>
                    <w:gridCol w:w="326"/>
                    <w:gridCol w:w="326"/>
                    <w:gridCol w:w="326"/>
                    <w:gridCol w:w="326"/>
                    <w:gridCol w:w="320"/>
                  </w:tblGrid>
                  <w:tr w:rsidR="00C15CAA" w:rsidRPr="00A7023D" w14:paraId="62FDA326" w14:textId="77777777" w:rsidTr="001A4E34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EF8219"/>
                        <w:vAlign w:val="center"/>
                      </w:tcPr>
                      <w:p w14:paraId="1082F7EB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EF8219"/>
                        <w:vAlign w:val="center"/>
                      </w:tcPr>
                      <w:p w14:paraId="0B6DB1D7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EF8219"/>
                        <w:vAlign w:val="center"/>
                      </w:tcPr>
                      <w:p w14:paraId="0A4C32D1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EF8219"/>
                        <w:vAlign w:val="center"/>
                      </w:tcPr>
                      <w:p w14:paraId="284627C3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EF8219"/>
                        <w:vAlign w:val="center"/>
                      </w:tcPr>
                      <w:p w14:paraId="26702148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EF8219"/>
                        <w:vAlign w:val="center"/>
                      </w:tcPr>
                      <w:p w14:paraId="36B99EE6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EF8219"/>
                        <w:vAlign w:val="center"/>
                      </w:tcPr>
                      <w:p w14:paraId="0A11ABEF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15CAA" w:rsidRPr="00A7023D" w14:paraId="1962A442" w14:textId="77777777" w:rsidTr="001A4E34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</w:tcPr>
                      <w:p w14:paraId="3768D2E7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B6FC98D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A93F3B3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8F8ECD3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0A2297A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81E0A75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2383FBE1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DocVariable MonthStart7 \@ dddd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вторник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6CF28C32" w14:textId="77777777" w:rsidTr="001A4E34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</w:tcPr>
                      <w:p w14:paraId="78443052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AFEAA67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6DC31EB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873F1FF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3176D25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4C31669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1B3F7830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32C7B2DC" w14:textId="77777777" w:rsidTr="001A4E34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</w:tcPr>
                      <w:p w14:paraId="2FF9544C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B23C473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6342546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986E2CB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6B76308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45F0937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5CF15E9E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1ED4E2C6" w14:textId="77777777" w:rsidTr="001A4E34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</w:tcPr>
                      <w:p w14:paraId="32256522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FA5A091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00DC4FF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5B4B612C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5DBBC9B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9DF8E88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606BB392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42F59C2D" w14:textId="77777777" w:rsidTr="001A4E34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</w:tcPr>
                      <w:p w14:paraId="680C8DA2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44A27989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81D5603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08797162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35FF6A3C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29B4B07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3A9A0D1B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54626562" w14:textId="77777777" w:rsidTr="001A4E34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</w:tcPr>
                      <w:p w14:paraId="63753C3E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39504D2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MonthEnd7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26E6AE27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7AB3DB0B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60E71CC5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</w:tcPr>
                      <w:p w14:paraId="1D47A170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</w:tcPr>
                      <w:p w14:paraId="6009006E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F8219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5DD8503E" w14:textId="77777777" w:rsidR="00C15CAA" w:rsidRPr="00A7023D" w:rsidRDefault="00C15CAA" w:rsidP="00C15CA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67" w:type="pct"/>
                </w:tcPr>
                <w:p w14:paraId="4E8B4D17" w14:textId="77777777" w:rsidR="00C15CAA" w:rsidRPr="00A7023D" w:rsidRDefault="00C15CAA" w:rsidP="00C15CAA">
                  <w:pPr>
                    <w:pStyle w:val="Months"/>
                    <w:jc w:val="center"/>
                    <w:rPr>
                      <w:rFonts w:cs="Arial"/>
                      <w:noProof/>
                      <w:color w:val="E74C4A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E74C4A"/>
                      <w:sz w:val="28"/>
                      <w:szCs w:val="28"/>
                      <w:lang w:val="en-US" w:bidi="ru-RU"/>
                    </w:rPr>
                    <w:t>AOUT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C15CAA" w:rsidRPr="00A7023D" w14:paraId="26DA6459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E74C4A"/>
                        <w:vAlign w:val="center"/>
                      </w:tcPr>
                      <w:p w14:paraId="51193AC7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E74C4A"/>
                        <w:vAlign w:val="center"/>
                      </w:tcPr>
                      <w:p w14:paraId="4FF0D2D0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E74C4A"/>
                        <w:vAlign w:val="center"/>
                      </w:tcPr>
                      <w:p w14:paraId="64D44C54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E74C4A"/>
                        <w:vAlign w:val="center"/>
                      </w:tcPr>
                      <w:p w14:paraId="3F811964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E74C4A"/>
                        <w:vAlign w:val="center"/>
                      </w:tcPr>
                      <w:p w14:paraId="56B7FA3A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E74C4A"/>
                        <w:vAlign w:val="center"/>
                      </w:tcPr>
                      <w:p w14:paraId="6B07684C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E74C4A"/>
                        <w:vAlign w:val="center"/>
                      </w:tcPr>
                      <w:p w14:paraId="163914A9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15CAA" w:rsidRPr="00A7023D" w14:paraId="706835EE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4872B7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659BCA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E166EE6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A93137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D1E5A5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63BC89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E44CC8E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DocVariable MonthStart8 \@ dddd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пятница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23C01985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8E9DD33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D7E389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410231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7FE02B8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BB1C7F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340EAD5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C7DDE26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2C512A4B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B9FC242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EC27A1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B93A89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075496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44EEE3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8D3FA0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DCEA9B3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1DA4A00F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0D0593C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FC3269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D2690EE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B92C96F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469266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6B1C30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F251BB5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44738B65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F9D26DB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E87D5E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1E68E0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AA182A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16DE557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040B88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63B1A7A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2ADF35DB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FB769B3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A5EC0DB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MonthEnd8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01980AE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6A54FF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34BA6E9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4F0BE4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B87FC19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E74C4A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5021E641" w14:textId="77777777" w:rsidR="00C15CAA" w:rsidRPr="00A7023D" w:rsidRDefault="00C15CAA" w:rsidP="00C15CA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67" w:type="pct"/>
                </w:tcPr>
                <w:p w14:paraId="3F8B2155" w14:textId="77777777" w:rsidR="00C15CAA" w:rsidRPr="00A7023D" w:rsidRDefault="00C15CAA" w:rsidP="00C15CAA">
                  <w:pPr>
                    <w:pStyle w:val="Months"/>
                    <w:jc w:val="center"/>
                    <w:rPr>
                      <w:rFonts w:cs="Arial"/>
                      <w:noProof/>
                      <w:color w:val="CF6C80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CF6C80"/>
                      <w:sz w:val="28"/>
                      <w:szCs w:val="28"/>
                      <w:lang w:val="en-US" w:bidi="ru-RU"/>
                    </w:rPr>
                    <w:t>SEPTEMBRE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C15CAA" w:rsidRPr="00A7023D" w14:paraId="2826AADE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CF6C80"/>
                        <w:vAlign w:val="center"/>
                      </w:tcPr>
                      <w:p w14:paraId="578A8BED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CF6C80"/>
                        <w:vAlign w:val="center"/>
                      </w:tcPr>
                      <w:p w14:paraId="7926D8F6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CF6C80"/>
                        <w:vAlign w:val="center"/>
                      </w:tcPr>
                      <w:p w14:paraId="625E5BB6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CF6C80"/>
                        <w:vAlign w:val="center"/>
                      </w:tcPr>
                      <w:p w14:paraId="58F1492E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CF6C80"/>
                        <w:vAlign w:val="center"/>
                      </w:tcPr>
                      <w:p w14:paraId="3B91516A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CF6C80"/>
                        <w:vAlign w:val="center"/>
                      </w:tcPr>
                      <w:p w14:paraId="50ED11F8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CF6C80"/>
                        <w:vAlign w:val="center"/>
                      </w:tcPr>
                      <w:p w14:paraId="31D7355B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15CAA" w:rsidRPr="00A7023D" w14:paraId="59D28454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E75D313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92F643B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A250DAA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8A119E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D2B298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71A1CAD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FCB002C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DocVariable MonthStart9 \@ dddd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319D63BD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C2B7D87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7B9D47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04D82BC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89D4D3F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5A959C1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E5224C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6187A3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561F4A6C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E08163C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749EE11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3EB5CE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2D15915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4534BC6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8EE045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63E7BC6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0ED401C9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976F5DE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3C2F6F4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88B60C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CBCC82B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580359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8852C32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7FD6337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6A76A257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6553676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E1740C8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1D127F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5B63CE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10D596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0DED028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EE46155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51435E1D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43EC0BD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750A65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MonthEnd9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1CA892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7BC7BF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0AADB00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5A08F6D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BAB2F53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CF6C80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207E6C02" w14:textId="77777777" w:rsidR="00C15CAA" w:rsidRPr="00A7023D" w:rsidRDefault="00C15CAA" w:rsidP="00C15CA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</w:tr>
            <w:tr w:rsidR="00C15CAA" w:rsidRPr="00A7023D" w14:paraId="11B838E0" w14:textId="77777777" w:rsidTr="001A4E34">
              <w:trPr>
                <w:trHeight w:val="567"/>
              </w:trPr>
              <w:tc>
                <w:tcPr>
                  <w:tcW w:w="1666" w:type="pct"/>
                </w:tcPr>
                <w:p w14:paraId="4BF72F9A" w14:textId="77777777" w:rsidR="00C15CAA" w:rsidRPr="00A7023D" w:rsidRDefault="00C15CAA" w:rsidP="00C15CAA">
                  <w:pPr>
                    <w:pStyle w:val="Months"/>
                    <w:jc w:val="center"/>
                    <w:rPr>
                      <w:rFonts w:cs="Arial"/>
                      <w:noProof/>
                      <w:color w:val="996A8E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996A8E"/>
                      <w:sz w:val="28"/>
                      <w:szCs w:val="28"/>
                      <w:lang w:val="en-US" w:bidi="ru-RU"/>
                    </w:rPr>
                    <w:t>OCTOBRE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0"/>
                    <w:gridCol w:w="326"/>
                    <w:gridCol w:w="326"/>
                    <w:gridCol w:w="326"/>
                    <w:gridCol w:w="326"/>
                    <w:gridCol w:w="326"/>
                    <w:gridCol w:w="320"/>
                  </w:tblGrid>
                  <w:tr w:rsidR="00C15CAA" w:rsidRPr="00A7023D" w14:paraId="4E81B0D8" w14:textId="77777777" w:rsidTr="001A4E34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996A8E"/>
                        <w:vAlign w:val="center"/>
                      </w:tcPr>
                      <w:p w14:paraId="64EA0A99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996A8E"/>
                        <w:vAlign w:val="center"/>
                      </w:tcPr>
                      <w:p w14:paraId="01A57FC1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996A8E"/>
                        <w:vAlign w:val="center"/>
                      </w:tcPr>
                      <w:p w14:paraId="4522BF5E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996A8E"/>
                        <w:vAlign w:val="center"/>
                      </w:tcPr>
                      <w:p w14:paraId="61145216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996A8E"/>
                        <w:vAlign w:val="center"/>
                      </w:tcPr>
                      <w:p w14:paraId="639E1299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996A8E"/>
                        <w:vAlign w:val="center"/>
                      </w:tcPr>
                      <w:p w14:paraId="423C540B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996A8E"/>
                        <w:vAlign w:val="center"/>
                      </w:tcPr>
                      <w:p w14:paraId="1F710962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15CAA" w:rsidRPr="00A7023D" w14:paraId="30CF5F5A" w14:textId="77777777" w:rsidTr="001A4E34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06A29CE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D2ADC8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61CBB7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6D10133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B27D393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EC8445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599B2B0C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DocVariable MonthStart10 \@ dddd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среда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6371E2B3" w14:textId="77777777" w:rsidTr="001A4E34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89BA11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B3E4C3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5BC45D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F88EE1D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323AF91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B133035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A2D35B2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7F80ED29" w14:textId="77777777" w:rsidTr="001A4E34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12E298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68B9479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3CBA2B9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62E78F6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FE34277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79CBE9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7908D12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3C315F06" w14:textId="77777777" w:rsidTr="001A4E34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0174764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81A86CA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B1EDD0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0FD3D20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1EB210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A20DEA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5FCBED2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5296EEDB" w14:textId="77777777" w:rsidTr="001A4E34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D172FC3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9029BA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9D8EE6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D7FEE97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F0D306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4DC618C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59725EE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2983CF3D" w14:textId="77777777" w:rsidTr="001A4E34">
                    <w:trPr>
                      <w:trHeight w:val="170"/>
                    </w:trPr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35627C5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406CBD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MonthEnd10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983CAB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85C33D5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43D1F57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E7FF7B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A40F855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996A8E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40B22277" w14:textId="77777777" w:rsidR="00C15CAA" w:rsidRPr="00A7023D" w:rsidRDefault="00C15CAA" w:rsidP="00C15CA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67" w:type="pct"/>
                </w:tcPr>
                <w:p w14:paraId="0CE0F7C4" w14:textId="77777777" w:rsidR="00C15CAA" w:rsidRPr="00A7023D" w:rsidRDefault="00C15CAA" w:rsidP="00C15CAA">
                  <w:pPr>
                    <w:pStyle w:val="Months"/>
                    <w:jc w:val="center"/>
                    <w:rPr>
                      <w:rFonts w:cs="Arial"/>
                      <w:noProof/>
                      <w:color w:val="6A7FB8"/>
                      <w:sz w:val="28"/>
                      <w:szCs w:val="28"/>
                      <w:lang w:val="en-US"/>
                    </w:rPr>
                  </w:pPr>
                  <w:r w:rsidRPr="00A7023D">
                    <w:rPr>
                      <w:rFonts w:cs="Arial"/>
                      <w:noProof/>
                      <w:color w:val="6A7FB8"/>
                      <w:sz w:val="28"/>
                      <w:szCs w:val="28"/>
                      <w:lang w:val="en-US" w:bidi="ru-RU"/>
                    </w:rPr>
                    <w:t>NOVEMBRE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C15CAA" w:rsidRPr="00A7023D" w14:paraId="40AD0D30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6A7FB8"/>
                        <w:vAlign w:val="center"/>
                      </w:tcPr>
                      <w:p w14:paraId="2D8DC716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6A7FB8"/>
                        <w:vAlign w:val="center"/>
                      </w:tcPr>
                      <w:p w14:paraId="331B6944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6A7FB8"/>
                        <w:vAlign w:val="center"/>
                      </w:tcPr>
                      <w:p w14:paraId="3DA21A1D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6A7FB8"/>
                        <w:vAlign w:val="center"/>
                      </w:tcPr>
                      <w:p w14:paraId="0ED09E29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6A7FB8"/>
                        <w:vAlign w:val="center"/>
                      </w:tcPr>
                      <w:p w14:paraId="74503347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6A7FB8"/>
                        <w:vAlign w:val="center"/>
                      </w:tcPr>
                      <w:p w14:paraId="43CC2753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6A7FB8"/>
                        <w:vAlign w:val="center"/>
                      </w:tcPr>
                      <w:p w14:paraId="0A0D70CD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15CAA" w:rsidRPr="00A7023D" w14:paraId="0F7C8A14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9DFC46D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87F6935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AF3E767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A012965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99DCC66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B7548D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533637D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DocVariable MonthStart11 \@ dddd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суббота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016EF08B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7C9E8AC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EFEC4B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A48E2F9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938293F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A9337F9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CD6F604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DA8D7E2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7248D01D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80EA64B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50E3BA8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E1341B0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3CBA7C3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EFA31F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518BBB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D6A4E3F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5687660D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E64EF7A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14420C5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DA9EC60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ADDEB4E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4E98CD4D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08E521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B4AFAE2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43A8A392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362D22C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125A679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70242F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528E9B4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D9A74EE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984C6CC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5CB4F28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62DF83DE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3798036A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DC7B825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MonthEnd11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1F05DF3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510C72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9572ABB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00F466A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050D1B5D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6A7FB8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33D2C79F" w14:textId="77777777" w:rsidR="00C15CAA" w:rsidRPr="00A7023D" w:rsidRDefault="00C15CAA" w:rsidP="00C15CA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  <w:tc>
                <w:tcPr>
                  <w:tcW w:w="1667" w:type="pct"/>
                </w:tcPr>
                <w:p w14:paraId="3840EEC9" w14:textId="77777777" w:rsidR="00C15CAA" w:rsidRPr="00A7023D" w:rsidRDefault="00C15CAA" w:rsidP="00C15CAA">
                  <w:pPr>
                    <w:pStyle w:val="Months"/>
                    <w:jc w:val="center"/>
                    <w:rPr>
                      <w:rFonts w:cs="Arial"/>
                      <w:noProof/>
                      <w:color w:val="007AAB"/>
                      <w:sz w:val="28"/>
                      <w:szCs w:val="28"/>
                      <w:lang w:val="en-US"/>
                    </w:rPr>
                  </w:pPr>
                  <w:r>
                    <w:rPr>
                      <w:rFonts w:cs="Arial"/>
                      <w:noProof/>
                      <w:color w:val="007AAB"/>
                      <w:sz w:val="28"/>
                      <w:szCs w:val="28"/>
                      <w:lang w:val="en-US" w:bidi="ru-RU"/>
                    </w:rPr>
                    <w:t>DÉCEMBRE</w:t>
                  </w:r>
                </w:p>
                <w:tbl>
                  <w:tblPr>
                    <w:tblStyle w:val="CalendarTable"/>
                    <w:tblW w:w="4991" w:type="pct"/>
                    <w:tblLayout w:type="fixed"/>
                    <w:tblLook w:val="04A0" w:firstRow="1" w:lastRow="0" w:firstColumn="1" w:lastColumn="0" w:noHBand="0" w:noVBand="1"/>
                    <w:tblCaption w:val="Таблица содержимого календаря"/>
                  </w:tblPr>
                  <w:tblGrid>
                    <w:gridCol w:w="322"/>
                    <w:gridCol w:w="326"/>
                    <w:gridCol w:w="326"/>
                    <w:gridCol w:w="326"/>
                    <w:gridCol w:w="326"/>
                    <w:gridCol w:w="326"/>
                    <w:gridCol w:w="319"/>
                  </w:tblGrid>
                  <w:tr w:rsidR="00C15CAA" w:rsidRPr="00A7023D" w14:paraId="3CA975C3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007AAB"/>
                        <w:vAlign w:val="center"/>
                      </w:tcPr>
                      <w:p w14:paraId="2E156E8F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LU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AAB"/>
                        <w:vAlign w:val="center"/>
                      </w:tcPr>
                      <w:p w14:paraId="073F401D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MA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AAB"/>
                        <w:vAlign w:val="center"/>
                      </w:tcPr>
                      <w:p w14:paraId="208B5C0C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ME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AAB"/>
                        <w:vAlign w:val="center"/>
                      </w:tcPr>
                      <w:p w14:paraId="1D570517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JE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AAB"/>
                        <w:vAlign w:val="center"/>
                      </w:tcPr>
                      <w:p w14:paraId="2E6AF6D5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VE</w:t>
                        </w:r>
                      </w:p>
                    </w:tc>
                    <w:tc>
                      <w:tcPr>
                        <w:tcW w:w="718" w:type="pct"/>
                        <w:shd w:val="clear" w:color="auto" w:fill="007AAB"/>
                        <w:vAlign w:val="center"/>
                      </w:tcPr>
                      <w:p w14:paraId="588C1B0D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SA</w:t>
                        </w:r>
                      </w:p>
                    </w:tc>
                    <w:tc>
                      <w:tcPr>
                        <w:tcW w:w="705" w:type="pct"/>
                        <w:shd w:val="clear" w:color="auto" w:fill="007AAB"/>
                        <w:vAlign w:val="center"/>
                      </w:tcPr>
                      <w:p w14:paraId="11F69B1E" w14:textId="77777777" w:rsidR="00C15CAA" w:rsidRPr="00A7023D" w:rsidRDefault="00C15CAA" w:rsidP="00C15CAA">
                        <w:pPr>
                          <w:pStyle w:val="Days"/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/>
                          </w:rPr>
                        </w:pPr>
                        <w:r w:rsidRPr="00A7023D">
                          <w:rPr>
                            <w:rFonts w:cs="Arial"/>
                            <w:noProof/>
                            <w:color w:val="FFFFFF" w:themeColor="background1"/>
                            <w:sz w:val="14"/>
                            <w:szCs w:val="14"/>
                            <w:lang w:val="en-US" w:bidi="ru-RU"/>
                          </w:rPr>
                          <w:t>DI</w:t>
                        </w:r>
                      </w:p>
                    </w:tc>
                  </w:tr>
                  <w:tr w:rsidR="00C15CAA" w:rsidRPr="00A7023D" w14:paraId="73F4BEE0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4C178598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“понедельник" 1 ""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D6CE432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“вторник"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57B330D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“среда"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6227E1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“четверг"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AA0B861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= “пятница" 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4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2CE52AF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 “суббота" 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=E2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5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=E2+1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6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4046B75A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DocVariable MonthStart12 \@ dddd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понедельник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 “воскресенье" 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=F2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6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&lt;&gt; 0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=F2+1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7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7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2CDFFF52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0F4B9DA6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=G2+1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2EBAFF6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CA5539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B3431EB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C6BBF6A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C9B2472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=E3+1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13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36D1E236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=F3+1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14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6C8045C1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2852AE21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=G3+1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6EEEA74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6A51C0A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17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7317270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18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F00257B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19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3AA9DA6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=E4+1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20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236ECB76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=F4+1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21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3848F89B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1000FFCB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=G4+1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22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1161B9D5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23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D22E4DC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24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EB2CCDF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25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C6A7814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26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B8D74D9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=E5+1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27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7CC8A403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=F5+1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t>28</w: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2C55F09B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62763357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=G5+1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29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9C730F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30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6BF6FA36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=B6+1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t>31</w: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CE9DBE1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=C6+1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32A54717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=D6+1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9A51D0B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=E6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=E6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27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=E6+1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1E57E0C0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=F6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=F6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28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=F6+1 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</w:tr>
                  <w:tr w:rsidR="00C15CAA" w:rsidRPr="00A7023D" w14:paraId="441F6579" w14:textId="77777777" w:rsidTr="001A4E34">
                    <w:trPr>
                      <w:trHeight w:val="170"/>
                    </w:trPr>
                    <w:tc>
                      <w:tcPr>
                        <w:tcW w:w="707" w:type="pct"/>
                        <w:shd w:val="clear" w:color="auto" w:fill="auto"/>
                        <w:vAlign w:val="center"/>
                      </w:tcPr>
                      <w:p w14:paraId="77FC2F64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29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=G6+1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0B2FB4D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 0,""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IF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30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&lt;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DocVariable MonthEnd12 \@ d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begin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=A7+1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 xml:space="preserve"> "" 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separate"/>
                        </w:r>
                        <w:r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instrText>31</w:instrText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  <w:r w:rsidRPr="00BF6363"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bidi="ru-RU"/>
                          </w:rPr>
                          <w:fldChar w:fldCharType="end"/>
                        </w: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0D5F8913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251A580C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7EB09C66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auto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18" w:type="pct"/>
                        <w:shd w:val="clear" w:color="auto" w:fill="auto"/>
                        <w:vAlign w:val="center"/>
                      </w:tcPr>
                      <w:p w14:paraId="586CDF4D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  <w:tc>
                      <w:tcPr>
                        <w:tcW w:w="705" w:type="pct"/>
                        <w:shd w:val="clear" w:color="auto" w:fill="auto"/>
                        <w:vAlign w:val="center"/>
                      </w:tcPr>
                      <w:p w14:paraId="63BF7CB0" w14:textId="77777777" w:rsidR="00C15CAA" w:rsidRPr="00A7023D" w:rsidRDefault="00C15CAA" w:rsidP="00C15CAA">
                        <w:pPr>
                          <w:pStyle w:val="Dates"/>
                          <w:rPr>
                            <w:rFonts w:cs="Arial"/>
                            <w:noProof/>
                            <w:color w:val="007AAB"/>
                            <w:sz w:val="20"/>
                            <w:szCs w:val="20"/>
                            <w:lang w:val="en-US"/>
                          </w:rPr>
                        </w:pPr>
                      </w:p>
                    </w:tc>
                  </w:tr>
                </w:tbl>
                <w:p w14:paraId="03849E44" w14:textId="77777777" w:rsidR="00C15CAA" w:rsidRPr="00A7023D" w:rsidRDefault="00C15CAA" w:rsidP="00C15CAA">
                  <w:pPr>
                    <w:pStyle w:val="a5"/>
                    <w:rPr>
                      <w:rFonts w:cs="Arial"/>
                      <w:noProof/>
                      <w:color w:val="auto"/>
                      <w:sz w:val="20"/>
                      <w:szCs w:val="20"/>
                      <w:lang w:val="en-US"/>
                    </w:rPr>
                  </w:pPr>
                </w:p>
              </w:tc>
            </w:tr>
          </w:tbl>
          <w:p w14:paraId="7808F748" w14:textId="77777777" w:rsidR="00A7023D" w:rsidRPr="00A7023D" w:rsidRDefault="00A7023D" w:rsidP="0087060A">
            <w:pPr>
              <w:pStyle w:val="ad"/>
              <w:jc w:val="center"/>
              <w:rPr>
                <w:rFonts w:cs="Arial"/>
                <w:noProof/>
                <w:color w:val="00A4DC"/>
                <w:sz w:val="20"/>
                <w:szCs w:val="20"/>
                <w:lang w:val="en-US" w:bidi="ru-RU"/>
              </w:rPr>
            </w:pPr>
          </w:p>
        </w:tc>
      </w:tr>
    </w:tbl>
    <w:p w14:paraId="2B3E424A" w14:textId="5FFF23E7" w:rsidR="00F93E3B" w:rsidRPr="00A7023D" w:rsidRDefault="00F93E3B" w:rsidP="0087060A">
      <w:pPr>
        <w:pStyle w:val="a5"/>
        <w:rPr>
          <w:rFonts w:cs="Arial"/>
          <w:noProof/>
          <w:color w:val="auto"/>
          <w:sz w:val="20"/>
          <w:szCs w:val="20"/>
          <w:lang w:val="en-US"/>
        </w:rPr>
      </w:pPr>
    </w:p>
    <w:p w14:paraId="5A114F20" w14:textId="77777777" w:rsidR="00BF3C3E" w:rsidRPr="00A7023D" w:rsidRDefault="00BF3C3E" w:rsidP="0087060A">
      <w:pPr>
        <w:pStyle w:val="a5"/>
        <w:rPr>
          <w:rFonts w:cs="Arial"/>
          <w:noProof/>
          <w:color w:val="auto"/>
          <w:sz w:val="2"/>
          <w:szCs w:val="2"/>
          <w:lang w:val="en-US"/>
        </w:rPr>
      </w:pPr>
    </w:p>
    <w:sectPr w:rsidR="00BF3C3E" w:rsidRPr="00A7023D" w:rsidSect="00A7023D">
      <w:pgSz w:w="16838" w:h="11906" w:orient="landscape" w:code="9"/>
      <w:pgMar w:top="567" w:right="567" w:bottom="567" w:left="567" w:header="431" w:footer="431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0BCBE4F" w14:textId="77777777" w:rsidR="006F183B" w:rsidRDefault="006F183B">
      <w:pPr>
        <w:spacing w:after="0"/>
      </w:pPr>
      <w:r>
        <w:separator/>
      </w:r>
    </w:p>
  </w:endnote>
  <w:endnote w:type="continuationSeparator" w:id="0">
    <w:p w14:paraId="5455D283" w14:textId="77777777" w:rsidR="006F183B" w:rsidRDefault="006F183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33AD54" w14:textId="77777777" w:rsidR="006F183B" w:rsidRDefault="006F183B">
      <w:pPr>
        <w:spacing w:after="0"/>
      </w:pPr>
      <w:r>
        <w:separator/>
      </w:r>
    </w:p>
  </w:footnote>
  <w:footnote w:type="continuationSeparator" w:id="0">
    <w:p w14:paraId="11276689" w14:textId="77777777" w:rsidR="006F183B" w:rsidRDefault="006F183B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0"/>
  <w:removePersonalInformation/>
  <w:removeDateAndTime/>
  <w:proofState w:spelling="clean" w:grammar="clean"/>
  <w:attachedTemplate r:id="rId1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MonthEnd1" w:val="31.01.2024"/>
    <w:docVar w:name="MonthEnd10" w:val="31.10.2024"/>
    <w:docVar w:name="MonthEnd11" w:val="30.11.2024"/>
    <w:docVar w:name="MonthEnd12" w:val="31.12.2024"/>
    <w:docVar w:name="MonthEnd2" w:val="29.02.2024"/>
    <w:docVar w:name="MonthEnd3" w:val="31.03.2024"/>
    <w:docVar w:name="MonthEnd4" w:val="30.04.2024"/>
    <w:docVar w:name="MonthEnd5" w:val="31.05.2024"/>
    <w:docVar w:name="MonthEnd6" w:val="30.06.2024"/>
    <w:docVar w:name="MonthEnd7" w:val="31.07.2024"/>
    <w:docVar w:name="MonthEnd8" w:val="31.08.2024"/>
    <w:docVar w:name="MonthEnd9" w:val="30.09.2024"/>
    <w:docVar w:name="Months" w:val="12"/>
    <w:docVar w:name="MonthStart1" w:val="01.01.2024"/>
    <w:docVar w:name="MonthStart10" w:val="01.10.2024"/>
    <w:docVar w:name="MonthStart11" w:val="01.11.2024"/>
    <w:docVar w:name="MonthStart12" w:val="01.12.2024"/>
    <w:docVar w:name="MonthStart2" w:val="01.02.2024"/>
    <w:docVar w:name="MonthStart3" w:val="01.03.2024"/>
    <w:docVar w:name="MonthStart4" w:val="01.04.2024"/>
    <w:docVar w:name="MonthStart5" w:val="01.05.2024"/>
    <w:docVar w:name="MonthStart6" w:val="01.06.2024"/>
    <w:docVar w:name="MonthStart7" w:val="01.07.2024"/>
    <w:docVar w:name="MonthStart8" w:val="01.08.2024"/>
    <w:docVar w:name="MonthStart9" w:val="01.09.2024"/>
    <w:docVar w:name="MonthStartLast" w:val="12/1/2012"/>
    <w:docVar w:name="WeekStart" w:val="понедельник"/>
  </w:docVars>
  <w:rsids>
    <w:rsidRoot w:val="00285C1D"/>
    <w:rsid w:val="00012CAE"/>
    <w:rsid w:val="000320BD"/>
    <w:rsid w:val="0005357B"/>
    <w:rsid w:val="00071356"/>
    <w:rsid w:val="00097A25"/>
    <w:rsid w:val="000A5A57"/>
    <w:rsid w:val="001274F3"/>
    <w:rsid w:val="00151CCE"/>
    <w:rsid w:val="001B01F9"/>
    <w:rsid w:val="001C41F9"/>
    <w:rsid w:val="001F4992"/>
    <w:rsid w:val="00211686"/>
    <w:rsid w:val="00253A5B"/>
    <w:rsid w:val="002549DD"/>
    <w:rsid w:val="002562E7"/>
    <w:rsid w:val="00285C1D"/>
    <w:rsid w:val="002C3AAE"/>
    <w:rsid w:val="002D292B"/>
    <w:rsid w:val="00302C5D"/>
    <w:rsid w:val="003327F5"/>
    <w:rsid w:val="00340CAF"/>
    <w:rsid w:val="003C0D41"/>
    <w:rsid w:val="003E085C"/>
    <w:rsid w:val="003E7B3A"/>
    <w:rsid w:val="003F3C1A"/>
    <w:rsid w:val="003F70D3"/>
    <w:rsid w:val="00416364"/>
    <w:rsid w:val="00431B29"/>
    <w:rsid w:val="00440416"/>
    <w:rsid w:val="00462EAD"/>
    <w:rsid w:val="0047429C"/>
    <w:rsid w:val="004A6170"/>
    <w:rsid w:val="004B2D3B"/>
    <w:rsid w:val="004F6AAC"/>
    <w:rsid w:val="00512F2D"/>
    <w:rsid w:val="00570FBB"/>
    <w:rsid w:val="00583B82"/>
    <w:rsid w:val="005923AC"/>
    <w:rsid w:val="005D23EA"/>
    <w:rsid w:val="005D5149"/>
    <w:rsid w:val="005E656F"/>
    <w:rsid w:val="00605A5E"/>
    <w:rsid w:val="00667021"/>
    <w:rsid w:val="006974E1"/>
    <w:rsid w:val="006C0896"/>
    <w:rsid w:val="006F183B"/>
    <w:rsid w:val="006F513E"/>
    <w:rsid w:val="00703717"/>
    <w:rsid w:val="00712732"/>
    <w:rsid w:val="007A7E86"/>
    <w:rsid w:val="007C0139"/>
    <w:rsid w:val="007D2F55"/>
    <w:rsid w:val="007D45A1"/>
    <w:rsid w:val="007F564D"/>
    <w:rsid w:val="00804FAE"/>
    <w:rsid w:val="008527AC"/>
    <w:rsid w:val="00864371"/>
    <w:rsid w:val="0087060A"/>
    <w:rsid w:val="00886FCF"/>
    <w:rsid w:val="008B1201"/>
    <w:rsid w:val="008B63DD"/>
    <w:rsid w:val="008F16F7"/>
    <w:rsid w:val="009164BA"/>
    <w:rsid w:val="009166BD"/>
    <w:rsid w:val="00941C64"/>
    <w:rsid w:val="00953D91"/>
    <w:rsid w:val="00977AAE"/>
    <w:rsid w:val="00996E56"/>
    <w:rsid w:val="00997268"/>
    <w:rsid w:val="009C153F"/>
    <w:rsid w:val="009C2BB5"/>
    <w:rsid w:val="009F1541"/>
    <w:rsid w:val="00A121C6"/>
    <w:rsid w:val="00A12667"/>
    <w:rsid w:val="00A14581"/>
    <w:rsid w:val="00A20E4C"/>
    <w:rsid w:val="00A253D7"/>
    <w:rsid w:val="00A7023D"/>
    <w:rsid w:val="00AA1636"/>
    <w:rsid w:val="00AA23D3"/>
    <w:rsid w:val="00AA3C50"/>
    <w:rsid w:val="00AE302A"/>
    <w:rsid w:val="00AE36BB"/>
    <w:rsid w:val="00B10C6B"/>
    <w:rsid w:val="00B37C7E"/>
    <w:rsid w:val="00B65B09"/>
    <w:rsid w:val="00B85583"/>
    <w:rsid w:val="00B9476B"/>
    <w:rsid w:val="00BC3952"/>
    <w:rsid w:val="00BE5AB8"/>
    <w:rsid w:val="00BF3C3E"/>
    <w:rsid w:val="00C15CAA"/>
    <w:rsid w:val="00C32B94"/>
    <w:rsid w:val="00C44DFB"/>
    <w:rsid w:val="00C6519B"/>
    <w:rsid w:val="00C66750"/>
    <w:rsid w:val="00C70F21"/>
    <w:rsid w:val="00C7354B"/>
    <w:rsid w:val="00C91863"/>
    <w:rsid w:val="00C91F9B"/>
    <w:rsid w:val="00C9266A"/>
    <w:rsid w:val="00CC233C"/>
    <w:rsid w:val="00D84FBB"/>
    <w:rsid w:val="00DC1675"/>
    <w:rsid w:val="00DE32AC"/>
    <w:rsid w:val="00E1407A"/>
    <w:rsid w:val="00E318B9"/>
    <w:rsid w:val="00E50BDE"/>
    <w:rsid w:val="00E774CD"/>
    <w:rsid w:val="00E77E1D"/>
    <w:rsid w:val="00E8317B"/>
    <w:rsid w:val="00EA23AE"/>
    <w:rsid w:val="00EB0778"/>
    <w:rsid w:val="00ED4D25"/>
    <w:rsid w:val="00ED75B6"/>
    <w:rsid w:val="00EF1F0E"/>
    <w:rsid w:val="00F91390"/>
    <w:rsid w:val="00F93E3B"/>
    <w:rsid w:val="00FA67E1"/>
    <w:rsid w:val="00FC0032"/>
    <w:rsid w:val="00FF45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2B10C7A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color w:val="262626" w:themeColor="text1" w:themeTint="D9"/>
        <w:sz w:val="18"/>
        <w:szCs w:val="18"/>
        <w:lang w:val="ru-RU" w:eastAsia="ja-JP" w:bidi="ar-SA"/>
      </w:rPr>
    </w:rPrDefault>
    <w:pPrDefault>
      <w:pPr>
        <w:spacing w:after="2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semiHidden="1" w:uiPriority="10" w:unhideWhenUsed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semiHidden="1" w:uiPriority="11" w:unhideWhenUsed="1" w:qFormat="1"/>
    <w:lsdException w:name="Salutation" w:semiHidden="1" w:unhideWhenUsed="1"/>
    <w:lsdException w:name="Date" w:semiHidden="1" w:uiPriority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uiPriority="22" w:unhideWhenUsed="1" w:qFormat="1"/>
    <w:lsdException w:name="Emphasis" w:semiHidden="1" w:uiPriority="20" w:unhideWhenUs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36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 w:uiPriority="34" w:unhideWhenUsed="1" w:qFormat="1"/>
    <w:lsdException w:name="Quote" w:semiHidden="1" w:uiPriority="29" w:unhideWhenUsed="1" w:qFormat="1"/>
    <w:lsdException w:name="Intense Quote" w:semiHidden="1" w:uiPriority="30" w:unhideWhenUsed="1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unhideWhenUsed="1" w:qFormat="1"/>
    <w:lsdException w:name="Intense Emphasis" w:semiHidden="1" w:uiPriority="21" w:unhideWhenUsed="1" w:qFormat="1"/>
    <w:lsdException w:name="Subtle Reference" w:semiHidden="1" w:uiPriority="31" w:unhideWhenUsed="1" w:qFormat="1"/>
    <w:lsdException w:name="Intense Reference" w:semiHidden="1" w:uiPriority="32" w:unhideWhenUsed="1" w:qFormat="1"/>
    <w:lsdException w:name="Book Title" w:semiHidden="1" w:uiPriority="33" w:unhideWhenUsed="1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0"/>
    <w:lsdException w:name="Plain Table 2" w:uiPriority="41"/>
    <w:lsdException w:name="Plain Table 3" w:uiPriority="42"/>
    <w:lsdException w:name="Plain Table 4" w:uiPriority="43"/>
    <w:lsdException w:name="Plain Table 5" w:uiPriority="44"/>
    <w:lsdException w:name="Grid Table Light" w:uiPriority="45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519B"/>
    <w:rPr>
      <w:rFonts w:ascii="Arial" w:hAnsi="Arial"/>
    </w:rPr>
  </w:style>
  <w:style w:type="paragraph" w:styleId="1">
    <w:name w:val="heading 1"/>
    <w:basedOn w:val="a"/>
    <w:next w:val="a"/>
    <w:link w:val="10"/>
    <w:uiPriority w:val="9"/>
    <w:qFormat/>
    <w:rsid w:val="00570FBB"/>
    <w:pPr>
      <w:keepNext/>
      <w:keepLines/>
      <w:spacing w:before="240" w:after="0"/>
      <w:outlineLvl w:val="0"/>
    </w:pPr>
    <w:rPr>
      <w:rFonts w:eastAsiaTheme="majorEastAsia" w:cstheme="majorBidi"/>
      <w:color w:val="2F5496" w:themeColor="accent1" w:themeShade="BF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70FBB"/>
    <w:pPr>
      <w:keepNext/>
      <w:keepLines/>
      <w:spacing w:before="40" w:after="0"/>
      <w:outlineLvl w:val="1"/>
    </w:pPr>
    <w:rPr>
      <w:rFonts w:eastAsiaTheme="majorEastAsia" w:cstheme="majorBidi"/>
      <w:color w:val="2F5496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pPr>
      <w:spacing w:after="0"/>
    </w:pPr>
    <w:rPr>
      <w:color w:val="404040" w:themeColor="text1" w:themeTint="BF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Placeholder Text"/>
    <w:basedOn w:val="a0"/>
    <w:uiPriority w:val="99"/>
    <w:semiHidden/>
    <w:rPr>
      <w:color w:val="808080"/>
    </w:rPr>
  </w:style>
  <w:style w:type="paragraph" w:styleId="a5">
    <w:name w:val="No Spacing"/>
    <w:uiPriority w:val="36"/>
    <w:qFormat/>
    <w:rsid w:val="00570FBB"/>
    <w:pPr>
      <w:spacing w:after="0"/>
    </w:pPr>
    <w:rPr>
      <w:rFonts w:ascii="Arial" w:hAnsi="Arial"/>
      <w:color w:val="404040" w:themeColor="text1" w:themeTint="BF"/>
    </w:rPr>
  </w:style>
  <w:style w:type="paragraph" w:customStyle="1" w:styleId="a6">
    <w:name w:val="Дни"/>
    <w:basedOn w:val="a"/>
    <w:uiPriority w:val="3"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styleId="a7">
    <w:name w:val="header"/>
    <w:basedOn w:val="a"/>
    <w:link w:val="a8"/>
    <w:uiPriority w:val="99"/>
    <w:unhideWhenUsed/>
    <w:pPr>
      <w:spacing w:after="0"/>
    </w:pPr>
  </w:style>
  <w:style w:type="paragraph" w:styleId="a9">
    <w:name w:val="Balloon Text"/>
    <w:basedOn w:val="a"/>
    <w:link w:val="aa"/>
    <w:uiPriority w:val="99"/>
    <w:semiHidden/>
    <w:unhideWhenUsed/>
    <w:pPr>
      <w:spacing w:after="0"/>
    </w:pPr>
    <w:rPr>
      <w:rFonts w:ascii="Tahoma" w:hAnsi="Tahoma" w:cs="Tahoma"/>
      <w:sz w:val="16"/>
    </w:rPr>
  </w:style>
  <w:style w:type="character" w:customStyle="1" w:styleId="aa">
    <w:name w:val="Текст выноски Знак"/>
    <w:basedOn w:val="a0"/>
    <w:link w:val="a9"/>
    <w:uiPriority w:val="99"/>
    <w:semiHidden/>
    <w:rPr>
      <w:rFonts w:ascii="Tahoma" w:hAnsi="Tahoma" w:cs="Tahoma"/>
      <w:color w:val="404040" w:themeColor="text1" w:themeTint="BF"/>
      <w:sz w:val="16"/>
    </w:rPr>
  </w:style>
  <w:style w:type="paragraph" w:customStyle="1" w:styleId="ab">
    <w:name w:val="Месяцы"/>
    <w:basedOn w:val="ac"/>
    <w:uiPriority w:val="2"/>
    <w:pPr>
      <w:spacing w:after="0"/>
      <w:ind w:left="115"/>
    </w:pPr>
    <w:rPr>
      <w:caps/>
      <w:color w:val="2F5496" w:themeColor="accent1" w:themeShade="BF"/>
    </w:rPr>
  </w:style>
  <w:style w:type="paragraph" w:customStyle="1" w:styleId="ad">
    <w:name w:val="Год"/>
    <w:basedOn w:val="a"/>
    <w:uiPriority w:val="1"/>
    <w:qFormat/>
    <w:pPr>
      <w:spacing w:after="140"/>
      <w:jc w:val="right"/>
    </w:pPr>
    <w:rPr>
      <w:color w:val="2F5496" w:themeColor="accent1" w:themeShade="BF"/>
      <w:sz w:val="100"/>
    </w:rPr>
  </w:style>
  <w:style w:type="table" w:customStyle="1" w:styleId="ae">
    <w:name w:val="Таблица календаря"/>
    <w:basedOn w:val="a1"/>
    <w:uiPriority w:val="99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1">
    <w:name w:val="Дата (символ 1)"/>
    <w:basedOn w:val="a0"/>
    <w:uiPriority w:val="1"/>
    <w:semiHidden/>
  </w:style>
  <w:style w:type="character" w:customStyle="1" w:styleId="12">
    <w:name w:val="Текст выноски (символ 1)"/>
    <w:basedOn w:val="a0"/>
    <w:uiPriority w:val="99"/>
    <w:semiHidden/>
    <w:rPr>
      <w:rFonts w:ascii="Tahoma" w:hAnsi="Tahoma" w:cs="Tahoma"/>
      <w:sz w:val="16"/>
    </w:rPr>
  </w:style>
  <w:style w:type="character" w:customStyle="1" w:styleId="a8">
    <w:name w:val="Верхний колонтитул Знак"/>
    <w:basedOn w:val="a0"/>
    <w:link w:val="a7"/>
    <w:uiPriority w:val="99"/>
  </w:style>
  <w:style w:type="paragraph" w:styleId="af">
    <w:name w:val="footer"/>
    <w:basedOn w:val="a"/>
    <w:link w:val="af0"/>
    <w:uiPriority w:val="99"/>
    <w:unhideWhenUsed/>
    <w:pPr>
      <w:spacing w:after="0"/>
    </w:pPr>
  </w:style>
  <w:style w:type="character" w:customStyle="1" w:styleId="af0">
    <w:name w:val="Нижний колонтитул Знак"/>
    <w:basedOn w:val="a0"/>
    <w:link w:val="af"/>
    <w:uiPriority w:val="99"/>
  </w:style>
  <w:style w:type="paragraph" w:customStyle="1" w:styleId="af1">
    <w:name w:val="Даты"/>
    <w:basedOn w:val="a"/>
    <w:uiPriority w:val="4"/>
    <w:pPr>
      <w:spacing w:after="40"/>
      <w:jc w:val="center"/>
    </w:pPr>
    <w:rPr>
      <w:rFonts w:cs="Times New Roman"/>
      <w:szCs w:val="22"/>
      <w:lang w:eastAsia="en-US"/>
    </w:rPr>
  </w:style>
  <w:style w:type="paragraph" w:styleId="ac">
    <w:name w:val="Date"/>
    <w:basedOn w:val="a"/>
    <w:next w:val="a"/>
    <w:link w:val="af2"/>
    <w:uiPriority w:val="1"/>
    <w:semiHidden/>
    <w:unhideWhenUsed/>
  </w:style>
  <w:style w:type="character" w:customStyle="1" w:styleId="af2">
    <w:name w:val="Дата Знак"/>
    <w:basedOn w:val="a0"/>
    <w:link w:val="ac"/>
    <w:uiPriority w:val="1"/>
    <w:semiHidden/>
  </w:style>
  <w:style w:type="paragraph" w:customStyle="1" w:styleId="af3">
    <w:name w:val="Месяцы_"/>
    <w:basedOn w:val="ac"/>
    <w:uiPriority w:val="2"/>
    <w:qFormat/>
    <w:rsid w:val="00A20E4C"/>
    <w:pPr>
      <w:spacing w:after="0"/>
      <w:ind w:left="115"/>
    </w:pPr>
    <w:rPr>
      <w:caps/>
      <w:color w:val="2F5496" w:themeColor="accent1" w:themeShade="BF"/>
    </w:rPr>
  </w:style>
  <w:style w:type="paragraph" w:customStyle="1" w:styleId="af4">
    <w:name w:val="Дни_"/>
    <w:basedOn w:val="a"/>
    <w:uiPriority w:val="3"/>
    <w:qFormat/>
    <w:rsid w:val="00570FBB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af5">
    <w:name w:val="Даты_"/>
    <w:basedOn w:val="a"/>
    <w:uiPriority w:val="4"/>
    <w:qFormat/>
    <w:rsid w:val="00A20E4C"/>
    <w:pPr>
      <w:spacing w:after="40"/>
      <w:jc w:val="center"/>
    </w:pPr>
    <w:rPr>
      <w:rFonts w:cs="Times New Roman"/>
      <w:szCs w:val="22"/>
      <w:lang w:eastAsia="en-US"/>
    </w:rPr>
  </w:style>
  <w:style w:type="table" w:customStyle="1" w:styleId="CalendarTable">
    <w:name w:val="Calendar Table"/>
    <w:basedOn w:val="a1"/>
    <w:uiPriority w:val="99"/>
    <w:rsid w:val="00A20E4C"/>
    <w:pPr>
      <w:spacing w:after="0"/>
    </w:pPr>
    <w:tblPr>
      <w:tblCellMar>
        <w:left w:w="0" w:type="dxa"/>
        <w:right w:w="0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570FBB"/>
    <w:rPr>
      <w:rFonts w:ascii="Arial" w:eastAsiaTheme="majorEastAsia" w:hAnsi="Arial" w:cstheme="majorBidi"/>
      <w:color w:val="2F5496" w:themeColor="accent1" w:themeShade="BF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570FBB"/>
    <w:rPr>
      <w:rFonts w:ascii="Arial" w:eastAsiaTheme="majorEastAsia" w:hAnsi="Arial" w:cstheme="majorBidi"/>
      <w:color w:val="2F5496" w:themeColor="accent1" w:themeShade="BF"/>
      <w:sz w:val="26"/>
      <w:szCs w:val="26"/>
    </w:rPr>
  </w:style>
  <w:style w:type="paragraph" w:customStyle="1" w:styleId="Months">
    <w:name w:val="Months"/>
    <w:basedOn w:val="ac"/>
    <w:uiPriority w:val="2"/>
    <w:rsid w:val="00F91390"/>
    <w:pPr>
      <w:spacing w:after="0"/>
      <w:ind w:left="115"/>
    </w:pPr>
    <w:rPr>
      <w:caps/>
      <w:color w:val="2F5496" w:themeColor="accent1" w:themeShade="BF"/>
    </w:rPr>
  </w:style>
  <w:style w:type="paragraph" w:customStyle="1" w:styleId="Days">
    <w:name w:val="Days"/>
    <w:basedOn w:val="a"/>
    <w:uiPriority w:val="3"/>
    <w:rsid w:val="00F91390"/>
    <w:pPr>
      <w:spacing w:before="20" w:after="0"/>
      <w:jc w:val="center"/>
    </w:pPr>
    <w:rPr>
      <w:rFonts w:eastAsiaTheme="majorEastAsia" w:cstheme="majorBidi"/>
      <w:color w:val="2F5496" w:themeColor="accent1" w:themeShade="BF"/>
    </w:rPr>
  </w:style>
  <w:style w:type="paragraph" w:customStyle="1" w:styleId="Dates">
    <w:name w:val="Dates"/>
    <w:basedOn w:val="a"/>
    <w:uiPriority w:val="4"/>
    <w:rsid w:val="00F91390"/>
    <w:pPr>
      <w:spacing w:after="40"/>
      <w:jc w:val="center"/>
    </w:pPr>
    <w:rPr>
      <w:rFonts w:cs="Times New Roman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grub\Downloads\SHABLONY-CALENDARS\tf02896572.do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F111ED35F8CC479449609E8A0923A6" ma:contentTypeVersion="12" ma:contentTypeDescription="Create a new document." ma:contentTypeScope="" ma:versionID="91eb96d0358c5e813b9ff0a51f6be317">
  <xsd:schema xmlns:xsd="http://www.w3.org/2001/XMLSchema" xmlns:xs="http://www.w3.org/2001/XMLSchema" xmlns:p="http://schemas.microsoft.com/office/2006/metadata/properties" xmlns:ns2="71af3243-3dd4-4a8d-8c0d-dd76da1f02a5" xmlns:ns3="16c05727-aa75-4e4a-9b5f-8a80a1165891" targetNamespace="http://schemas.microsoft.com/office/2006/metadata/properties" ma:root="true" ma:fieldsID="9d98f49939701b33df8e18e31113e737" ns2:_="" ns3:_="">
    <xsd:import namespace="71af3243-3dd4-4a8d-8c0d-dd76da1f02a5"/>
    <xsd:import namespace="16c05727-aa75-4e4a-9b5f-8a80a1165891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CR" minOccurs="0"/>
                <xsd:element ref="ns2:MediaServiceAutoTags" minOccurs="0"/>
                <xsd:element ref="ns2:MediaServiceEventHashCode" minOccurs="0"/>
                <xsd:element ref="ns2:MediaServiceGenerationTime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f3243-3dd4-4a8d-8c0d-dd76da1f02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CR" ma:index="10" nillable="true" ma:displayName="MediaServiceOCR" ma:internalName="MediaServiceOCR" ma:readOnly="true">
      <xsd:simpleType>
        <xsd:restriction base="dms:Note">
          <xsd:maxLength value="255"/>
        </xsd:restriction>
      </xsd:simpleType>
    </xsd:element>
    <xsd:element name="MediaServiceAutoTags" ma:index="11" nillable="true" ma:displayName="MediaServiceAutoTags" ma:internalName="MediaServiceAutoTags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false">
      <xsd:simpleType>
        <xsd:restriction base="dms:Note">
          <xsd:maxLength value="255"/>
        </xsd:restriction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9" nillable="true" ma:displayName="Status" ma:default="Not started" ma:format="Dropdown" ma:internalName="Status">
      <xsd:simpleType>
        <xsd:restriction base="dms:Choice">
          <xsd:enumeration value="Not started"/>
          <xsd:enumeration value="In Progress"/>
          <xsd:enumeration value="Completed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6c05727-aa75-4e4a-9b5f-8a80a1165891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tatus xmlns="71af3243-3dd4-4a8d-8c0d-dd76da1f02a5">Not started</Status>
    <MediaServiceKeyPoints xmlns="71af3243-3dd4-4a8d-8c0d-dd76da1f02a5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B59C704-87F8-4278-A107-1CBFFF40A29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1af3243-3dd4-4a8d-8c0d-dd76da1f02a5"/>
    <ds:schemaRef ds:uri="16c05727-aa75-4e4a-9b5f-8a80a11658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96151B92-5A7B-42E4-B63A-9E1FBD519432}">
  <ds:schemaRefs>
    <ds:schemaRef ds:uri="http://schemas.microsoft.com/office/2006/metadata/properties"/>
    <ds:schemaRef ds:uri="http://schemas.microsoft.com/office/infopath/2007/PartnerControls"/>
    <ds:schemaRef ds:uri="71af3243-3dd4-4a8d-8c0d-dd76da1f02a5"/>
  </ds:schemaRefs>
</ds:datastoreItem>
</file>

<file path=customXml/itemProps3.xml><?xml version="1.0" encoding="utf-8"?>
<ds:datastoreItem xmlns:ds="http://schemas.openxmlformats.org/officeDocument/2006/customXml" ds:itemID="{E4290025-5335-4B98-ACF8-D47906ED80D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tf02896572</Template>
  <TotalTime>0</TotalTime>
  <Pages>1</Pages>
  <Words>6811</Words>
  <Characters>38823</Characters>
  <Application>Microsoft Office Word</Application>
  <DocSecurity>0</DocSecurity>
  <Lines>323</Lines>
  <Paragraphs>91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cp:lastModifiedBy/>
  <cp:revision>1</cp:revision>
  <dcterms:created xsi:type="dcterms:W3CDTF">2022-01-08T21:30:00Z</dcterms:created>
  <dcterms:modified xsi:type="dcterms:W3CDTF">2022-01-08T21:30:00Z</dcterms:modified>
  <cp:ver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0x01010079F111ED35F8CC479449609E8A0923A6</vt:lpwstr>
  </property>
</Properties>
</file>