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37EB2D43" w14:textId="77777777" w:rsidTr="0021058E">
        <w:tc>
          <w:tcPr>
            <w:tcW w:w="2500" w:type="pct"/>
            <w:shd w:val="clear" w:color="auto" w:fill="E12891"/>
            <w:vAlign w:val="center"/>
          </w:tcPr>
          <w:p w14:paraId="08C628AC" w14:textId="78837136" w:rsidR="00ED5F48" w:rsidRPr="0021058E" w:rsidRDefault="005F7F6D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21058E">
              <w:rPr>
                <w:rFonts w:ascii="Century Gothic" w:hAnsi="Century Gothic" w:cs="Calibri"/>
                <w:noProof/>
                <w:color w:val="FFFFFF" w:themeColor="background1"/>
                <w:sz w:val="72"/>
                <w:szCs w:val="72"/>
                <w:lang w:bidi="ru-RU"/>
              </w:rPr>
              <w:t>OCTOBRE</w:t>
            </w:r>
          </w:p>
        </w:tc>
        <w:tc>
          <w:tcPr>
            <w:tcW w:w="2500" w:type="pct"/>
            <w:shd w:val="clear" w:color="auto" w:fill="E12891"/>
            <w:vAlign w:val="center"/>
          </w:tcPr>
          <w:p w14:paraId="351313CB" w14:textId="05377DB6" w:rsidR="00ED5F48" w:rsidRPr="0021058E" w:rsidRDefault="00ED5F48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begin"/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t>2024</w:t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702D815D" w14:textId="2505BBA2" w:rsidR="00ED5F48" w:rsidRPr="00642A90" w:rsidRDefault="00ED5F48" w:rsidP="0021058E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D5F48" w:rsidRPr="00E97684" w14:paraId="744C85F7" w14:textId="77777777" w:rsidTr="0081026A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1CC8B071" w14:textId="4414DCC9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5A25A901" w14:textId="32BEC860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1D16FEA" w14:textId="0FE42C25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0ABF5B13" w14:textId="6D5BE066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A158D24" w14:textId="4F5EDB51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57D4827B" w14:textId="1C86AF94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E12891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0E9E91D0" w14:textId="36F7B751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E12891"/>
                <w:sz w:val="32"/>
                <w:szCs w:val="32"/>
                <w:lang w:bidi="ru-RU"/>
              </w:rPr>
              <w:t>DI</w:t>
            </w:r>
          </w:p>
        </w:tc>
      </w:tr>
      <w:tr w:rsidR="00ED5F48" w:rsidRPr="00E97684" w14:paraId="5381513E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36BC57C8" w14:textId="6EE3DD19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28061A7" w14:textId="4148E7DE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22F473E" w14:textId="74B15E5A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CCEDDE" w14:textId="61E2A041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2CE170C" w14:textId="52038090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56E015" w14:textId="4FE0FEE9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вторник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суббота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=E2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4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=E2+1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5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"" </w:instrText>
            </w:r>
            <w:r w:rsidR="002E3529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5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="002E3529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t>5</w: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ADF4C5D" w14:textId="611865CE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вторник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воскресенье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=F2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5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=F2+1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t>6</w: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721964FC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3169FFA" w14:textId="14AE79E1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603F53D" w14:textId="347062ED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0E40092" w14:textId="6BBDE09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F6D1F4" w14:textId="26BA7571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E17393" w14:textId="37CBB74D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C1BCADB" w14:textId="4DEA78B4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=E3+1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t>12</w: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1422885" w14:textId="30871401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=F3+1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t>13</w: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4715A07D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343FC40" w14:textId="1BE2991A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23101E2" w14:textId="3E19833C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2224C0" w14:textId="02F70953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E8B817" w14:textId="1ADA3CC0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EAF1C4" w14:textId="1CFD42FD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B49DADF" w14:textId="7D31022C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=E4+1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t>19</w: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B5E98B9" w14:textId="51DC2B6D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=F4+1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t>20</w: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31FB9CF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3BAA67E" w14:textId="33B5692D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A91E366" w14:textId="357DB13A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CD9FA9" w14:textId="7DD0835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0730DE8" w14:textId="4745584B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8E94C42" w14:textId="569EA569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1F44B0" w14:textId="73C4F8AB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=E5+1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t>26</w: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F9ADD11" w14:textId="0A97D163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=F5+1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t>27</w: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70CC9F45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327EB80" w14:textId="63144C0A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D827B45" w14:textId="7970DF79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1BFFAE0" w14:textId="1C5C8D8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D086A65" w14:textId="6FD792CE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6E68AD1" w14:textId="1A5D434C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56863F3" w14:textId="646AC81D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=E6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=E6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27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=E6+1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0CF03AC" w14:textId="7BEC5321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=F6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=F6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=F6+1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957B553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5070656" w14:textId="2967B81B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98AFD37" w14:textId="049886FA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420F714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B39AC7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4575F8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BCB9558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C2D1A52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491B8CF8" w14:textId="77777777" w:rsidTr="0021058E">
        <w:tc>
          <w:tcPr>
            <w:tcW w:w="2500" w:type="pct"/>
            <w:shd w:val="clear" w:color="auto" w:fill="B432B4"/>
            <w:vAlign w:val="center"/>
          </w:tcPr>
          <w:p w14:paraId="1D943BD5" w14:textId="0D366EB9" w:rsidR="00ED5F48" w:rsidRPr="0021058E" w:rsidRDefault="005F7F6D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21058E">
              <w:rPr>
                <w:rFonts w:ascii="Century Gothic" w:hAnsi="Century Gothic" w:cs="Calibri"/>
                <w:noProof/>
                <w:color w:val="FFFFFF" w:themeColor="background1"/>
                <w:sz w:val="72"/>
                <w:szCs w:val="72"/>
                <w:lang w:bidi="ru-RU"/>
              </w:rPr>
              <w:t>NOVEMBRE</w:t>
            </w:r>
          </w:p>
        </w:tc>
        <w:tc>
          <w:tcPr>
            <w:tcW w:w="2500" w:type="pct"/>
            <w:shd w:val="clear" w:color="auto" w:fill="B432B4"/>
            <w:vAlign w:val="center"/>
          </w:tcPr>
          <w:p w14:paraId="5AC816B2" w14:textId="6931BFFD" w:rsidR="00ED5F48" w:rsidRPr="0021058E" w:rsidRDefault="00ED5F48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begin"/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t>2024</w:t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60D83A92" w14:textId="61BA8925" w:rsidR="00ED5F48" w:rsidRPr="00642A90" w:rsidRDefault="00ED5F48" w:rsidP="0021058E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D5F48" w:rsidRPr="00E97684" w14:paraId="46168607" w14:textId="77777777" w:rsidTr="0081026A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624BECF2" w14:textId="57E56EEC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15CDEE10" w14:textId="6537B6E1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8328FBE" w14:textId="68AFBAA7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6C11AC7" w14:textId="794B93FF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92D2B52" w14:textId="659A2D1E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4E3B942" w14:textId="0D2DE844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B432B4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5F471C53" w14:textId="3CF0B343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B432B4"/>
                <w:sz w:val="32"/>
                <w:szCs w:val="32"/>
                <w:lang w:bidi="ru-RU"/>
              </w:rPr>
              <w:t>DI</w:t>
            </w:r>
          </w:p>
        </w:tc>
      </w:tr>
      <w:tr w:rsidR="00ED5F48" w:rsidRPr="00E97684" w14:paraId="1AB241C6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9208744" w14:textId="7F20A649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FF23BE8" w14:textId="224823D6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F104F4" w14:textId="4186214A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B57DE07" w14:textId="1EC90CD1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EDA721" w14:textId="7FCE047E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C318F1A" w14:textId="2A2E2C5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пятница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суббота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=E2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=E2+1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2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2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t>2</w: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44BCADC" w14:textId="74BE8705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пятница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воскресенье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=F2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2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=F2+1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3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3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t>3</w: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190101B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392197A" w14:textId="0445825C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6E84146" w14:textId="0C2802B4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71D001C" w14:textId="7056550F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99F84F" w14:textId="0A9FA5F1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D7A2C7" w14:textId="09DF7962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28C68FC" w14:textId="083DABEA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=E3+1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t>9</w: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FA46A54" w14:textId="29DF5F54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=F3+1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t>10</w: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71496383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EC68B63" w14:textId="63042CAC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1DE3BEC" w14:textId="5AFFE9AF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AD6FE0" w14:textId="013E27B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A9C57C" w14:textId="6135FEDA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10A001C" w14:textId="6E8206F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7B318C0" w14:textId="228F4F63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=E4+1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t>16</w: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CC94ADB" w14:textId="6EB9454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=F4+1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t>17</w: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74BB8BF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77B7C06" w14:textId="22F11F99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751A727" w14:textId="592E562D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866D1E" w14:textId="3E99217F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14EB99" w14:textId="058DF9EF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9EFBF0" w14:textId="2316B6BA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33F83D" w14:textId="1A078894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=E5+1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t>23</w: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1C6EBAA" w14:textId="1B2C04B1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=F5+1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t>24</w: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3240C3B6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EFB2A1C" w14:textId="4E0DCA10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48B7341" w14:textId="1C2764DA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D13A7C" w14:textId="7B089679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BD97E4" w14:textId="2F16E860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78CE96" w14:textId="773BE9B9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9A1247" w14:textId="630181A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=E6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=E6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=E6+1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="002E3529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t>30</w: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3BC1A11" w14:textId="3D7254F6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=F6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=F6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=F6+1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EE2486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AEF418B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9A0E62B" w14:textId="2934701E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E248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E248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E248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E248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CAB03A5" w14:textId="71039CFC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E248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E248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B7ACE1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C7008B6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10AE0D9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960972F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994C250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31547B57" w14:textId="77777777" w:rsidTr="0021058E">
        <w:tc>
          <w:tcPr>
            <w:tcW w:w="2500" w:type="pct"/>
            <w:shd w:val="clear" w:color="auto" w:fill="465AC8"/>
            <w:vAlign w:val="center"/>
          </w:tcPr>
          <w:p w14:paraId="6AE3BB0C" w14:textId="6186A1D3" w:rsidR="00ED5F48" w:rsidRPr="0021058E" w:rsidRDefault="002979A2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72"/>
                <w:szCs w:val="72"/>
                <w:lang w:bidi="ru-RU"/>
              </w:rPr>
              <w:t>DÉCEMBRE</w:t>
            </w:r>
          </w:p>
        </w:tc>
        <w:tc>
          <w:tcPr>
            <w:tcW w:w="2500" w:type="pct"/>
            <w:shd w:val="clear" w:color="auto" w:fill="465AC8"/>
            <w:vAlign w:val="center"/>
          </w:tcPr>
          <w:p w14:paraId="3D8BA562" w14:textId="04388160" w:rsidR="00ED5F48" w:rsidRPr="0021058E" w:rsidRDefault="00ED5F48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begin"/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t>2024</w:t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7D4CAD8A" w14:textId="3E62D5A8" w:rsidR="00ED5F48" w:rsidRPr="00642A90" w:rsidRDefault="00ED5F48" w:rsidP="0021058E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D5F48" w:rsidRPr="00E97684" w14:paraId="1C608AFC" w14:textId="77777777" w:rsidTr="0081026A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01AA947D" w14:textId="1D5D98BB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080F3955" w14:textId="4B89B197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B173504" w14:textId="4F41EACC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5459C1B2" w14:textId="4947AE45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2689FC3" w14:textId="312561D0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52C5A400" w14:textId="2D33B686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465AC8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03317BA1" w14:textId="72D5F014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465AC8"/>
                <w:sz w:val="32"/>
                <w:szCs w:val="32"/>
                <w:lang w:bidi="ru-RU"/>
              </w:rPr>
              <w:t>DI</w:t>
            </w:r>
          </w:p>
        </w:tc>
      </w:tr>
      <w:tr w:rsidR="00ED5F48" w:rsidRPr="00E97684" w14:paraId="7C17943B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3EC0A191" w14:textId="21F81891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F03151C" w14:textId="3BB12A6E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44DC06B" w14:textId="1B911BE6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E248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DB9C6B" w14:textId="3E41C598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50C7CA6" w14:textId="62185A13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B16ECF4" w14:textId="4FB3A356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>воскресенье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>суббота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=E2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>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=E2+1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>2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98D4833" w14:textId="2ADD43C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>воскресенье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>воскресенье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=F2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>2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=F2+1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>3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>3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2E3529"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t>1</w: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7F4FCFD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F9E951E" w14:textId="4D200E79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1CB7923" w14:textId="3A1B462D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F31A5E" w14:textId="56E2A536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475C4A" w14:textId="34DFAD31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AC826A" w14:textId="2B2CFAD6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13D5FA" w14:textId="445BA445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=E3+1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t>7</w: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304BDE0" w14:textId="12BB55DB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=F3+1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t>8</w: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67DB9DAF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C9A3BBE" w14:textId="296E817B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3F2CCF4" w14:textId="70E19464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4AD79D1" w14:textId="314EC796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E272435" w14:textId="0EFE281D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A50AED" w14:textId="39F39F10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CA101BC" w14:textId="304FF6DE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=E4+1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t>14</w: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7CC68C2" w14:textId="5347C9C4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=F4+1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t>15</w: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953C655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F3D4027" w14:textId="16B9E7E3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BD3027E" w14:textId="5D8F49CC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136C06" w14:textId="2097B374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23EA43" w14:textId="10B49C9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DEDC25" w14:textId="0E281124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B015B6" w14:textId="021620F3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=E5+1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t>21</w: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73DCFA5" w14:textId="20C415FA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=F5+1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t>22</w: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5CCE256B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DEC791C" w14:textId="7718663E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3EECC90" w14:textId="0B10035B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B2A7C4A" w14:textId="67B14DC5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EF03C3" w14:textId="3D39740F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704AB9" w14:textId="1E95105D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EF70DB" w14:textId="64F32D79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=E6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>27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=E6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>27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=E6+1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"" </w:instrText>
            </w:r>
            <w:r w:rsidR="00B85E72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  <w:r w:rsidR="00B85E72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t>28</w: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1C92646" w14:textId="751ED3A5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=F6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=F6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=F6+1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"" </w:instrText>
            </w:r>
            <w:r w:rsidR="00B85E72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  <w:r w:rsidR="00B85E72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t>29</w: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43F7B53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B7E597A" w14:textId="0A40C9A1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93B94D4" w14:textId="175ECFCF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352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C97E6E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6040DA4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48C1197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C8B8C80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099B848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</w:rPr>
            </w:pPr>
          </w:p>
        </w:tc>
      </w:tr>
    </w:tbl>
    <w:p w14:paraId="50D5D5A5" w14:textId="77777777" w:rsidR="00ED5F48" w:rsidRPr="00C800AA" w:rsidRDefault="00ED5F48" w:rsidP="0021058E">
      <w:pPr>
        <w:pStyle w:val="a5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sectPr w:rsidR="00ED5F48" w:rsidRPr="00C800AA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842C80" w14:textId="77777777" w:rsidR="008A605F" w:rsidRDefault="008A605F">
      <w:pPr>
        <w:spacing w:after="0"/>
      </w:pPr>
      <w:r>
        <w:separator/>
      </w:r>
    </w:p>
  </w:endnote>
  <w:endnote w:type="continuationSeparator" w:id="0">
    <w:p w14:paraId="0E00CED2" w14:textId="77777777" w:rsidR="008A605F" w:rsidRDefault="008A605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AD037E" w14:textId="77777777" w:rsidR="008A605F" w:rsidRDefault="008A605F">
      <w:pPr>
        <w:spacing w:after="0"/>
      </w:pPr>
      <w:r>
        <w:separator/>
      </w:r>
    </w:p>
  </w:footnote>
  <w:footnote w:type="continuationSeparator" w:id="0">
    <w:p w14:paraId="79225B34" w14:textId="77777777" w:rsidR="008A605F" w:rsidRDefault="008A605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02FD2"/>
    <w:rsid w:val="0005357B"/>
    <w:rsid w:val="00071356"/>
    <w:rsid w:val="00097A25"/>
    <w:rsid w:val="000A5A57"/>
    <w:rsid w:val="001274F3"/>
    <w:rsid w:val="00151CCE"/>
    <w:rsid w:val="001B01F9"/>
    <w:rsid w:val="001C41F9"/>
    <w:rsid w:val="0021058E"/>
    <w:rsid w:val="00285C1D"/>
    <w:rsid w:val="002979A2"/>
    <w:rsid w:val="002D7C5A"/>
    <w:rsid w:val="002E3529"/>
    <w:rsid w:val="0030217C"/>
    <w:rsid w:val="003327F5"/>
    <w:rsid w:val="00340CAF"/>
    <w:rsid w:val="003C0D41"/>
    <w:rsid w:val="003E085C"/>
    <w:rsid w:val="003E7817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5F7F6D"/>
    <w:rsid w:val="00642A90"/>
    <w:rsid w:val="00643D56"/>
    <w:rsid w:val="00667021"/>
    <w:rsid w:val="006974E1"/>
    <w:rsid w:val="006B6899"/>
    <w:rsid w:val="006C0896"/>
    <w:rsid w:val="006F513E"/>
    <w:rsid w:val="00733C53"/>
    <w:rsid w:val="007C0139"/>
    <w:rsid w:val="007D45A1"/>
    <w:rsid w:val="007F564D"/>
    <w:rsid w:val="0081026A"/>
    <w:rsid w:val="008A605F"/>
    <w:rsid w:val="008B1201"/>
    <w:rsid w:val="008F16F7"/>
    <w:rsid w:val="009164BA"/>
    <w:rsid w:val="009166BD"/>
    <w:rsid w:val="00921811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85E72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DB6B33"/>
    <w:rsid w:val="00DE32AC"/>
    <w:rsid w:val="00DE3363"/>
    <w:rsid w:val="00E02C63"/>
    <w:rsid w:val="00E1407A"/>
    <w:rsid w:val="00E33F1A"/>
    <w:rsid w:val="00E50BDE"/>
    <w:rsid w:val="00E774CD"/>
    <w:rsid w:val="00E77E1D"/>
    <w:rsid w:val="00E97684"/>
    <w:rsid w:val="00ED5F48"/>
    <w:rsid w:val="00ED75B6"/>
    <w:rsid w:val="00EE248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884</Words>
  <Characters>5039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2021-12-06T07:19:00Z</dcterms:created>
  <dcterms:modified xsi:type="dcterms:W3CDTF">2021-12-06T07:19:00Z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