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212C8FFD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3CA25A8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00ED95A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267C9F8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05C4D13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1B550A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51A79C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68BF92F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0D2AF1F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3E9ADE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2249A2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4A63444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4829CE4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5721D6C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6865706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7D3860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77209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3E396C7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36DE155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028F3EA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01ACD9F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A403FD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0721692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3123B41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72F2ACF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7AB63BD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42FF09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56207BC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1024A9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6BCC53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DE791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4B46B78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511628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79BF48A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0F6E824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433EC42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301401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7CF7568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5F4A7416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642E881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524739C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10BDD4E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2A747E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7E238BE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5174365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44D6A2E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5698D0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046158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544BD5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6F563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6D12A97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25478FF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145EA7C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330D72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0E7A0A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444FB3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7D58AE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7F41060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4052493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2CCACF0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31817EB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76B5110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1AFEA9D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1FAFFCB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3ED1509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535B616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63E1EA2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7EE9C78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6D44FF6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31B0CE9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9CCC7F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494DCF0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138F162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14526D3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48E165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22421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6186A1D3" w:rsidR="00ED5F48" w:rsidRPr="0021058E" w:rsidRDefault="002979A2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419FDA1A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2023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5EADD8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068393B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0A4BE6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248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05DADEF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5F8072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4CBD51B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063A091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77D020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642CB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023EEA4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50A4A6B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2891D1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7170021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4C354F3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418E20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46899C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2BEC34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295523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1E36AE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0915A85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5442F6A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31C26A1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652FDB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3DD624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3BBB25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2C48B1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01DBCA4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01900CB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36A0FE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52907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3E0DB90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1D07DFB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0446B8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5D5CF0C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6D40DF1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3AB78F8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4BA4A9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E7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BC599" w14:textId="77777777" w:rsidR="0094536F" w:rsidRDefault="0094536F">
      <w:pPr>
        <w:spacing w:after="0"/>
      </w:pPr>
      <w:r>
        <w:separator/>
      </w:r>
    </w:p>
  </w:endnote>
  <w:endnote w:type="continuationSeparator" w:id="0">
    <w:p w14:paraId="22E12AAF" w14:textId="77777777" w:rsidR="0094536F" w:rsidRDefault="009453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3F14E" w14:textId="77777777" w:rsidR="0094536F" w:rsidRDefault="0094536F">
      <w:pPr>
        <w:spacing w:after="0"/>
      </w:pPr>
      <w:r>
        <w:separator/>
      </w:r>
    </w:p>
  </w:footnote>
  <w:footnote w:type="continuationSeparator" w:id="0">
    <w:p w14:paraId="528BCAD5" w14:textId="77777777" w:rsidR="0094536F" w:rsidRDefault="009453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85C1D"/>
    <w:rsid w:val="002979A2"/>
    <w:rsid w:val="002D7C5A"/>
    <w:rsid w:val="0030217C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43D56"/>
    <w:rsid w:val="00667021"/>
    <w:rsid w:val="006974E1"/>
    <w:rsid w:val="006B6899"/>
    <w:rsid w:val="006C0896"/>
    <w:rsid w:val="006F513E"/>
    <w:rsid w:val="00733C53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4536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85E72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02C63"/>
    <w:rsid w:val="00E1407A"/>
    <w:rsid w:val="00E33F1A"/>
    <w:rsid w:val="00E50BDE"/>
    <w:rsid w:val="00E774CD"/>
    <w:rsid w:val="00E77E1D"/>
    <w:rsid w:val="00E97684"/>
    <w:rsid w:val="00ED5F48"/>
    <w:rsid w:val="00ED75B6"/>
    <w:rsid w:val="00EE248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2021-12-06T07:18:00Z</dcterms:created>
  <dcterms:modified xsi:type="dcterms:W3CDTF">2021-12-06T07:18:00Z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